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B4A82A" w14:textId="77777777" w:rsidR="00CF7835" w:rsidRPr="00A7113E" w:rsidRDefault="00753C7B" w:rsidP="00A7113E">
      <w:pPr>
        <w:jc w:val="right"/>
        <w:rPr>
          <w:rFonts w:ascii="Arial Narrow" w:hAnsi="Arial Narrow" w:cs="Arial"/>
          <w:sz w:val="24"/>
          <w:szCs w:val="24"/>
        </w:rPr>
      </w:pPr>
      <w:r w:rsidRPr="00A7113E">
        <w:rPr>
          <w:rFonts w:ascii="Arial Narrow" w:hAnsi="Arial Narrow" w:cs="Arial"/>
          <w:sz w:val="24"/>
          <w:szCs w:val="24"/>
        </w:rPr>
        <w:t>Bydgoszcz</w:t>
      </w:r>
      <w:r w:rsidR="00CF7835" w:rsidRPr="00A7113E">
        <w:rPr>
          <w:rFonts w:ascii="Arial Narrow" w:hAnsi="Arial Narrow" w:cs="Arial"/>
          <w:sz w:val="24"/>
          <w:szCs w:val="24"/>
        </w:rPr>
        <w:t xml:space="preserve"> dnia: </w:t>
      </w:r>
      <w:r w:rsidRPr="00A7113E">
        <w:rPr>
          <w:rFonts w:ascii="Arial Narrow" w:hAnsi="Arial Narrow" w:cs="Arial"/>
          <w:sz w:val="24"/>
          <w:szCs w:val="24"/>
        </w:rPr>
        <w:t>2024-10-31</w:t>
      </w:r>
    </w:p>
    <w:p w14:paraId="48A44586" w14:textId="77777777" w:rsidR="00CF7835" w:rsidRPr="00A7113E" w:rsidRDefault="00753C7B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7113E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10BFF98" w14:textId="77777777" w:rsidR="00CF7835" w:rsidRPr="00A7113E" w:rsidRDefault="00753C7B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7113E">
        <w:rPr>
          <w:rFonts w:ascii="Arial Narrow" w:hAnsi="Arial Narrow" w:cs="Arial"/>
          <w:sz w:val="24"/>
          <w:szCs w:val="24"/>
        </w:rPr>
        <w:t>Powstańców Warszawy</w:t>
      </w:r>
      <w:r w:rsidR="00CF7835" w:rsidRPr="00A7113E">
        <w:rPr>
          <w:rFonts w:ascii="Arial Narrow" w:hAnsi="Arial Narrow" w:cs="Arial"/>
          <w:sz w:val="24"/>
          <w:szCs w:val="24"/>
        </w:rPr>
        <w:t xml:space="preserve"> </w:t>
      </w:r>
      <w:r w:rsidRPr="00A7113E">
        <w:rPr>
          <w:rFonts w:ascii="Arial Narrow" w:hAnsi="Arial Narrow" w:cs="Arial"/>
          <w:sz w:val="24"/>
          <w:szCs w:val="24"/>
        </w:rPr>
        <w:t>5</w:t>
      </w:r>
    </w:p>
    <w:p w14:paraId="245942DC" w14:textId="77777777" w:rsidR="00CF7835" w:rsidRPr="00A7113E" w:rsidRDefault="00753C7B" w:rsidP="00CF7835">
      <w:pPr>
        <w:rPr>
          <w:rFonts w:ascii="Arial Narrow" w:hAnsi="Arial Narrow" w:cs="Arial"/>
          <w:sz w:val="24"/>
          <w:szCs w:val="24"/>
        </w:rPr>
      </w:pPr>
      <w:r w:rsidRPr="00A7113E">
        <w:rPr>
          <w:rFonts w:ascii="Arial Narrow" w:hAnsi="Arial Narrow" w:cs="Arial"/>
          <w:sz w:val="24"/>
          <w:szCs w:val="24"/>
        </w:rPr>
        <w:t>85-681</w:t>
      </w:r>
      <w:r w:rsidR="00CF7835" w:rsidRPr="00A7113E">
        <w:rPr>
          <w:rFonts w:ascii="Arial Narrow" w:hAnsi="Arial Narrow" w:cs="Arial"/>
          <w:sz w:val="24"/>
          <w:szCs w:val="24"/>
        </w:rPr>
        <w:t xml:space="preserve"> </w:t>
      </w:r>
      <w:r w:rsidRPr="00A7113E">
        <w:rPr>
          <w:rFonts w:ascii="Arial Narrow" w:hAnsi="Arial Narrow" w:cs="Arial"/>
          <w:sz w:val="24"/>
          <w:szCs w:val="24"/>
        </w:rPr>
        <w:t>Bydgoszcz</w:t>
      </w:r>
    </w:p>
    <w:p w14:paraId="0F66C732" w14:textId="77777777" w:rsidR="00CF7835" w:rsidRPr="00A7113E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A7113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4F47166" w14:textId="77777777" w:rsidR="00CF7835" w:rsidRPr="00A7113E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7113E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A7113E" w14:paraId="3EE9720A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AF44A6" w14:textId="77777777" w:rsidR="00CF7835" w:rsidRPr="00A7113E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7113E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E55DB3D" w14:textId="77777777" w:rsidR="00CF7835" w:rsidRPr="00A7113E" w:rsidRDefault="00CF7835" w:rsidP="00A7113E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7113E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7113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7113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A7113E" w14:paraId="7F45B064" w14:textId="77777777" w:rsidTr="000C1C6D">
        <w:tc>
          <w:tcPr>
            <w:tcW w:w="2269" w:type="dxa"/>
            <w:shd w:val="clear" w:color="auto" w:fill="auto"/>
          </w:tcPr>
          <w:p w14:paraId="1EC894DE" w14:textId="77777777" w:rsidR="00CF7835" w:rsidRPr="00A7113E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003DD19" w14:textId="77777777" w:rsidR="00CF7835" w:rsidRPr="00A7113E" w:rsidRDefault="00753C7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bCs/>
                <w:sz w:val="24"/>
                <w:szCs w:val="24"/>
              </w:rPr>
              <w:t>Wymiana okien i drzwi w budynkach szpitala</w:t>
            </w:r>
            <w:r w:rsidR="00CF7835" w:rsidRPr="00A7113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53C7B" w:rsidRPr="00A7113E" w14:paraId="2C86CF0E" w14:textId="77777777" w:rsidTr="00692777">
        <w:tc>
          <w:tcPr>
            <w:tcW w:w="2269" w:type="dxa"/>
            <w:shd w:val="clear" w:color="auto" w:fill="auto"/>
          </w:tcPr>
          <w:p w14:paraId="2F8CE1E4" w14:textId="77777777" w:rsidR="00753C7B" w:rsidRPr="00A7113E" w:rsidRDefault="00753C7B" w:rsidP="0069277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C2C184" w14:textId="77777777" w:rsidR="00753C7B" w:rsidRPr="00A7113E" w:rsidRDefault="00753C7B" w:rsidP="0069277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bCs/>
                <w:sz w:val="24"/>
                <w:szCs w:val="24"/>
              </w:rPr>
              <w:t>133/2024</w:t>
            </w:r>
          </w:p>
        </w:tc>
      </w:tr>
    </w:tbl>
    <w:p w14:paraId="4AC2075B" w14:textId="77777777" w:rsidR="00D665F5" w:rsidRPr="00A7113E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113E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A7113E">
        <w:rPr>
          <w:rFonts w:ascii="Arial Narrow" w:hAnsi="Arial Narrow" w:cs="Arial"/>
          <w:sz w:val="24"/>
          <w:szCs w:val="24"/>
        </w:rPr>
        <w:t>2</w:t>
      </w:r>
      <w:r w:rsidRPr="00A7113E">
        <w:rPr>
          <w:rFonts w:ascii="Arial Narrow" w:hAnsi="Arial Narrow" w:cs="Arial"/>
          <w:sz w:val="24"/>
          <w:szCs w:val="24"/>
        </w:rPr>
        <w:t xml:space="preserve"> ust. 5 </w:t>
      </w:r>
      <w:r w:rsidRPr="00A7113E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A7113E">
        <w:rPr>
          <w:rFonts w:ascii="Arial Narrow" w:hAnsi="Arial Narrow" w:cs="Arial"/>
          <w:sz w:val="24"/>
          <w:szCs w:val="24"/>
        </w:rPr>
        <w:t xml:space="preserve"> </w:t>
      </w:r>
      <w:r w:rsidR="00753C7B" w:rsidRPr="00A7113E">
        <w:rPr>
          <w:rFonts w:ascii="Arial Narrow" w:hAnsi="Arial Narrow" w:cs="Arial"/>
          <w:sz w:val="24"/>
          <w:szCs w:val="24"/>
        </w:rPr>
        <w:t>(</w:t>
      </w:r>
      <w:proofErr w:type="spellStart"/>
      <w:r w:rsidR="00753C7B" w:rsidRPr="00A7113E">
        <w:rPr>
          <w:rFonts w:ascii="Arial Narrow" w:hAnsi="Arial Narrow" w:cs="Arial"/>
          <w:sz w:val="24"/>
          <w:szCs w:val="24"/>
        </w:rPr>
        <w:t>t.j</w:t>
      </w:r>
      <w:proofErr w:type="spellEnd"/>
      <w:r w:rsidR="00753C7B" w:rsidRPr="00A7113E">
        <w:rPr>
          <w:rFonts w:ascii="Arial Narrow" w:hAnsi="Arial Narrow" w:cs="Arial"/>
          <w:sz w:val="24"/>
          <w:szCs w:val="24"/>
        </w:rPr>
        <w:t>. Dz. U. z 2024 poz. 1320)</w:t>
      </w:r>
      <w:r w:rsidR="00490DC0" w:rsidRPr="00A7113E">
        <w:rPr>
          <w:rFonts w:ascii="Arial Narrow" w:hAnsi="Arial Narrow" w:cs="Arial"/>
          <w:sz w:val="24"/>
          <w:szCs w:val="24"/>
        </w:rPr>
        <w:t xml:space="preserve"> </w:t>
      </w:r>
      <w:r w:rsidRPr="00A7113E">
        <w:rPr>
          <w:rFonts w:ascii="Arial Narrow" w:hAnsi="Arial Narrow" w:cs="Arial"/>
          <w:sz w:val="24"/>
          <w:szCs w:val="24"/>
        </w:rPr>
        <w:t>udostępnia</w:t>
      </w:r>
      <w:r w:rsidR="00F95C33" w:rsidRPr="00A7113E">
        <w:rPr>
          <w:rFonts w:ascii="Arial Narrow" w:hAnsi="Arial Narrow" w:cs="Arial"/>
          <w:sz w:val="24"/>
          <w:szCs w:val="24"/>
        </w:rPr>
        <w:t xml:space="preserve"> </w:t>
      </w:r>
      <w:r w:rsidR="004C7E9B" w:rsidRPr="00A7113E">
        <w:rPr>
          <w:rFonts w:ascii="Arial Narrow" w:hAnsi="Arial Narrow" w:cs="Arial"/>
          <w:sz w:val="24"/>
          <w:szCs w:val="24"/>
        </w:rPr>
        <w:t>informacj</w:t>
      </w:r>
      <w:r w:rsidR="00577BC6" w:rsidRPr="00A7113E">
        <w:rPr>
          <w:rFonts w:ascii="Arial Narrow" w:hAnsi="Arial Narrow" w:cs="Arial"/>
          <w:sz w:val="24"/>
          <w:szCs w:val="24"/>
        </w:rPr>
        <w:t>ę</w:t>
      </w:r>
      <w:r w:rsidR="00035488" w:rsidRPr="00A7113E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A7113E">
        <w:rPr>
          <w:rFonts w:ascii="Arial Narrow" w:hAnsi="Arial Narrow" w:cs="Arial"/>
          <w:sz w:val="24"/>
          <w:szCs w:val="24"/>
        </w:rPr>
        <w:t>.</w:t>
      </w:r>
    </w:p>
    <w:p w14:paraId="10A0FB8A" w14:textId="77777777" w:rsidR="00A80738" w:rsidRPr="00A7113E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7113E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A7113E">
        <w:rPr>
          <w:rFonts w:ascii="Arial Narrow" w:hAnsi="Arial Narrow" w:cs="Arial"/>
          <w:sz w:val="24"/>
          <w:szCs w:val="24"/>
        </w:rPr>
        <w:t xml:space="preserve"> w dniu </w:t>
      </w:r>
      <w:r w:rsidR="00753C7B" w:rsidRPr="00A7113E">
        <w:rPr>
          <w:rFonts w:ascii="Arial Narrow" w:hAnsi="Arial Narrow" w:cs="Arial"/>
          <w:sz w:val="24"/>
          <w:szCs w:val="24"/>
        </w:rPr>
        <w:t>31/10/2024</w:t>
      </w:r>
      <w:r w:rsidR="00FF4AB1" w:rsidRPr="00A7113E">
        <w:rPr>
          <w:rFonts w:ascii="Arial Narrow" w:hAnsi="Arial Narrow" w:cs="Arial"/>
          <w:sz w:val="24"/>
          <w:szCs w:val="24"/>
        </w:rPr>
        <w:t xml:space="preserve"> o godz. </w:t>
      </w:r>
      <w:r w:rsidR="00753C7B" w:rsidRPr="00A7113E">
        <w:rPr>
          <w:rFonts w:ascii="Arial Narrow" w:hAnsi="Arial Narrow" w:cs="Arial"/>
          <w:sz w:val="24"/>
          <w:szCs w:val="24"/>
        </w:rPr>
        <w:t>08:30</w:t>
      </w:r>
      <w:r w:rsidRPr="00A7113E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A7113E" w14:paraId="380E7B96" w14:textId="77777777" w:rsidTr="000C1C6D">
        <w:tc>
          <w:tcPr>
            <w:tcW w:w="1276" w:type="dxa"/>
            <w:shd w:val="clear" w:color="auto" w:fill="F2F2F2"/>
            <w:vAlign w:val="center"/>
          </w:tcPr>
          <w:p w14:paraId="0ADE8992" w14:textId="77777777" w:rsidR="00D665F5" w:rsidRPr="00A7113E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A7113E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6504E81" w14:textId="77777777" w:rsidR="00D665F5" w:rsidRPr="00A7113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A7113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1E061A3" w14:textId="77777777" w:rsidR="00D665F5" w:rsidRPr="00A7113E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753C7B" w:rsidRPr="00A7113E" w14:paraId="5FA67C28" w14:textId="77777777" w:rsidTr="00692777">
        <w:tc>
          <w:tcPr>
            <w:tcW w:w="1276" w:type="dxa"/>
            <w:shd w:val="clear" w:color="auto" w:fill="auto"/>
            <w:vAlign w:val="center"/>
          </w:tcPr>
          <w:p w14:paraId="1EA80D60" w14:textId="77777777" w:rsidR="00753C7B" w:rsidRPr="00A7113E" w:rsidRDefault="00753C7B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015D439" w14:textId="77777777" w:rsidR="00753C7B" w:rsidRPr="00A7113E" w:rsidRDefault="00753C7B" w:rsidP="006927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Fabryka Okien Spectrum Sp. z o.o.</w:t>
            </w:r>
          </w:p>
          <w:p w14:paraId="507B58F6" w14:textId="77777777" w:rsidR="00753C7B" w:rsidRPr="00A7113E" w:rsidRDefault="00753C7B" w:rsidP="006927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Ceramiczna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>4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2710AF6F" w14:textId="77777777" w:rsidR="00753C7B" w:rsidRPr="00A7113E" w:rsidRDefault="00753C7B" w:rsidP="006927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20-150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26F58A" w14:textId="77777777" w:rsidR="00753C7B" w:rsidRPr="00A7113E" w:rsidRDefault="00753C7B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252 147.20 zł</w:t>
            </w:r>
          </w:p>
        </w:tc>
      </w:tr>
      <w:tr w:rsidR="00753C7B" w:rsidRPr="00A7113E" w14:paraId="30E15E27" w14:textId="77777777" w:rsidTr="00692777">
        <w:tc>
          <w:tcPr>
            <w:tcW w:w="1276" w:type="dxa"/>
            <w:shd w:val="clear" w:color="auto" w:fill="auto"/>
            <w:vAlign w:val="center"/>
          </w:tcPr>
          <w:p w14:paraId="10F6003F" w14:textId="77777777" w:rsidR="00753C7B" w:rsidRPr="00A7113E" w:rsidRDefault="00753C7B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8743213" w14:textId="77777777" w:rsidR="00753C7B" w:rsidRPr="00A7113E" w:rsidRDefault="00753C7B" w:rsidP="006927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A7113E">
              <w:rPr>
                <w:rFonts w:ascii="Arial Narrow" w:hAnsi="Arial Narrow" w:cs="Arial"/>
                <w:sz w:val="24"/>
                <w:szCs w:val="24"/>
              </w:rPr>
              <w:t>Pekabud</w:t>
            </w:r>
            <w:proofErr w:type="spellEnd"/>
            <w:r w:rsidRPr="00A7113E">
              <w:rPr>
                <w:rFonts w:ascii="Arial Narrow" w:hAnsi="Arial Narrow" w:cs="Arial"/>
                <w:sz w:val="24"/>
                <w:szCs w:val="24"/>
              </w:rPr>
              <w:t xml:space="preserve"> Market Sp. z o.o.</w:t>
            </w:r>
          </w:p>
          <w:p w14:paraId="2CB1DDCB" w14:textId="77777777" w:rsidR="00753C7B" w:rsidRPr="00A7113E" w:rsidRDefault="00753C7B" w:rsidP="006927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Szarych Szeregów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>25A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3E9674E3" w14:textId="77777777" w:rsidR="00753C7B" w:rsidRPr="00A7113E" w:rsidRDefault="00753C7B" w:rsidP="006927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60-462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0EEE86" w14:textId="77777777" w:rsidR="00753C7B" w:rsidRPr="00A7113E" w:rsidRDefault="00753C7B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225 864.90 zł</w:t>
            </w:r>
          </w:p>
        </w:tc>
      </w:tr>
      <w:tr w:rsidR="00753C7B" w:rsidRPr="00A7113E" w14:paraId="6AB71C1A" w14:textId="77777777" w:rsidTr="00692777">
        <w:tc>
          <w:tcPr>
            <w:tcW w:w="1276" w:type="dxa"/>
            <w:shd w:val="clear" w:color="auto" w:fill="auto"/>
            <w:vAlign w:val="center"/>
          </w:tcPr>
          <w:p w14:paraId="50E5BEFB" w14:textId="77777777" w:rsidR="00753C7B" w:rsidRPr="00A7113E" w:rsidRDefault="00753C7B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8DC8199" w14:textId="77777777" w:rsidR="00753C7B" w:rsidRPr="00A7113E" w:rsidRDefault="00753C7B" w:rsidP="00692777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LUCMAR SP. Z O.O.</w:t>
            </w:r>
          </w:p>
          <w:p w14:paraId="5E6478F6" w14:textId="77777777" w:rsidR="00753C7B" w:rsidRPr="00A7113E" w:rsidRDefault="00753C7B" w:rsidP="00692777">
            <w:pPr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POLNA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>105/12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4F815FEA" w14:textId="77777777" w:rsidR="00753C7B" w:rsidRPr="00A7113E" w:rsidRDefault="00753C7B" w:rsidP="00692777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87-100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A7113E">
              <w:rPr>
                <w:rFonts w:ascii="Arial Narrow" w:hAnsi="Arial Narrow" w:cs="Arial"/>
                <w:sz w:val="24"/>
                <w:szCs w:val="24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1497916" w14:textId="77777777" w:rsidR="00753C7B" w:rsidRPr="00A7113E" w:rsidRDefault="00753C7B" w:rsidP="00692777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7113E">
              <w:rPr>
                <w:rFonts w:ascii="Arial Narrow" w:hAnsi="Arial Narrow" w:cs="Arial"/>
                <w:sz w:val="24"/>
                <w:szCs w:val="24"/>
              </w:rPr>
              <w:t>476 243.86 zł</w:t>
            </w:r>
          </w:p>
        </w:tc>
      </w:tr>
    </w:tbl>
    <w:p w14:paraId="0DBE0CDB" w14:textId="77777777" w:rsidR="0069085C" w:rsidRPr="00A7113E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4EFFE741" w14:textId="77777777" w:rsidR="00577BC6" w:rsidRPr="00A7113E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4A577D35" w14:textId="77777777" w:rsidR="00A80738" w:rsidRPr="00A7113E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7113E">
        <w:rPr>
          <w:rFonts w:ascii="Arial Narrow" w:hAnsi="Arial Narrow" w:cs="Arial"/>
          <w:i/>
          <w:szCs w:val="24"/>
        </w:rPr>
        <w:t>Zamawiający</w:t>
      </w:r>
    </w:p>
    <w:p w14:paraId="196B36DE" w14:textId="53ECAC8E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32EDB6A7" w14:textId="77777777" w:rsidR="00A7113E" w:rsidRDefault="00A7113E" w:rsidP="00A711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420EAF" w14:textId="77777777" w:rsidR="00A7113E" w:rsidRDefault="00A7113E" w:rsidP="00A711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84A27E" w14:textId="77777777" w:rsidR="00A7113E" w:rsidRDefault="00A7113E" w:rsidP="00A711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8758F9" w14:textId="4D3A2405" w:rsidR="00A7113E" w:rsidRPr="000605ED" w:rsidRDefault="00A7113E" w:rsidP="00A711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616D12C9" w14:textId="77777777" w:rsidR="00A7113E" w:rsidRPr="000605ED" w:rsidRDefault="00A7113E" w:rsidP="00A711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30768A0E" w14:textId="77777777" w:rsidR="00A7113E" w:rsidRPr="000605ED" w:rsidRDefault="00A7113E" w:rsidP="00A7113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4E9AF72E" w14:textId="596AEB80" w:rsidR="00A7113E" w:rsidRPr="000605ED" w:rsidRDefault="00A7113E" w:rsidP="00A7113E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31.10.2024 r.</w:t>
      </w:r>
    </w:p>
    <w:p w14:paraId="7B942C21" w14:textId="77777777" w:rsidR="00A7113E" w:rsidRPr="00A7113E" w:rsidRDefault="00A7113E" w:rsidP="00173B20">
      <w:pPr>
        <w:jc w:val="right"/>
        <w:rPr>
          <w:rFonts w:ascii="Arial Narrow" w:hAnsi="Arial Narrow"/>
        </w:rPr>
      </w:pPr>
    </w:p>
    <w:sectPr w:rsidR="00A7113E" w:rsidRPr="00A7113E" w:rsidSect="00A7113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851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B8C2EB" w14:textId="77777777" w:rsidR="004E66F2" w:rsidRDefault="004E66F2">
      <w:r>
        <w:separator/>
      </w:r>
    </w:p>
  </w:endnote>
  <w:endnote w:type="continuationSeparator" w:id="0">
    <w:p w14:paraId="3708E597" w14:textId="77777777" w:rsidR="004E66F2" w:rsidRDefault="004E6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AB756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C4E7B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13081F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254A7D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62B636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5B7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55AB1CF" w14:textId="77777777" w:rsidR="009F189D" w:rsidRDefault="009F189D">
    <w:pPr>
      <w:pStyle w:val="Stopka"/>
      <w:tabs>
        <w:tab w:val="clear" w:pos="4536"/>
      </w:tabs>
      <w:jc w:val="center"/>
    </w:pPr>
  </w:p>
  <w:p w14:paraId="136431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CE7C77" w14:textId="77777777" w:rsidR="004E66F2" w:rsidRDefault="004E66F2">
      <w:r>
        <w:separator/>
      </w:r>
    </w:p>
  </w:footnote>
  <w:footnote w:type="continuationSeparator" w:id="0">
    <w:p w14:paraId="35C068DE" w14:textId="77777777" w:rsidR="004E66F2" w:rsidRDefault="004E6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9A38B" w14:textId="77777777" w:rsidR="00753C7B" w:rsidRDefault="00753C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C5C17" w14:textId="77777777" w:rsidR="00753C7B" w:rsidRDefault="00753C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F26DA5" w14:textId="77777777" w:rsidR="00753C7B" w:rsidRDefault="00753C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66F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E66F2"/>
    <w:rsid w:val="00577BC6"/>
    <w:rsid w:val="00601802"/>
    <w:rsid w:val="0069085C"/>
    <w:rsid w:val="00753C7B"/>
    <w:rsid w:val="00843263"/>
    <w:rsid w:val="00861E75"/>
    <w:rsid w:val="008A26A5"/>
    <w:rsid w:val="008F318B"/>
    <w:rsid w:val="00960CEB"/>
    <w:rsid w:val="009D19BD"/>
    <w:rsid w:val="009F189D"/>
    <w:rsid w:val="00A7113E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FCC16D"/>
  <w15:chartTrackingRefBased/>
  <w15:docId w15:val="{6702EA4E-4C66-497D-9C3B-2ADE29489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7113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7113E"/>
    <w:rPr>
      <w:b/>
      <w:bCs/>
    </w:rPr>
  </w:style>
  <w:style w:type="character" w:styleId="Hipercze">
    <w:name w:val="Hyperlink"/>
    <w:uiPriority w:val="99"/>
    <w:unhideWhenUsed/>
    <w:rsid w:val="00A711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2024-10-31T08:35:00Z</cp:lastPrinted>
  <dcterms:created xsi:type="dcterms:W3CDTF">2024-10-31T08:35:00Z</dcterms:created>
  <dcterms:modified xsi:type="dcterms:W3CDTF">2024-10-31T08:35:00Z</dcterms:modified>
</cp:coreProperties>
</file>