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3C7F06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A3D7E" w:rsidRPr="009A3D7E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3E1D8E8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A4AF9F2" w14:textId="77777777" w:rsidR="009A3D7E" w:rsidRPr="009A3D7E" w:rsidRDefault="009A3D7E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A3D7E">
        <w:rPr>
          <w:rFonts w:ascii="Arial" w:hAnsi="Arial" w:cs="Arial"/>
        </w:rPr>
        <w:t xml:space="preserve">Szpital Miejski Specjalistyczny </w:t>
      </w:r>
    </w:p>
    <w:p w14:paraId="2963A590" w14:textId="77777777" w:rsidR="00B95C96" w:rsidRPr="0012157F" w:rsidRDefault="009A3D7E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A3D7E">
        <w:rPr>
          <w:rFonts w:ascii="Arial" w:hAnsi="Arial" w:cs="Arial"/>
        </w:rPr>
        <w:t>im. Gabriela Narutowicza w Krakowie</w:t>
      </w:r>
    </w:p>
    <w:p w14:paraId="6ED34779" w14:textId="77777777" w:rsidR="00B95C96" w:rsidRPr="0012157F" w:rsidRDefault="009A3D7E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A3D7E">
        <w:rPr>
          <w:rFonts w:ascii="Arial" w:hAnsi="Arial" w:cs="Arial"/>
        </w:rPr>
        <w:t>ul. Prądnicka</w:t>
      </w:r>
      <w:r w:rsidR="00B95C96" w:rsidRPr="0012157F">
        <w:rPr>
          <w:rFonts w:ascii="Arial" w:hAnsi="Arial" w:cs="Arial"/>
        </w:rPr>
        <w:t xml:space="preserve"> </w:t>
      </w:r>
      <w:r w:rsidRPr="009A3D7E">
        <w:rPr>
          <w:rFonts w:ascii="Arial" w:hAnsi="Arial" w:cs="Arial"/>
        </w:rPr>
        <w:t>35-37</w:t>
      </w:r>
      <w:r w:rsidR="00B95C96" w:rsidRPr="0012157F">
        <w:rPr>
          <w:rFonts w:ascii="Arial" w:hAnsi="Arial" w:cs="Arial"/>
        </w:rPr>
        <w:t xml:space="preserve"> </w:t>
      </w:r>
    </w:p>
    <w:p w14:paraId="3A69D5B5" w14:textId="77777777" w:rsidR="00B95C96" w:rsidRDefault="009A3D7E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A3D7E">
        <w:rPr>
          <w:rFonts w:ascii="Arial" w:hAnsi="Arial" w:cs="Arial"/>
        </w:rPr>
        <w:t>31-202</w:t>
      </w:r>
      <w:r w:rsidR="00B95C96" w:rsidRPr="0012157F">
        <w:rPr>
          <w:rFonts w:ascii="Arial" w:hAnsi="Arial" w:cs="Arial"/>
        </w:rPr>
        <w:t xml:space="preserve"> </w:t>
      </w:r>
      <w:r w:rsidRPr="009A3D7E">
        <w:rPr>
          <w:rFonts w:ascii="Arial" w:hAnsi="Arial" w:cs="Arial"/>
        </w:rPr>
        <w:t>Kraków</w:t>
      </w:r>
    </w:p>
    <w:p w14:paraId="09385833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19C4F07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7490A9B7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2FD5503A" w14:textId="77777777" w:rsidTr="006C3667">
        <w:tc>
          <w:tcPr>
            <w:tcW w:w="2800" w:type="dxa"/>
            <w:shd w:val="clear" w:color="auto" w:fill="auto"/>
          </w:tcPr>
          <w:p w14:paraId="6CCBBA14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EAE80F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79716C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523C05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3A83B25F" w14:textId="77777777" w:rsidTr="006C3667">
        <w:tc>
          <w:tcPr>
            <w:tcW w:w="2800" w:type="dxa"/>
            <w:shd w:val="clear" w:color="auto" w:fill="auto"/>
          </w:tcPr>
          <w:p w14:paraId="257394B1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E1C190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6F9DDE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C24952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95EA958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A3D7E" w:rsidRPr="0012157F" w14:paraId="05D5221A" w14:textId="77777777" w:rsidTr="004F6950">
        <w:tc>
          <w:tcPr>
            <w:tcW w:w="9104" w:type="dxa"/>
            <w:shd w:val="clear" w:color="auto" w:fill="D9D9D9"/>
          </w:tcPr>
          <w:p w14:paraId="6F939611" w14:textId="77777777" w:rsidR="009A3D7E" w:rsidRPr="0012157F" w:rsidRDefault="009A3D7E" w:rsidP="004F695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BF1091C" w14:textId="77777777" w:rsidR="009A3D7E" w:rsidRPr="00094F76" w:rsidRDefault="009A3D7E" w:rsidP="004F695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A3D7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A3D7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A3D7E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38F71F42" w14:textId="77777777" w:rsidR="009A3D7E" w:rsidRPr="0017574D" w:rsidRDefault="009A3D7E" w:rsidP="004F695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7B7707A1" w14:textId="77777777" w:rsidR="009A3D7E" w:rsidRDefault="009A3D7E" w:rsidP="004F695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06CB7D5" w14:textId="77777777" w:rsidR="009A3D7E" w:rsidRPr="002C3302" w:rsidRDefault="009A3D7E" w:rsidP="004F695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5C89EA01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1E308CC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0C6C788A" w14:textId="77777777" w:rsidTr="006C3667">
        <w:tc>
          <w:tcPr>
            <w:tcW w:w="2269" w:type="dxa"/>
            <w:shd w:val="clear" w:color="auto" w:fill="auto"/>
          </w:tcPr>
          <w:p w14:paraId="6DD54B2E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AB21215" w14:textId="77777777" w:rsidR="00B95C96" w:rsidRPr="00A2540E" w:rsidRDefault="009A3D7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A3D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wyrobów medycznych IV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A3D7E" w:rsidRPr="00A2540E" w14:paraId="643ADD1E" w14:textId="77777777" w:rsidTr="004F6950">
        <w:tc>
          <w:tcPr>
            <w:tcW w:w="2269" w:type="dxa"/>
            <w:shd w:val="clear" w:color="auto" w:fill="auto"/>
          </w:tcPr>
          <w:p w14:paraId="3858EF7E" w14:textId="77777777" w:rsidR="009A3D7E" w:rsidRPr="00A2540E" w:rsidRDefault="009A3D7E" w:rsidP="004F695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E898CD" w14:textId="77777777" w:rsidR="009A3D7E" w:rsidRPr="00A2540E" w:rsidRDefault="009A3D7E" w:rsidP="004F695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A3D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ZP/58/2024</w:t>
            </w:r>
          </w:p>
        </w:tc>
      </w:tr>
    </w:tbl>
    <w:p w14:paraId="4141B046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524520E" w14:textId="4538E3BA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9A3D7E" w:rsidRPr="009A3D7E">
        <w:rPr>
          <w:rFonts w:ascii="Arial" w:hAnsi="Arial" w:cs="Arial"/>
          <w:b/>
          <w:sz w:val="24"/>
          <w:szCs w:val="24"/>
        </w:rPr>
        <w:t xml:space="preserve">Szpital Miejski Specjalistyczny im. Gabriela Narutowicza </w:t>
      </w:r>
      <w:r w:rsidR="004E4612">
        <w:rPr>
          <w:rFonts w:ascii="Arial" w:hAnsi="Arial" w:cs="Arial"/>
          <w:b/>
          <w:sz w:val="24"/>
          <w:szCs w:val="24"/>
        </w:rPr>
        <w:br/>
      </w:r>
      <w:r w:rsidR="009A3D7E" w:rsidRPr="009A3D7E">
        <w:rPr>
          <w:rFonts w:ascii="Arial" w:hAnsi="Arial" w:cs="Arial"/>
          <w:b/>
          <w:sz w:val="24"/>
          <w:szCs w:val="24"/>
        </w:rPr>
        <w:t>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D6CD3A2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2FF9ABC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2DFF091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41CD573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0135706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A25C7CD" w14:textId="77777777" w:rsidR="009A3D7E" w:rsidRPr="007104AC" w:rsidRDefault="009A3D7E" w:rsidP="009A3D7E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166F0002" w14:textId="77777777" w:rsidR="009A3D7E" w:rsidRDefault="009A3D7E" w:rsidP="009A3D7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3B600765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E089025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598ECF34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56AFF028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369D0872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159D60E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2E75AC5B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361EDA8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EE734A1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4431B766" w14:textId="77777777" w:rsidTr="006C3667">
        <w:tc>
          <w:tcPr>
            <w:tcW w:w="2660" w:type="dxa"/>
            <w:shd w:val="clear" w:color="auto" w:fill="auto"/>
          </w:tcPr>
          <w:p w14:paraId="56DABBDC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065C9A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BF6DB1E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84115F8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3F49F8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A993FCE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A3D7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2559DAB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BF0DDE" w14:textId="77777777" w:rsidR="000056A5" w:rsidRDefault="000056A5" w:rsidP="0038231F">
      <w:pPr>
        <w:spacing w:after="0" w:line="240" w:lineRule="auto"/>
      </w:pPr>
      <w:r>
        <w:separator/>
      </w:r>
    </w:p>
  </w:endnote>
  <w:endnote w:type="continuationSeparator" w:id="0">
    <w:p w14:paraId="0BBA9365" w14:textId="77777777" w:rsidR="000056A5" w:rsidRDefault="000056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C985C" w14:textId="77777777" w:rsidR="009A3D7E" w:rsidRDefault="009A3D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636D1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15C8D6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488E0F" w14:textId="77777777" w:rsidR="009A3D7E" w:rsidRDefault="009A3D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9AEE70" w14:textId="77777777" w:rsidR="000056A5" w:rsidRDefault="000056A5" w:rsidP="0038231F">
      <w:pPr>
        <w:spacing w:after="0" w:line="240" w:lineRule="auto"/>
      </w:pPr>
      <w:r>
        <w:separator/>
      </w:r>
    </w:p>
  </w:footnote>
  <w:footnote w:type="continuationSeparator" w:id="0">
    <w:p w14:paraId="170C308B" w14:textId="77777777" w:rsidR="000056A5" w:rsidRDefault="000056A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D3397C" w14:textId="77777777" w:rsidR="009A3D7E" w:rsidRDefault="009A3D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A10C2" w14:textId="77777777" w:rsidR="009A3D7E" w:rsidRDefault="009A3D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EBA345" w14:textId="77777777" w:rsidR="009A3D7E" w:rsidRDefault="009A3D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5122921">
    <w:abstractNumId w:val="12"/>
  </w:num>
  <w:num w:numId="2" w16cid:durableId="1467040491">
    <w:abstractNumId w:val="0"/>
  </w:num>
  <w:num w:numId="3" w16cid:durableId="1828209745">
    <w:abstractNumId w:val="11"/>
  </w:num>
  <w:num w:numId="4" w16cid:durableId="318657631">
    <w:abstractNumId w:val="16"/>
  </w:num>
  <w:num w:numId="5" w16cid:durableId="52194746">
    <w:abstractNumId w:val="13"/>
  </w:num>
  <w:num w:numId="6" w16cid:durableId="946083132">
    <w:abstractNumId w:val="10"/>
  </w:num>
  <w:num w:numId="7" w16cid:durableId="1424573485">
    <w:abstractNumId w:val="1"/>
  </w:num>
  <w:num w:numId="8" w16cid:durableId="650257809">
    <w:abstractNumId w:val="6"/>
  </w:num>
  <w:num w:numId="9" w16cid:durableId="1627276699">
    <w:abstractNumId w:val="4"/>
  </w:num>
  <w:num w:numId="10" w16cid:durableId="389155304">
    <w:abstractNumId w:val="7"/>
  </w:num>
  <w:num w:numId="11" w16cid:durableId="1168405964">
    <w:abstractNumId w:val="5"/>
  </w:num>
  <w:num w:numId="12" w16cid:durableId="1410690092">
    <w:abstractNumId w:val="9"/>
  </w:num>
  <w:num w:numId="13" w16cid:durableId="358287459">
    <w:abstractNumId w:val="3"/>
  </w:num>
  <w:num w:numId="14" w16cid:durableId="1729760641">
    <w:abstractNumId w:val="2"/>
  </w:num>
  <w:num w:numId="15" w16cid:durableId="859318349">
    <w:abstractNumId w:val="15"/>
  </w:num>
  <w:num w:numId="16" w16cid:durableId="1261639219">
    <w:abstractNumId w:val="8"/>
  </w:num>
  <w:num w:numId="17" w16cid:durableId="15873735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56A5"/>
    <w:rsid w:val="000056A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E4612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A3D7E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92A848"/>
  <w15:docId w15:val="{0F228428-23AC-4336-A54D-921C85F67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2016-07-26T10:32:00Z</cp:lastPrinted>
  <dcterms:created xsi:type="dcterms:W3CDTF">2024-10-29T06:51:00Z</dcterms:created>
  <dcterms:modified xsi:type="dcterms:W3CDTF">2024-10-29T06:51:00Z</dcterms:modified>
</cp:coreProperties>
</file>