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387CC0" w14:textId="1940A5C9" w:rsidR="00D62E6E" w:rsidRPr="00DD46D5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D46D5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DD46D5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DD46D5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D46D5" w14:paraId="51262978" w14:textId="77777777" w:rsidTr="00D62E6E">
        <w:tc>
          <w:tcPr>
            <w:tcW w:w="2800" w:type="dxa"/>
            <w:shd w:val="clear" w:color="auto" w:fill="auto"/>
          </w:tcPr>
          <w:p w14:paraId="3A16A0BA" w14:textId="77777777" w:rsidR="00D62E6E" w:rsidRPr="00DD46D5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D46D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D46D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120C448" w14:textId="77777777" w:rsidR="00D62E6E" w:rsidRPr="00DD46D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116C74A" w14:textId="77777777" w:rsidR="00D62E6E" w:rsidRPr="00DD46D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1E82026" w14:textId="77777777" w:rsidR="00D62E6E" w:rsidRPr="00DD46D5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D46D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D46D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D46D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D46D5" w14:paraId="614FF478" w14:textId="77777777" w:rsidTr="00D62E6E">
        <w:tc>
          <w:tcPr>
            <w:tcW w:w="2800" w:type="dxa"/>
            <w:shd w:val="clear" w:color="auto" w:fill="auto"/>
          </w:tcPr>
          <w:p w14:paraId="4011CE5D" w14:textId="77777777" w:rsidR="00D62E6E" w:rsidRPr="00DD46D5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D46D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26A399" w14:textId="77777777" w:rsidR="00D62E6E" w:rsidRPr="00DD46D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35EE7F2" w14:textId="77777777" w:rsidR="00D62E6E" w:rsidRPr="00DD46D5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AF4EDB4" w14:textId="77777777" w:rsidR="00D62E6E" w:rsidRPr="00DD46D5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D46D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D46D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D46D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36296E1" w14:textId="77777777" w:rsidR="00BC121E" w:rsidRPr="00DD46D5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5E29" w:rsidRPr="00DD46D5" w14:paraId="3E229AFF" w14:textId="77777777" w:rsidTr="003F764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843162D" w14:textId="77777777" w:rsidR="00675E29" w:rsidRPr="00DD46D5" w:rsidRDefault="00675E29" w:rsidP="003F764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0B6670F" w14:textId="77777777" w:rsidR="00675E29" w:rsidRPr="00DD46D5" w:rsidRDefault="00675E29" w:rsidP="003F764B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D46D5">
              <w:rPr>
                <w:rFonts w:ascii="Arial Narrow" w:eastAsia="Times New Roman" w:hAnsi="Arial Narrow" w:cs="Arial"/>
                <w:lang w:eastAsia="pl-PL"/>
              </w:rPr>
              <w:t>(t.j. Dz. U. z 2024 poz. 1320)</w:t>
            </w:r>
            <w:r w:rsidRPr="00DD46D5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409C7275" w14:textId="77777777" w:rsidR="00675E29" w:rsidRPr="00DD46D5" w:rsidRDefault="00675E29" w:rsidP="003F764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CDFBB55" w14:textId="77777777" w:rsidR="00675E29" w:rsidRPr="00DD46D5" w:rsidRDefault="00675E29" w:rsidP="003F764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50A110C9" w14:textId="77777777" w:rsidR="00BC121E" w:rsidRPr="00DD46D5" w:rsidRDefault="00675E29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46D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DD46D5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DD46D5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D46D5" w14:paraId="6BBF6EB6" w14:textId="77777777" w:rsidTr="00D62E6E">
        <w:tc>
          <w:tcPr>
            <w:tcW w:w="2269" w:type="dxa"/>
            <w:shd w:val="clear" w:color="auto" w:fill="auto"/>
          </w:tcPr>
          <w:p w14:paraId="4E0DDB4A" w14:textId="77777777" w:rsidR="00D62E6E" w:rsidRPr="00DD46D5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A291C9" w14:textId="77777777" w:rsidR="00D62E6E" w:rsidRPr="00DD46D5" w:rsidRDefault="00675E2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sprzętu jednorazowego użytku ogólnego na okres 12 miesięcy</w:t>
            </w:r>
            <w:r w:rsidR="00D62E6E" w:rsidRPr="00DD46D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75E29" w:rsidRPr="00DD46D5" w14:paraId="33728367" w14:textId="77777777" w:rsidTr="003F764B">
        <w:tc>
          <w:tcPr>
            <w:tcW w:w="2269" w:type="dxa"/>
            <w:shd w:val="clear" w:color="auto" w:fill="auto"/>
          </w:tcPr>
          <w:p w14:paraId="2A0719C7" w14:textId="77777777" w:rsidR="00675E29" w:rsidRPr="00DD46D5" w:rsidRDefault="00675E29" w:rsidP="003F764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74C33A" w14:textId="77777777" w:rsidR="00675E29" w:rsidRPr="00DD46D5" w:rsidRDefault="00675E29" w:rsidP="003F764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151/2024</w:t>
            </w:r>
          </w:p>
        </w:tc>
      </w:tr>
    </w:tbl>
    <w:p w14:paraId="4B27DFA8" w14:textId="77777777" w:rsidR="00BC121E" w:rsidRPr="00DD46D5" w:rsidRDefault="00675E29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DD46D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DD46D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DD46D5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DD46D5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DD46D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DD46D5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3BC16AF" w14:textId="77777777" w:rsidR="00BC121E" w:rsidRPr="00DD46D5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DD46D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049B63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3pt;height:17.55pt" o:ole="">
            <v:imagedata r:id="rId8" o:title=""/>
          </v:shape>
          <w:control r:id="rId9" w:name="OptionButton211" w:shapeid="_x0000_i1029"/>
        </w:object>
      </w:r>
      <w:r w:rsidR="00BC121E" w:rsidRPr="00DD46D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D46D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DD46D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D46D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DD46D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DD46D5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71BF0B91" w14:textId="77777777" w:rsidR="00BC121E" w:rsidRPr="00DD46D5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46D5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8413DA2">
          <v:shape id="_x0000_i1030" type="#_x0000_t75" style="width:453.3pt;height:17.55pt" o:ole="">
            <v:imagedata r:id="rId10" o:title=""/>
          </v:shape>
          <w:control r:id="rId11" w:name="OptionButton21" w:shapeid="_x0000_i1030"/>
        </w:object>
      </w:r>
      <w:r w:rsidRPr="00DD46D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DD46D5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DD46D5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DD46D5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DD46D5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492BAB44" w14:textId="77777777" w:rsidR="00BF69A4" w:rsidRPr="00DD46D5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D46D5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DD46D5" w14:paraId="2CEC897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637A1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0F2DB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18D75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DD46D5" w14:paraId="26D6786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14F8E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5A119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23DC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DD46D5" w14:paraId="4369047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6CEB5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4B8D1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F335" w14:textId="77777777" w:rsidR="00BC121E" w:rsidRPr="00DD46D5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EDCCBEE" w14:textId="77777777" w:rsidR="00BC121E" w:rsidRPr="00DD46D5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DD46D5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788319D" w14:textId="77777777" w:rsidR="00BC121E" w:rsidRPr="00DD46D5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DD46D5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EE4512A" w14:textId="77777777" w:rsidR="00067B62" w:rsidRPr="00DD46D5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DD46D5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DD46D5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DD46D5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80A9F22" w14:textId="77777777" w:rsidR="00067B62" w:rsidRPr="00DD46D5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D46D5" w14:paraId="1320293C" w14:textId="77777777" w:rsidTr="00620E37">
        <w:tc>
          <w:tcPr>
            <w:tcW w:w="2660" w:type="dxa"/>
            <w:shd w:val="clear" w:color="auto" w:fill="auto"/>
          </w:tcPr>
          <w:p w14:paraId="5A87C453" w14:textId="77777777" w:rsidR="00BC121E" w:rsidRPr="00DD46D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583905A" w14:textId="77777777" w:rsidR="00BC121E" w:rsidRPr="00DD46D5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3458B43" w14:textId="77777777" w:rsidR="00BC121E" w:rsidRPr="00DD46D5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DD46D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DD46D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DFC5684" w14:textId="77777777" w:rsidR="00BC121E" w:rsidRPr="00DD46D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48FE33D" w14:textId="77777777" w:rsidR="00BC121E" w:rsidRPr="00DD46D5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F0D7A79" w14:textId="77777777" w:rsidR="00BC121E" w:rsidRPr="00DD46D5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DD46D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75E29" w:rsidRPr="00DD46D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DD46D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DD46D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3DA9BE4" w14:textId="77777777" w:rsidR="00106AC7" w:rsidRPr="00DD46D5" w:rsidRDefault="00106AC7" w:rsidP="00BC121E">
      <w:pPr>
        <w:rPr>
          <w:rFonts w:ascii="Arial Narrow" w:hAnsi="Arial Narrow"/>
        </w:rPr>
      </w:pPr>
    </w:p>
    <w:sectPr w:rsidR="00106AC7" w:rsidRPr="00DD46D5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042B0" w14:textId="77777777" w:rsidR="00466166" w:rsidRDefault="00466166">
      <w:r>
        <w:separator/>
      </w:r>
    </w:p>
  </w:endnote>
  <w:endnote w:type="continuationSeparator" w:id="0">
    <w:p w14:paraId="30F61223" w14:textId="77777777" w:rsidR="00466166" w:rsidRDefault="00466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870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A475B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9EE7B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32CC89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9B212F7">
        <v:line id="_x0000_s1025" style="position:absolute;left:0;text-align:left;z-index:251657728" from="-3.85pt,8.7pt" to="455.15pt,8.7pt"/>
      </w:pict>
    </w:r>
  </w:p>
  <w:p w14:paraId="1818835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07D23A" w14:textId="77777777" w:rsidR="00675E29" w:rsidRDefault="00675E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52B1B6" w14:textId="77777777" w:rsidR="00466166" w:rsidRDefault="00466166">
      <w:r>
        <w:separator/>
      </w:r>
    </w:p>
  </w:footnote>
  <w:footnote w:type="continuationSeparator" w:id="0">
    <w:p w14:paraId="55556E94" w14:textId="77777777" w:rsidR="00466166" w:rsidRDefault="00466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9DD6B" w14:textId="77777777" w:rsidR="00675E29" w:rsidRDefault="00675E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B53645" w14:textId="77777777" w:rsidR="00675E29" w:rsidRDefault="00675E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07AB76" w14:textId="77777777" w:rsidR="00675E29" w:rsidRDefault="00675E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52007406">
    <w:abstractNumId w:val="13"/>
  </w:num>
  <w:num w:numId="2" w16cid:durableId="2029938892">
    <w:abstractNumId w:val="0"/>
  </w:num>
  <w:num w:numId="3" w16cid:durableId="930043502">
    <w:abstractNumId w:val="11"/>
  </w:num>
  <w:num w:numId="4" w16cid:durableId="259603328">
    <w:abstractNumId w:val="8"/>
  </w:num>
  <w:num w:numId="5" w16cid:durableId="1656496897">
    <w:abstractNumId w:val="7"/>
  </w:num>
  <w:num w:numId="6" w16cid:durableId="281692135">
    <w:abstractNumId w:val="1"/>
  </w:num>
  <w:num w:numId="7" w16cid:durableId="771978914">
    <w:abstractNumId w:val="6"/>
  </w:num>
  <w:num w:numId="8" w16cid:durableId="1685739777">
    <w:abstractNumId w:val="3"/>
  </w:num>
  <w:num w:numId="9" w16cid:durableId="926769948">
    <w:abstractNumId w:val="2"/>
  </w:num>
  <w:num w:numId="10" w16cid:durableId="32653898">
    <w:abstractNumId w:val="5"/>
  </w:num>
  <w:num w:numId="11" w16cid:durableId="1381436254">
    <w:abstractNumId w:val="10"/>
  </w:num>
  <w:num w:numId="12" w16cid:durableId="1001734888">
    <w:abstractNumId w:val="4"/>
  </w:num>
  <w:num w:numId="13" w16cid:durableId="285233447">
    <w:abstractNumId w:val="9"/>
  </w:num>
  <w:num w:numId="14" w16cid:durableId="4604607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6166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66166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5E29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B0A2A"/>
    <w:rsid w:val="00DD46D5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093423"/>
  <w15:chartTrackingRefBased/>
  <w15:docId w15:val="{AE1F5137-60A1-4F1C-9207-040207997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232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2024-10-30T10:07:00Z</dcterms:created>
  <dcterms:modified xsi:type="dcterms:W3CDTF">2024-10-30T10:07:00Z</dcterms:modified>
</cp:coreProperties>
</file>