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28686" w14:textId="77777777" w:rsidR="00F245C5" w:rsidRPr="00353FDC" w:rsidRDefault="00EA2BE6" w:rsidP="006203E0">
      <w:pPr>
        <w:jc w:val="right"/>
        <w:rPr>
          <w:rFonts w:ascii="Arial" w:hAnsi="Arial" w:cs="Arial"/>
        </w:rPr>
      </w:pPr>
      <w:bookmarkStart w:id="0" w:name="_Hlk53520193"/>
      <w:r w:rsidRPr="00EA2BE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EA2BE6">
        <w:rPr>
          <w:rFonts w:ascii="Arial" w:hAnsi="Arial" w:cs="Arial"/>
        </w:rPr>
        <w:t>2024-10-30</w:t>
      </w:r>
    </w:p>
    <w:p w14:paraId="602F976C" w14:textId="77777777" w:rsidR="00EA2BE6" w:rsidRPr="00EA2BE6" w:rsidRDefault="00EA2BE6" w:rsidP="006203E0">
      <w:pPr>
        <w:ind w:right="3969"/>
        <w:rPr>
          <w:rFonts w:ascii="Arial" w:hAnsi="Arial" w:cs="Arial"/>
          <w:b/>
          <w:bCs/>
        </w:rPr>
      </w:pPr>
      <w:r w:rsidRPr="00EA2BE6">
        <w:rPr>
          <w:rFonts w:ascii="Arial" w:hAnsi="Arial" w:cs="Arial"/>
          <w:b/>
          <w:bCs/>
        </w:rPr>
        <w:t>Szpital Wojewódzki w Poznaniu</w:t>
      </w:r>
    </w:p>
    <w:p w14:paraId="1CD0F4C9" w14:textId="77777777" w:rsidR="00F245C5" w:rsidRPr="00353FDC" w:rsidRDefault="00EA2BE6" w:rsidP="006203E0">
      <w:pPr>
        <w:ind w:right="3969"/>
        <w:rPr>
          <w:rFonts w:ascii="Arial" w:hAnsi="Arial" w:cs="Arial"/>
          <w:b/>
          <w:bCs/>
        </w:rPr>
      </w:pPr>
      <w:r w:rsidRPr="00EA2BE6">
        <w:rPr>
          <w:rFonts w:ascii="Arial" w:hAnsi="Arial" w:cs="Arial"/>
          <w:b/>
          <w:bCs/>
        </w:rPr>
        <w:t>Dział Zamówień Publicznych</w:t>
      </w:r>
    </w:p>
    <w:p w14:paraId="174B81BD" w14:textId="77777777" w:rsidR="00F245C5" w:rsidRPr="00353FDC" w:rsidRDefault="00EA2BE6" w:rsidP="006203E0">
      <w:pPr>
        <w:ind w:right="3969"/>
        <w:rPr>
          <w:rFonts w:ascii="Arial" w:hAnsi="Arial" w:cs="Arial"/>
        </w:rPr>
      </w:pPr>
      <w:r w:rsidRPr="00EA2BE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EA2BE6">
        <w:rPr>
          <w:rFonts w:ascii="Arial" w:hAnsi="Arial" w:cs="Arial"/>
        </w:rPr>
        <w:t>7/19</w:t>
      </w:r>
    </w:p>
    <w:p w14:paraId="46BCE469" w14:textId="77777777" w:rsidR="00F245C5" w:rsidRPr="00353FDC" w:rsidRDefault="00EA2BE6" w:rsidP="006203E0">
      <w:pPr>
        <w:ind w:right="4253"/>
        <w:rPr>
          <w:rFonts w:ascii="Arial" w:hAnsi="Arial" w:cs="Arial"/>
        </w:rPr>
      </w:pPr>
      <w:r w:rsidRPr="00EA2BE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EA2BE6">
        <w:rPr>
          <w:rFonts w:ascii="Arial" w:hAnsi="Arial" w:cs="Arial"/>
        </w:rPr>
        <w:t>Poznań</w:t>
      </w:r>
    </w:p>
    <w:p w14:paraId="44EB1D05" w14:textId="77777777" w:rsidR="006203E0" w:rsidRDefault="006203E0" w:rsidP="006203E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B3B56BB" w14:textId="19AAB4E9" w:rsidR="00D30F1F" w:rsidRDefault="00D30F1F" w:rsidP="006203E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E7B208C" w14:textId="77777777" w:rsidR="00F245C5" w:rsidRDefault="00D30F1F" w:rsidP="006203E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0B3E4CC" w14:textId="77777777" w:rsidR="006203E0" w:rsidRPr="00D30F1F" w:rsidRDefault="006203E0" w:rsidP="006203E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A1117F9" w14:textId="77777777" w:rsidTr="002716A3">
        <w:tc>
          <w:tcPr>
            <w:tcW w:w="10065" w:type="dxa"/>
            <w:shd w:val="clear" w:color="auto" w:fill="F2F2F2"/>
            <w:hideMark/>
          </w:tcPr>
          <w:p w14:paraId="249C61D2" w14:textId="77777777" w:rsidR="00F245C5" w:rsidRPr="00353FDC" w:rsidRDefault="00F245C5" w:rsidP="006203E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E61694B" w14:textId="77777777" w:rsidR="00F245C5" w:rsidRPr="00353FDC" w:rsidRDefault="00F245C5" w:rsidP="006203E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CD16800" w14:textId="77777777" w:rsidR="00F245C5" w:rsidRPr="00353FDC" w:rsidRDefault="00F245C5" w:rsidP="006203E0">
      <w:pPr>
        <w:keepNext/>
        <w:outlineLvl w:val="0"/>
        <w:rPr>
          <w:rFonts w:ascii="Arial" w:hAnsi="Arial" w:cs="Arial"/>
          <w:b/>
        </w:rPr>
      </w:pPr>
    </w:p>
    <w:p w14:paraId="288F98D9" w14:textId="77777777" w:rsidR="00F245C5" w:rsidRPr="00353FDC" w:rsidRDefault="00F245C5" w:rsidP="006203E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3DAC478" w14:textId="77777777" w:rsidTr="002716A3">
        <w:tc>
          <w:tcPr>
            <w:tcW w:w="2269" w:type="dxa"/>
            <w:shd w:val="clear" w:color="auto" w:fill="auto"/>
          </w:tcPr>
          <w:p w14:paraId="27E7964C" w14:textId="77777777" w:rsidR="00F245C5" w:rsidRPr="00353FDC" w:rsidRDefault="00F245C5" w:rsidP="006203E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7DB6CD" w14:textId="77777777" w:rsidR="00F245C5" w:rsidRPr="00353FDC" w:rsidRDefault="00EA2BE6" w:rsidP="006203E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Zakup sprzętu medycznego (w tym jednorazowego) na potrzeby  Szpitala Wojewódzkiego w Poznaniu - 12 zadań</w:t>
            </w:r>
          </w:p>
        </w:tc>
      </w:tr>
      <w:tr w:rsidR="00EA2BE6" w:rsidRPr="00353FDC" w14:paraId="0C5173B6" w14:textId="77777777" w:rsidTr="008E6EB2">
        <w:tc>
          <w:tcPr>
            <w:tcW w:w="2269" w:type="dxa"/>
            <w:shd w:val="clear" w:color="auto" w:fill="auto"/>
          </w:tcPr>
          <w:p w14:paraId="3AAFFBF2" w14:textId="77777777" w:rsidR="00EA2BE6" w:rsidRPr="00353FDC" w:rsidRDefault="00EA2BE6" w:rsidP="006203E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615047" w14:textId="77777777" w:rsidR="00EA2BE6" w:rsidRPr="00353FDC" w:rsidRDefault="00EA2BE6" w:rsidP="006203E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SZW/DZP/82/2024</w:t>
            </w:r>
          </w:p>
        </w:tc>
      </w:tr>
    </w:tbl>
    <w:p w14:paraId="2BD0BE46" w14:textId="77777777" w:rsidR="00F245C5" w:rsidRPr="00E1738E" w:rsidRDefault="00F245C5" w:rsidP="006203E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9CD299C" w14:textId="043D8C24" w:rsidR="00A02E94" w:rsidRDefault="00F245C5" w:rsidP="006203E0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EA2BE6" w:rsidRPr="00EA2BE6">
        <w:rPr>
          <w:rFonts w:ascii="Arial" w:hAnsi="Arial" w:cs="Arial"/>
          <w:b/>
        </w:rPr>
        <w:t>Szpital Wojewódzki w Poznaniu</w:t>
      </w:r>
      <w:r w:rsidR="006203E0">
        <w:rPr>
          <w:rFonts w:ascii="Arial" w:hAnsi="Arial" w:cs="Arial"/>
          <w:b/>
        </w:rPr>
        <w:t xml:space="preserve">, </w:t>
      </w:r>
      <w:r w:rsidR="00EA2BE6" w:rsidRPr="00EA2BE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A2BE6" w:rsidRPr="00EA2BE6">
        <w:rPr>
          <w:rFonts w:ascii="Arial" w:hAnsi="Arial" w:cs="Arial"/>
        </w:rPr>
        <w:t>(</w:t>
      </w:r>
      <w:proofErr w:type="spellStart"/>
      <w:r w:rsidR="00EA2BE6" w:rsidRPr="00EA2BE6">
        <w:rPr>
          <w:rFonts w:ascii="Arial" w:hAnsi="Arial" w:cs="Arial"/>
        </w:rPr>
        <w:t>t.j</w:t>
      </w:r>
      <w:proofErr w:type="spellEnd"/>
      <w:r w:rsidR="00EA2BE6" w:rsidRPr="00EA2BE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58D6FE8D" w14:textId="77777777" w:rsidR="006203E0" w:rsidRDefault="006203E0" w:rsidP="006203E0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A2BE6" w14:paraId="5C4989AF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0849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1</w:t>
            </w:r>
          </w:p>
          <w:p w14:paraId="34C4B55B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A2BE6">
              <w:rPr>
                <w:rFonts w:ascii="Arial" w:hAnsi="Arial" w:cs="Arial"/>
                <w:b/>
              </w:rPr>
              <w:t>EUMed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796E3FEB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Chłopickiego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970EBD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04275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Warszawa</w:t>
            </w:r>
          </w:p>
          <w:p w14:paraId="5F1D1F9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29 786.40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51766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398252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A2BE6" w14:paraId="2B96FCBA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EF32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2</w:t>
            </w:r>
          </w:p>
          <w:p w14:paraId="3F6C04DD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>PIH VARIA Sp. z o.o.</w:t>
            </w:r>
          </w:p>
          <w:p w14:paraId="2E0378DD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Bielecka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640834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60-473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Poznań</w:t>
            </w:r>
          </w:p>
          <w:p w14:paraId="03FA636A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2 187.00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C49AB2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6F798E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A2BE6" w14:paraId="2D68F252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A31A1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4</w:t>
            </w:r>
          </w:p>
          <w:p w14:paraId="36FEC0F6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>NZ TECHNO SP.Z.O.O.</w:t>
            </w:r>
          </w:p>
          <w:p w14:paraId="663D5E2E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BERNEŃSKA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5A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52E91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03-976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WARSZAWA</w:t>
            </w:r>
          </w:p>
          <w:p w14:paraId="16C61F02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6 501.60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A053E9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BFF6BA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67C3BF88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08D6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5</w:t>
            </w:r>
          </w:p>
          <w:p w14:paraId="5DD0B36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A2BE6">
              <w:rPr>
                <w:rFonts w:ascii="Arial" w:hAnsi="Arial" w:cs="Arial"/>
                <w:b/>
              </w:rPr>
              <w:t>Neo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Plus Sp. z o.o.</w:t>
            </w:r>
          </w:p>
          <w:p w14:paraId="2A80A448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WIERZEJSKA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94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/12</w:t>
            </w:r>
          </w:p>
          <w:p w14:paraId="242B3AC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97-300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Piotrków Trybunalski</w:t>
            </w:r>
          </w:p>
          <w:p w14:paraId="297A5E86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16 930.80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89150B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F92315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EA2BE6" w14:paraId="5128DBBA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BB9E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6</w:t>
            </w:r>
          </w:p>
          <w:p w14:paraId="670575DC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</w:rPr>
              <w:t>.</w:t>
            </w:r>
          </w:p>
          <w:p w14:paraId="5787747A" w14:textId="196FA03B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8C5A52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Zabrze</w:t>
            </w:r>
          </w:p>
          <w:p w14:paraId="5D71A1C7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5 427.54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582CA7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B5FFF3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000AFD07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4F3B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7</w:t>
            </w:r>
          </w:p>
          <w:p w14:paraId="4D264A0C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</w:rPr>
              <w:t>.</w:t>
            </w:r>
          </w:p>
          <w:p w14:paraId="50F3905D" w14:textId="6A62BEC3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F6301B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Zabrze</w:t>
            </w:r>
          </w:p>
          <w:p w14:paraId="41A03A00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984.60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ADDE2B3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4EB88D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64BF580E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9623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8</w:t>
            </w:r>
          </w:p>
          <w:p w14:paraId="5F219714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>SINMED Sp. z o.o.</w:t>
            </w:r>
          </w:p>
          <w:p w14:paraId="26ADC3FE" w14:textId="693D3C0B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44A60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Przyszowice</w:t>
            </w:r>
          </w:p>
          <w:p w14:paraId="2BA395E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2 167.00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BA4330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B06FD7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4F4D0B64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1FFD5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9</w:t>
            </w:r>
          </w:p>
          <w:p w14:paraId="30E053B0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</w:rPr>
              <w:t>.</w:t>
            </w:r>
          </w:p>
          <w:p w14:paraId="28F76174" w14:textId="6D355FD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6262CD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Zabrze</w:t>
            </w:r>
          </w:p>
          <w:p w14:paraId="1A752D23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4 158.00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516950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A41F47B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34113DE6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ED25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11</w:t>
            </w:r>
          </w:p>
          <w:p w14:paraId="73287AE8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r w:rsidRPr="00EA2BE6">
              <w:rPr>
                <w:rFonts w:ascii="Arial" w:hAnsi="Arial" w:cs="Arial"/>
                <w:b/>
              </w:rPr>
              <w:t xml:space="preserve">SALUS INTERNATIONAL Sp. </w:t>
            </w:r>
            <w:proofErr w:type="spellStart"/>
            <w:r w:rsidRPr="00EA2BE6">
              <w:rPr>
                <w:rFonts w:ascii="Arial" w:hAnsi="Arial" w:cs="Arial"/>
                <w:b/>
              </w:rPr>
              <w:t>zo.o</w:t>
            </w:r>
            <w:proofErr w:type="spellEnd"/>
            <w:r w:rsidRPr="00EA2BE6">
              <w:rPr>
                <w:rFonts w:ascii="Arial" w:hAnsi="Arial" w:cs="Arial"/>
                <w:b/>
              </w:rPr>
              <w:t>.</w:t>
            </w:r>
          </w:p>
          <w:p w14:paraId="730007A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323E66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Katowice</w:t>
            </w:r>
          </w:p>
          <w:p w14:paraId="1990B9D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75 895.38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35CDA2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1EB4F8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EA2BE6" w14:paraId="7A789F0A" w14:textId="77777777" w:rsidTr="008E6E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0760D" w14:textId="77777777" w:rsidR="00EA2BE6" w:rsidRPr="00F245C5" w:rsidRDefault="00EA2BE6" w:rsidP="006203E0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EA2BE6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EA2BE6">
              <w:rPr>
                <w:rFonts w:ascii="Arial" w:hAnsi="Arial" w:cs="Arial"/>
              </w:rPr>
              <w:t>zadanie 12</w:t>
            </w:r>
          </w:p>
          <w:p w14:paraId="1F3D8DDE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EA2BE6">
              <w:rPr>
                <w:rFonts w:ascii="Arial" w:hAnsi="Arial" w:cs="Arial"/>
                <w:b/>
              </w:rPr>
              <w:t>Duolux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A2BE6">
              <w:rPr>
                <w:rFonts w:ascii="Arial" w:hAnsi="Arial" w:cs="Arial"/>
                <w:b/>
              </w:rPr>
              <w:t>Medical</w:t>
            </w:r>
            <w:proofErr w:type="spellEnd"/>
            <w:r w:rsidRPr="00EA2BE6">
              <w:rPr>
                <w:rFonts w:ascii="Arial" w:hAnsi="Arial" w:cs="Arial"/>
                <w:b/>
              </w:rPr>
              <w:t xml:space="preserve"> Sp. z o.o.</w:t>
            </w:r>
          </w:p>
          <w:p w14:paraId="17783985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os. Bolesława Chrobrego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40f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/53</w:t>
            </w:r>
          </w:p>
          <w:p w14:paraId="7A435BCF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EA2BE6">
              <w:rPr>
                <w:rFonts w:ascii="Arial" w:hAnsi="Arial" w:cs="Arial"/>
                <w:bCs/>
              </w:rPr>
              <w:t>60-681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EA2BE6">
              <w:rPr>
                <w:rFonts w:ascii="Arial" w:hAnsi="Arial" w:cs="Arial"/>
                <w:bCs/>
              </w:rPr>
              <w:t>Poznań</w:t>
            </w:r>
          </w:p>
          <w:p w14:paraId="052612C2" w14:textId="77777777" w:rsidR="00EA2BE6" w:rsidRPr="00F245C5" w:rsidRDefault="00EA2BE6" w:rsidP="006203E0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EA2BE6">
              <w:rPr>
                <w:rFonts w:ascii="Arial" w:hAnsi="Arial" w:cs="Arial"/>
                <w:b/>
              </w:rPr>
              <w:t>1 140.80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0AA4803" w14:textId="77777777" w:rsidR="00EA2BE6" w:rsidRPr="00F245C5" w:rsidRDefault="00EA2BE6" w:rsidP="006203E0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996305" w14:textId="77777777" w:rsidR="00EA2BE6" w:rsidRPr="00F245C5" w:rsidRDefault="00EA2BE6" w:rsidP="006203E0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EA2BE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7E58D058" w14:textId="77777777" w:rsidR="006203E0" w:rsidRDefault="006203E0" w:rsidP="006203E0">
      <w:pPr>
        <w:jc w:val="both"/>
        <w:rPr>
          <w:rFonts w:ascii="Arial" w:hAnsi="Arial" w:cs="Arial"/>
          <w:b/>
          <w:bCs/>
          <w:color w:val="000000"/>
        </w:rPr>
      </w:pPr>
    </w:p>
    <w:p w14:paraId="007A35E0" w14:textId="4AF04376" w:rsidR="00A02E94" w:rsidRDefault="00F245C5" w:rsidP="006203E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828"/>
        <w:gridCol w:w="2268"/>
        <w:gridCol w:w="1559"/>
      </w:tblGrid>
      <w:tr w:rsidR="00A02E94" w14:paraId="519A0814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7193EF" w14:textId="77777777" w:rsidR="00A02E94" w:rsidRPr="00F245C5" w:rsidRDefault="00F245C5" w:rsidP="006203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45358D" w14:textId="77777777" w:rsidR="00A02E94" w:rsidRPr="00F245C5" w:rsidRDefault="007D7932" w:rsidP="006203E0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246606" w14:textId="77777777" w:rsidR="00A02E94" w:rsidRPr="00F245C5" w:rsidRDefault="007D7932" w:rsidP="006203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6ABB24" w14:textId="77777777" w:rsidR="00A02E94" w:rsidRPr="00F245C5" w:rsidRDefault="00A02E94" w:rsidP="006203E0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A2BE6" w14:paraId="26583863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C35B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7369B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EUMed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D3682CB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6F447F35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AA05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D10FD0" w14:textId="4529EEA3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6645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54432A20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80735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3C8C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PIH VARIA Sp. z o.o.</w:t>
            </w:r>
          </w:p>
          <w:p w14:paraId="2154747E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Bielecka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005D100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lastRenderedPageBreak/>
              <w:t>60-473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FD4ED" w14:textId="51EB749B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5F77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56693D08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FBEC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44E99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Cedical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9D81076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Celulozy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107G/1</w:t>
            </w:r>
          </w:p>
          <w:p w14:paraId="30FC4048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04-986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D9968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3AD396" w14:textId="063A4960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- 97.73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FBA1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97,73</w:t>
            </w:r>
          </w:p>
        </w:tc>
      </w:tr>
      <w:tr w:rsidR="00EA2BE6" w14:paraId="1F6F03F2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4B2D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BCD13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MEDLEADER ŁUKASZ KRUCK</w:t>
            </w:r>
          </w:p>
          <w:p w14:paraId="12270F92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Łabiszyńska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2/102</w:t>
            </w:r>
          </w:p>
          <w:p w14:paraId="7F8D1A51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86-061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Olimpin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43762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37A42A" w14:textId="5B92E0BA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- 89.58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BA25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89,58</w:t>
            </w:r>
          </w:p>
        </w:tc>
      </w:tr>
      <w:tr w:rsidR="00EA2BE6" w14:paraId="236765BD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20FA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C3EE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KROBAN Sp. z ograniczoną odpowiedzialnością</w:t>
            </w:r>
          </w:p>
          <w:p w14:paraId="02414247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Piotrkowska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270/1410</w:t>
            </w:r>
          </w:p>
          <w:p w14:paraId="1C986158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90-361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B7995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DB2A01" w14:textId="7E8D6F15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- 76.79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71D9A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76,79</w:t>
            </w:r>
          </w:p>
        </w:tc>
      </w:tr>
      <w:tr w:rsidR="00EA2BE6" w14:paraId="4E8E276B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DC1D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1B91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NZ TECHNO SP.Z.O.O.</w:t>
            </w:r>
          </w:p>
          <w:p w14:paraId="01594F5D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BERNEŃSKA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5A</w:t>
            </w:r>
          </w:p>
          <w:p w14:paraId="5A46536A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03-976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9AFE4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FADEED" w14:textId="6EA413D4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71218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6EB6C044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01B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DE57A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76E98043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76EA8FC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4617D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9AFF31" w14:textId="4DFD8BAE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- 52.48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C74E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52,48</w:t>
            </w:r>
          </w:p>
        </w:tc>
      </w:tr>
      <w:tr w:rsidR="00EA2BE6" w14:paraId="2A76821B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F51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BEC8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Neo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Plus Sp. z o.o.</w:t>
            </w:r>
          </w:p>
          <w:p w14:paraId="0E3904DB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WIERZEJSKA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94/12</w:t>
            </w:r>
          </w:p>
          <w:p w14:paraId="3C7C0553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97-300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Piotrków Trybunalski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DA97F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E50ABB" w14:textId="5E7CB2A1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9001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08416C9E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1682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E44C1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6D07D8D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76D511B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215C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CD4C35" w14:textId="02BC5345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471A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6883F8BC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9767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D387D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o.o. S.K.A.</w:t>
            </w:r>
          </w:p>
          <w:p w14:paraId="7F9CE6BA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414C6D2C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D0A1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0517B6" w14:textId="77B38F1A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- 92.00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B7C14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92,00</w:t>
            </w:r>
          </w:p>
        </w:tc>
      </w:tr>
      <w:tr w:rsidR="00EA2BE6" w14:paraId="53004779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A2C9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BD6E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6518E240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6ACA16C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9F2EA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B95C7D" w14:textId="2EA197D1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- 89.22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E005A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89,22</w:t>
            </w:r>
          </w:p>
        </w:tc>
      </w:tr>
      <w:tr w:rsidR="00EA2BE6" w14:paraId="09DCC81B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D16F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7F6A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60C9FB85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3FC2FA61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F3BD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0C25A5" w14:textId="17F8A126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- 60.28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CEC95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60,28</w:t>
            </w:r>
          </w:p>
        </w:tc>
      </w:tr>
      <w:tr w:rsidR="00EA2BE6" w14:paraId="08366CE1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5B38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6203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2F1F1DE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6D8B740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BFED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FAF7C7" w14:textId="2E7577B2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6BDB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7E733127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AFAF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978B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63B56BD9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41F75CCE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0887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B01B75" w14:textId="5238E640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- 76.88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426E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76,88</w:t>
            </w:r>
          </w:p>
        </w:tc>
      </w:tr>
      <w:tr w:rsidR="00EA2BE6" w14:paraId="6A5371E0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920A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C60A1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01D3AF8C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3102440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EF27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F8CD43" w14:textId="72E216BB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5276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1A44D144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85A1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3081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59C957D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31FA0F8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B1D8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6F2BA6" w14:textId="1479A8AD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- 84.86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6C2C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84,86</w:t>
            </w:r>
          </w:p>
        </w:tc>
      </w:tr>
      <w:tr w:rsidR="00EA2BE6" w14:paraId="17AD0D58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EC27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74D4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23AA8A1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F640A7E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8529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F37418" w14:textId="71DB5966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7AE8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099AE0F6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5B47F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A4992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4BF55349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lastRenderedPageBreak/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1D88EAEB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F338" w14:textId="605E26F9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lastRenderedPageBreak/>
              <w:t>1 - Cena - 60.91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6782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60,91</w:t>
            </w:r>
          </w:p>
        </w:tc>
      </w:tr>
      <w:tr w:rsidR="00EA2BE6" w14:paraId="54723780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53A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3CF6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AADA0BB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1FBE6F9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93BF7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8AB68" w14:textId="7461EEF6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A386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A2BE6" w14:paraId="6F1369DC" w14:textId="77777777" w:rsidTr="006203E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11F3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A2BE6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5790F" w14:textId="77777777" w:rsidR="00EA2BE6" w:rsidRPr="007D7932" w:rsidRDefault="00EA2BE6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E20FDC" w14:textId="77777777" w:rsidR="00EA2BE6" w:rsidRPr="007D7932" w:rsidRDefault="00EA2BE6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os. Bolesława Chrobrego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40f/53</w:t>
            </w:r>
          </w:p>
          <w:p w14:paraId="20875BD7" w14:textId="77777777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60-681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A905" w14:textId="77777777" w:rsidR="00C86952" w:rsidRDefault="00C86952" w:rsidP="006203E0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DB16AF" w14:textId="1F1E6273" w:rsidR="00EA2BE6" w:rsidRPr="007D7932" w:rsidRDefault="00EA2BE6" w:rsidP="006203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E74F" w14:textId="77777777" w:rsidR="00EA2BE6" w:rsidRPr="007D7932" w:rsidRDefault="00EA2BE6" w:rsidP="006203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6D1048C" w14:textId="77777777" w:rsidR="00A02E94" w:rsidRDefault="00A02E94" w:rsidP="006203E0">
      <w:pPr>
        <w:jc w:val="both"/>
        <w:rPr>
          <w:rFonts w:ascii="Arial" w:hAnsi="Arial" w:cs="Arial"/>
          <w:color w:val="000000"/>
        </w:rPr>
      </w:pPr>
    </w:p>
    <w:p w14:paraId="2BA850CB" w14:textId="77777777" w:rsidR="00A02E94" w:rsidRDefault="00A02E94" w:rsidP="006203E0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7DB5698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3303EBB" w14:textId="77777777" w:rsidR="00A02E94" w:rsidRPr="007D7932" w:rsidRDefault="00A02E94" w:rsidP="006203E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CE3749C" w14:textId="77777777" w:rsidR="00A02E94" w:rsidRPr="007D7932" w:rsidRDefault="00A02E94" w:rsidP="006203E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CFD5512" w14:textId="77777777" w:rsidR="00A02E94" w:rsidRPr="007D7932" w:rsidRDefault="00A02E94" w:rsidP="006203E0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3DD0575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9F5A82" w14:textId="46746923" w:rsidR="00A02E94" w:rsidRPr="007D7932" w:rsidRDefault="00290473" w:rsidP="006203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54CFB5" w14:textId="77777777" w:rsidR="00290473" w:rsidRPr="007D7932" w:rsidRDefault="00290473" w:rsidP="0029047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EA2BE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EB14F83" w14:textId="77777777" w:rsidR="00290473" w:rsidRPr="007D7932" w:rsidRDefault="00290473" w:rsidP="00290473">
            <w:pPr>
              <w:rPr>
                <w:rFonts w:ascii="Arial" w:hAnsi="Arial" w:cs="Arial"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os. Bolesława Chrobrego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40f/53</w:t>
            </w:r>
          </w:p>
          <w:p w14:paraId="515023F6" w14:textId="484795DF" w:rsidR="00A02E94" w:rsidRPr="00290473" w:rsidRDefault="00290473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A2BE6">
              <w:rPr>
                <w:rFonts w:ascii="Arial" w:hAnsi="Arial" w:cs="Arial"/>
                <w:sz w:val="22"/>
                <w:szCs w:val="22"/>
              </w:rPr>
              <w:t>60-681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A2BE6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4E5784" w14:textId="0D4C194F" w:rsidR="00290473" w:rsidRPr="008B4FA9" w:rsidRDefault="00290473" w:rsidP="006203E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4F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zadanie nr 10 </w:t>
            </w:r>
          </w:p>
          <w:p w14:paraId="0A806FC9" w14:textId="6F997871" w:rsidR="00A02E94" w:rsidRDefault="00A02E94" w:rsidP="006203E0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  <w:r w:rsidR="007B40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40AC" w:rsidRPr="00B57B39">
              <w:rPr>
                <w:rFonts w:ascii="Arial" w:hAnsi="Arial" w:cs="Arial"/>
                <w:sz w:val="22"/>
                <w:szCs w:val="22"/>
              </w:rPr>
              <w:t>art.</w:t>
            </w:r>
            <w:r w:rsidR="00B57B39" w:rsidRPr="00B57B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57B39" w:rsidRPr="00B57B39">
              <w:rPr>
                <w:rFonts w:ascii="Arial" w:hAnsi="Arial" w:cs="Arial"/>
                <w:color w:val="000000"/>
                <w:sz w:val="22"/>
                <w:szCs w:val="22"/>
              </w:rPr>
              <w:t>226 ust. 1 pkt 5</w:t>
            </w:r>
          </w:p>
          <w:p w14:paraId="7C4D1635" w14:textId="77777777" w:rsidR="0013621B" w:rsidRPr="0013621B" w:rsidRDefault="0013621B" w:rsidP="006203E0">
            <w:pPr>
              <w:rPr>
                <w:rFonts w:ascii="Arial" w:hAnsi="Arial" w:cs="Arial"/>
                <w:sz w:val="12"/>
                <w:szCs w:val="12"/>
              </w:rPr>
            </w:pPr>
          </w:p>
          <w:p w14:paraId="3459E531" w14:textId="005C0CE1" w:rsidR="00A02E94" w:rsidRPr="007D7932" w:rsidRDefault="00A02E94" w:rsidP="008B4FA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  <w:r w:rsidR="008B4FA9">
              <w:rPr>
                <w:rFonts w:ascii="Arial" w:hAnsi="Arial" w:cs="Arial"/>
                <w:sz w:val="22"/>
                <w:szCs w:val="22"/>
              </w:rPr>
              <w:t xml:space="preserve"> na zadanie została zastosowana niezgodna z odpowiedziami Zamawiającego stawka podatku Vat</w:t>
            </w:r>
          </w:p>
          <w:p w14:paraId="77BA5F0A" w14:textId="77777777" w:rsidR="00A02E94" w:rsidRPr="007D7932" w:rsidRDefault="00A02E94" w:rsidP="006203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27390A" w14:textId="77777777" w:rsidR="00A02E94" w:rsidRDefault="00A02E94" w:rsidP="006203E0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6F60B1E" w14:textId="0EBA0B1E" w:rsidR="00290473" w:rsidRDefault="00290473" w:rsidP="0029047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myśl art. 259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Zamawiający informuje, że w w/w postępowaniu przetargowym – na podstawie art. 255 pkt. 1 – </w:t>
      </w:r>
      <w:r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>
        <w:rPr>
          <w:rFonts w:ascii="Arial" w:hAnsi="Arial" w:cs="Arial"/>
          <w:b/>
          <w:u w:val="single"/>
        </w:rPr>
        <w:t>zadanie nr 3</w:t>
      </w:r>
      <w:r>
        <w:rPr>
          <w:rFonts w:ascii="Arial" w:hAnsi="Arial" w:cs="Arial"/>
          <w:bCs/>
        </w:rPr>
        <w:t xml:space="preserve"> </w:t>
      </w:r>
      <w:bookmarkEnd w:id="1"/>
      <w:r>
        <w:rPr>
          <w:rFonts w:ascii="Arial" w:hAnsi="Arial" w:cs="Arial"/>
          <w:bCs/>
        </w:rPr>
        <w:t xml:space="preserve">ze względu na fakt, iż nie złożono żadnej oferty. </w:t>
      </w:r>
    </w:p>
    <w:p w14:paraId="552426EC" w14:textId="77777777" w:rsidR="00290473" w:rsidRDefault="00290473" w:rsidP="006203E0">
      <w:pPr>
        <w:jc w:val="both"/>
        <w:rPr>
          <w:rFonts w:ascii="Arial" w:hAnsi="Arial" w:cs="Arial"/>
          <w:b/>
          <w:bCs/>
        </w:rPr>
      </w:pPr>
    </w:p>
    <w:p w14:paraId="28C3FED0" w14:textId="674820EE" w:rsidR="00A02E94" w:rsidRDefault="00A02E94" w:rsidP="006203E0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21344A9" w14:textId="77777777" w:rsidR="00A02E94" w:rsidRDefault="00A02E94" w:rsidP="006203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EA2BE6">
        <w:rPr>
          <w:rFonts w:ascii="Arial" w:hAnsi="Arial" w:cs="Arial"/>
        </w:rPr>
        <w:t>nie krótszym niż 5 dni od dnia przesłania niniejszej informacji o wyborze najkorzystniejszej oferty.</w:t>
      </w:r>
    </w:p>
    <w:p w14:paraId="383DCBBB" w14:textId="77777777" w:rsidR="00A02E94" w:rsidRDefault="00A02E94" w:rsidP="006203E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35BD9197" w14:textId="77777777" w:rsidR="0013621B" w:rsidRPr="00C6247D" w:rsidRDefault="0013621B" w:rsidP="006203E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487115E" w14:textId="77777777" w:rsidR="0013621B" w:rsidRPr="00D50535" w:rsidRDefault="0013621B" w:rsidP="006203E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CA8BEC9" w14:textId="77777777" w:rsidR="008B4FA9" w:rsidRDefault="008B4FA9" w:rsidP="006203E0">
      <w:pPr>
        <w:ind w:left="3119" w:firstLine="425"/>
        <w:jc w:val="right"/>
        <w:rPr>
          <w:rFonts w:ascii="Arial" w:hAnsi="Arial" w:cs="Arial"/>
          <w:i/>
        </w:rPr>
      </w:pPr>
    </w:p>
    <w:p w14:paraId="0CB20FE1" w14:textId="3B73985B" w:rsidR="0013621B" w:rsidRDefault="0013621B" w:rsidP="006203E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C7BF8E3" w14:textId="77777777" w:rsidR="00B57B39" w:rsidRPr="00292410" w:rsidRDefault="00B57B39" w:rsidP="00B57B3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/-/ p. o. Dyrektora Szpitala Wojewódzkiego</w:t>
      </w:r>
    </w:p>
    <w:p w14:paraId="5B07E61E" w14:textId="77777777" w:rsidR="00B57B39" w:rsidRPr="00292410" w:rsidRDefault="00B57B39" w:rsidP="00B57B3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 xml:space="preserve"> w Poznaniu</w:t>
      </w:r>
    </w:p>
    <w:p w14:paraId="5913FBF1" w14:textId="77777777" w:rsidR="00B57B39" w:rsidRPr="00292410" w:rsidRDefault="00B57B39" w:rsidP="00B57B39">
      <w:pPr>
        <w:ind w:left="2829" w:firstLine="709"/>
        <w:jc w:val="center"/>
        <w:rPr>
          <w:i/>
          <w:sz w:val="22"/>
          <w:szCs w:val="22"/>
        </w:rPr>
      </w:pPr>
      <w:r w:rsidRPr="00292410">
        <w:rPr>
          <w:i/>
          <w:sz w:val="22"/>
          <w:szCs w:val="22"/>
        </w:rPr>
        <w:t>Z-ca Dyrektora ds. Pielęgniarstwa</w:t>
      </w:r>
    </w:p>
    <w:p w14:paraId="6EB52DBB" w14:textId="77777777" w:rsidR="00B57B39" w:rsidRPr="00E110E9" w:rsidRDefault="00B57B39" w:rsidP="00B57B39">
      <w:pPr>
        <w:ind w:left="2829" w:firstLine="709"/>
        <w:jc w:val="center"/>
      </w:pPr>
      <w:r w:rsidRPr="00292410">
        <w:rPr>
          <w:i/>
          <w:sz w:val="22"/>
          <w:szCs w:val="22"/>
        </w:rPr>
        <w:t xml:space="preserve"> Violetta Magiera</w:t>
      </w:r>
    </w:p>
    <w:p w14:paraId="482A5E99" w14:textId="77777777" w:rsidR="00B57B39" w:rsidRPr="004B39E0" w:rsidRDefault="00B57B39" w:rsidP="006203E0">
      <w:pPr>
        <w:ind w:left="3119" w:firstLine="425"/>
        <w:jc w:val="right"/>
        <w:rPr>
          <w:rFonts w:ascii="Arial" w:hAnsi="Arial" w:cs="Arial"/>
          <w:i/>
        </w:rPr>
      </w:pPr>
    </w:p>
    <w:p w14:paraId="2617DE37" w14:textId="66681D73" w:rsidR="008642B3" w:rsidRPr="0013621B" w:rsidRDefault="00EA2BE6" w:rsidP="006203E0">
      <w:pPr>
        <w:jc w:val="right"/>
        <w:rPr>
          <w:rFonts w:ascii="Arial" w:hAnsi="Arial" w:cs="Arial"/>
          <w:vertAlign w:val="superscript"/>
        </w:rPr>
      </w:pPr>
      <w:r w:rsidRPr="00EA2BE6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6CBE5" w14:textId="77777777" w:rsidR="00CD441E" w:rsidRDefault="00CD441E">
      <w:r>
        <w:separator/>
      </w:r>
    </w:p>
  </w:endnote>
  <w:endnote w:type="continuationSeparator" w:id="0">
    <w:p w14:paraId="5BB03D86" w14:textId="77777777" w:rsidR="00CD441E" w:rsidRDefault="00CD4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38A92" w14:textId="77777777" w:rsidR="00EA2BE6" w:rsidRDefault="00EA2B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01B3B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017974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19D3ADE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A291C" w14:textId="77777777" w:rsidR="00EA2BE6" w:rsidRDefault="00EA2B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DEF82" w14:textId="77777777" w:rsidR="00CD441E" w:rsidRDefault="00CD441E">
      <w:r>
        <w:separator/>
      </w:r>
    </w:p>
  </w:footnote>
  <w:footnote w:type="continuationSeparator" w:id="0">
    <w:p w14:paraId="33F9BA48" w14:textId="77777777" w:rsidR="00CD441E" w:rsidRDefault="00CD4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5FBF2" w14:textId="77777777" w:rsidR="00EA2BE6" w:rsidRDefault="00EA2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0C9EF" w14:textId="77777777" w:rsidR="00EA2BE6" w:rsidRDefault="00EA2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CEAAA" w14:textId="77777777" w:rsidR="00EA2BE6" w:rsidRDefault="00EA2B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41E"/>
    <w:rsid w:val="00022322"/>
    <w:rsid w:val="00042497"/>
    <w:rsid w:val="00072672"/>
    <w:rsid w:val="000C1E6F"/>
    <w:rsid w:val="000E4E56"/>
    <w:rsid w:val="0013621B"/>
    <w:rsid w:val="001A1468"/>
    <w:rsid w:val="001B7815"/>
    <w:rsid w:val="001C3F13"/>
    <w:rsid w:val="00211A34"/>
    <w:rsid w:val="002716A3"/>
    <w:rsid w:val="0029047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D24F0"/>
    <w:rsid w:val="005E5BFF"/>
    <w:rsid w:val="005F2CB0"/>
    <w:rsid w:val="00607F9B"/>
    <w:rsid w:val="006203E0"/>
    <w:rsid w:val="00644DCB"/>
    <w:rsid w:val="00657C1E"/>
    <w:rsid w:val="006E3089"/>
    <w:rsid w:val="00712C39"/>
    <w:rsid w:val="00756CDA"/>
    <w:rsid w:val="007B40AC"/>
    <w:rsid w:val="007C6731"/>
    <w:rsid w:val="007D7932"/>
    <w:rsid w:val="007E2ACC"/>
    <w:rsid w:val="007E68C5"/>
    <w:rsid w:val="00832144"/>
    <w:rsid w:val="008567C7"/>
    <w:rsid w:val="008642B3"/>
    <w:rsid w:val="008A6C10"/>
    <w:rsid w:val="008B4FA9"/>
    <w:rsid w:val="008D69B5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57B39"/>
    <w:rsid w:val="00B8185B"/>
    <w:rsid w:val="00BC6F7F"/>
    <w:rsid w:val="00BD2174"/>
    <w:rsid w:val="00C423DD"/>
    <w:rsid w:val="00C60D7B"/>
    <w:rsid w:val="00C65E53"/>
    <w:rsid w:val="00C86952"/>
    <w:rsid w:val="00CA0B33"/>
    <w:rsid w:val="00CA3511"/>
    <w:rsid w:val="00CD441E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A2BE6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7CF93"/>
  <w15:chartTrackingRefBased/>
  <w15:docId w15:val="{C6C09212-35B0-4E29-AAC7-A34A454A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980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2024-10-30T06:41:00Z</cp:lastPrinted>
  <dcterms:created xsi:type="dcterms:W3CDTF">2024-10-30T06:42:00Z</dcterms:created>
  <dcterms:modified xsi:type="dcterms:W3CDTF">2024-10-30T06:42:00Z</dcterms:modified>
</cp:coreProperties>
</file>