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B6F76F" w14:textId="222A6AA1" w:rsidR="005103B9" w:rsidRPr="00A90D0E" w:rsidRDefault="006676AE" w:rsidP="00877F40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77F40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33F3ECF" w14:textId="77777777" w:rsidR="00C4103F" w:rsidRPr="0012157F" w:rsidRDefault="007118F0" w:rsidP="00877F40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C594ACF" w14:textId="77777777" w:rsidR="006676AE" w:rsidRPr="0012157F" w:rsidRDefault="009F2D6E" w:rsidP="00877F40">
      <w:pPr>
        <w:pStyle w:val="Tekstpodstawowy"/>
        <w:spacing w:after="0"/>
        <w:ind w:left="4111"/>
        <w:rPr>
          <w:rFonts w:ascii="Arial" w:hAnsi="Arial" w:cs="Arial"/>
        </w:rPr>
      </w:pPr>
      <w:r w:rsidRPr="009F2D6E">
        <w:rPr>
          <w:rFonts w:ascii="Arial" w:hAnsi="Arial" w:cs="Arial"/>
        </w:rPr>
        <w:t>SZPITAL WOJEWÓDZKI W POZNANIU</w:t>
      </w:r>
    </w:p>
    <w:p w14:paraId="0897EF93" w14:textId="77777777" w:rsidR="006676AE" w:rsidRPr="0012157F" w:rsidRDefault="009F2D6E" w:rsidP="00877F40">
      <w:pPr>
        <w:pStyle w:val="Tekstpodstawowy"/>
        <w:spacing w:after="0"/>
        <w:ind w:left="4111"/>
        <w:rPr>
          <w:rFonts w:ascii="Arial" w:hAnsi="Arial" w:cs="Arial"/>
        </w:rPr>
      </w:pPr>
      <w:r w:rsidRPr="009F2D6E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9F2D6E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47CE7DFE" w14:textId="77777777" w:rsidR="00F90CD1" w:rsidRDefault="009F2D6E" w:rsidP="00877F40">
      <w:pPr>
        <w:pStyle w:val="Tekstpodstawowy"/>
        <w:spacing w:after="0"/>
        <w:ind w:left="4111"/>
        <w:rPr>
          <w:rFonts w:ascii="Arial" w:hAnsi="Arial" w:cs="Arial"/>
        </w:rPr>
      </w:pPr>
      <w:r w:rsidRPr="009F2D6E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9F2D6E">
        <w:rPr>
          <w:rFonts w:ascii="Arial" w:hAnsi="Arial" w:cs="Arial"/>
        </w:rPr>
        <w:t>Poznań</w:t>
      </w:r>
    </w:p>
    <w:p w14:paraId="57C45DD3" w14:textId="77777777" w:rsidR="009169D4" w:rsidRDefault="009169D4" w:rsidP="00877F4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3505EB7" w14:textId="77777777" w:rsidR="00C4103F" w:rsidRPr="002578E4" w:rsidRDefault="002578E4" w:rsidP="00877F40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5D4E5E02" w14:textId="77777777" w:rsidR="002578E4" w:rsidRDefault="002578E4" w:rsidP="00877F40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43F289CA" w14:textId="77777777" w:rsidTr="0018769E">
        <w:tc>
          <w:tcPr>
            <w:tcW w:w="2800" w:type="dxa"/>
            <w:shd w:val="clear" w:color="auto" w:fill="auto"/>
          </w:tcPr>
          <w:p w14:paraId="2279502A" w14:textId="77777777" w:rsidR="002578E4" w:rsidRPr="00A2540E" w:rsidRDefault="002578E4" w:rsidP="00877F4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3052224" w14:textId="77777777" w:rsidR="002578E4" w:rsidRPr="00A2540E" w:rsidRDefault="002578E4" w:rsidP="00877F4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6FB927A" w14:textId="77777777" w:rsidR="002578E4" w:rsidRPr="00A2540E" w:rsidRDefault="002578E4" w:rsidP="00877F4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C2F0C2A" w14:textId="77777777" w:rsidR="002578E4" w:rsidRPr="00A2540E" w:rsidRDefault="002578E4" w:rsidP="00877F40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4200264C" w14:textId="77777777" w:rsidTr="0018769E">
        <w:tc>
          <w:tcPr>
            <w:tcW w:w="2800" w:type="dxa"/>
            <w:shd w:val="clear" w:color="auto" w:fill="auto"/>
          </w:tcPr>
          <w:p w14:paraId="4A9CDEC0" w14:textId="77777777" w:rsidR="002578E4" w:rsidRPr="00A2540E" w:rsidRDefault="002578E4" w:rsidP="00877F40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F1A59D1" w14:textId="77777777" w:rsidR="002578E4" w:rsidRPr="00A2540E" w:rsidRDefault="002578E4" w:rsidP="00877F4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0F4A09C" w14:textId="77777777" w:rsidR="002578E4" w:rsidRPr="00A2540E" w:rsidRDefault="002578E4" w:rsidP="00877F4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C259EA" w14:textId="77777777" w:rsidR="002578E4" w:rsidRPr="00A2540E" w:rsidRDefault="002578E4" w:rsidP="00877F40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ACA059B" w14:textId="77777777" w:rsidR="002578E4" w:rsidRDefault="002578E4" w:rsidP="00877F40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39A80AFE" w14:textId="77777777" w:rsidR="00877F40" w:rsidRPr="002578E4" w:rsidRDefault="00877F40" w:rsidP="00877F40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F2D6E" w:rsidRPr="0012157F" w14:paraId="09480A6F" w14:textId="77777777" w:rsidTr="001F7493">
        <w:tc>
          <w:tcPr>
            <w:tcW w:w="9104" w:type="dxa"/>
            <w:shd w:val="clear" w:color="auto" w:fill="D9D9D9"/>
          </w:tcPr>
          <w:p w14:paraId="5345D689" w14:textId="77777777" w:rsidR="009F2D6E" w:rsidRPr="0012157F" w:rsidRDefault="009F2D6E" w:rsidP="00877F40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9442DB2" w14:textId="77777777" w:rsidR="009F2D6E" w:rsidRPr="0012157F" w:rsidRDefault="009F2D6E" w:rsidP="00877F4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F2D6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F2D6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F2D6E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0799DD09" w14:textId="77777777" w:rsidR="009F2D6E" w:rsidRPr="00612283" w:rsidRDefault="009F2D6E" w:rsidP="00877F40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4C14DCE" w14:textId="77777777" w:rsidR="009F2D6E" w:rsidRPr="00612283" w:rsidRDefault="009F2D6E" w:rsidP="00877F40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6D29FC4" w14:textId="77777777" w:rsidR="009F2D6E" w:rsidRPr="0012157F" w:rsidRDefault="009F2D6E" w:rsidP="00877F40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BC4EAEA" w14:textId="77777777" w:rsidR="00E50194" w:rsidRDefault="001F027E" w:rsidP="00877F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354F57BB" w14:textId="77777777" w:rsidTr="0018769E">
        <w:tc>
          <w:tcPr>
            <w:tcW w:w="2269" w:type="dxa"/>
            <w:shd w:val="clear" w:color="auto" w:fill="auto"/>
          </w:tcPr>
          <w:p w14:paraId="3C74DB64" w14:textId="77777777" w:rsidR="002578E4" w:rsidRPr="00A2540E" w:rsidRDefault="002578E4" w:rsidP="00877F4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A1150A2" w14:textId="77777777" w:rsidR="002578E4" w:rsidRPr="00A2540E" w:rsidRDefault="009F2D6E" w:rsidP="00877F40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F2D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Elementy systemu zamkniętego oraz drobny sprzęt do pobierania krwi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F2D6E" w:rsidRPr="00A2540E" w14:paraId="62F5B0B2" w14:textId="77777777" w:rsidTr="001F7493">
        <w:tc>
          <w:tcPr>
            <w:tcW w:w="2269" w:type="dxa"/>
            <w:shd w:val="clear" w:color="auto" w:fill="auto"/>
          </w:tcPr>
          <w:p w14:paraId="3FE56498" w14:textId="77777777" w:rsidR="009F2D6E" w:rsidRPr="00A2540E" w:rsidRDefault="009F2D6E" w:rsidP="00877F4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E50F5E1" w14:textId="77777777" w:rsidR="009F2D6E" w:rsidRPr="00A2540E" w:rsidRDefault="009F2D6E" w:rsidP="00877F40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F2D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SZW/DZP/87/2024</w:t>
            </w:r>
          </w:p>
        </w:tc>
      </w:tr>
    </w:tbl>
    <w:p w14:paraId="06889574" w14:textId="77777777" w:rsidR="002578E4" w:rsidRDefault="002578E4" w:rsidP="00877F4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0DA2F20" w14:textId="77777777" w:rsidR="00F90CD1" w:rsidRDefault="005434B3" w:rsidP="00877F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F2D6E" w:rsidRPr="009F2D6E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5672BCA3" w14:textId="77777777" w:rsidR="00877F40" w:rsidRPr="0012157F" w:rsidRDefault="00877F40" w:rsidP="00877F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DDCB7DD" w14:textId="77777777" w:rsidTr="00650D6C">
        <w:tc>
          <w:tcPr>
            <w:tcW w:w="9104" w:type="dxa"/>
            <w:shd w:val="clear" w:color="auto" w:fill="D9D9D9"/>
          </w:tcPr>
          <w:p w14:paraId="0D4EAA02" w14:textId="77777777" w:rsidR="00E50194" w:rsidRPr="00650D6C" w:rsidRDefault="00650D6C" w:rsidP="00877F4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7866869" w14:textId="77777777" w:rsidR="00C113BF" w:rsidRPr="0012157F" w:rsidRDefault="00C113BF" w:rsidP="00877F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A6056CB" w14:textId="77777777" w:rsidR="002426FF" w:rsidRPr="00A44833" w:rsidRDefault="002426FF" w:rsidP="00877F40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1CEE6AA3" w14:textId="77777777" w:rsidR="00023477" w:rsidRPr="006B53D6" w:rsidRDefault="00023477" w:rsidP="00877F40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017DAE3C" w14:textId="77777777" w:rsidR="00023477" w:rsidRPr="00992BD8" w:rsidRDefault="00992BD8" w:rsidP="00877F40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D91DE0E" w14:textId="77777777" w:rsidR="00992BD8" w:rsidRPr="00992BD8" w:rsidRDefault="00992BD8" w:rsidP="00877F40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000AA02" w14:textId="77777777" w:rsidR="00023477" w:rsidRDefault="00C113BF" w:rsidP="00877F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486FBBF" w14:textId="77777777" w:rsidR="007A2BCB" w:rsidRDefault="00992BD8" w:rsidP="00877F4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974B351" w14:textId="77777777" w:rsidR="0011306C" w:rsidRDefault="007A2BCB" w:rsidP="00877F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593ECF2C" w14:textId="77777777" w:rsidR="00877F40" w:rsidRDefault="00877F40" w:rsidP="00877F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689AAC3B" w14:textId="77777777" w:rsidTr="00CD4DD1">
        <w:tc>
          <w:tcPr>
            <w:tcW w:w="9104" w:type="dxa"/>
            <w:shd w:val="clear" w:color="auto" w:fill="D9D9D9"/>
          </w:tcPr>
          <w:p w14:paraId="7D0FF799" w14:textId="77777777" w:rsidR="0011306C" w:rsidRPr="00650D6C" w:rsidRDefault="0011306C" w:rsidP="00877F4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0CE32D2" w14:textId="77777777" w:rsidR="00D2702A" w:rsidRPr="0012157F" w:rsidRDefault="004F23F7" w:rsidP="00877F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A53FCF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05E88" w14:textId="77777777" w:rsidR="00D2702A" w:rsidRPr="0012157F" w:rsidRDefault="00D2702A" w:rsidP="00877F40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762BE" w14:textId="77777777" w:rsidR="00D2702A" w:rsidRPr="0012157F" w:rsidRDefault="00D2702A" w:rsidP="00877F4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F2D6E" w:rsidRPr="0012157F" w14:paraId="665A7A75" w14:textId="77777777" w:rsidTr="001F74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CB028" w14:textId="77777777" w:rsidR="009F2D6E" w:rsidRPr="0012157F" w:rsidRDefault="009F2D6E" w:rsidP="00877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2D6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E9DE3" w14:textId="77777777" w:rsidR="009F2D6E" w:rsidRPr="00877F40" w:rsidRDefault="009F2D6E" w:rsidP="00877F4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77F4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361BDF83" w14:textId="2B360430" w:rsidR="009F2D6E" w:rsidRPr="00877F40" w:rsidRDefault="00877F40" w:rsidP="00877F4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7F40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9F2D6E" w:rsidRPr="0012157F" w14:paraId="0E8731F3" w14:textId="77777777" w:rsidTr="001F74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8BA7D" w14:textId="77777777" w:rsidR="009F2D6E" w:rsidRPr="0012157F" w:rsidRDefault="009F2D6E" w:rsidP="00877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2D6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71B0A" w14:textId="77777777" w:rsidR="009F2D6E" w:rsidRPr="00877F40" w:rsidRDefault="009F2D6E" w:rsidP="00877F4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77F4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6950901" w14:textId="3BCBCFB2" w:rsidR="009F2D6E" w:rsidRPr="00877F40" w:rsidRDefault="00877F40" w:rsidP="00877F4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7F40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9F2D6E" w:rsidRPr="0012157F" w14:paraId="62A38451" w14:textId="77777777" w:rsidTr="001F74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3EECC" w14:textId="77777777" w:rsidR="009F2D6E" w:rsidRPr="0012157F" w:rsidRDefault="009F2D6E" w:rsidP="00877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2D6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CF8CE" w14:textId="77777777" w:rsidR="009F2D6E" w:rsidRPr="00877F40" w:rsidRDefault="009F2D6E" w:rsidP="00877F4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77F4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7721B180" w14:textId="231FA228" w:rsidR="009F2D6E" w:rsidRPr="00877F40" w:rsidRDefault="00877F40" w:rsidP="00877F4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7F40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9F2D6E" w:rsidRPr="0012157F" w14:paraId="1FEB187E" w14:textId="77777777" w:rsidTr="001F74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80B57" w14:textId="77777777" w:rsidR="009F2D6E" w:rsidRPr="0012157F" w:rsidRDefault="009F2D6E" w:rsidP="00877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2D6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7E25E" w14:textId="77777777" w:rsidR="009F2D6E" w:rsidRPr="00877F40" w:rsidRDefault="009F2D6E" w:rsidP="00877F4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77F4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39342137" w14:textId="1C796A79" w:rsidR="009F2D6E" w:rsidRPr="00877F40" w:rsidRDefault="00877F40" w:rsidP="00877F4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7F40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191767A0" w14:textId="77777777" w:rsidR="00E21BB4" w:rsidRPr="0012157F" w:rsidRDefault="00257E73" w:rsidP="00877F40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31EF3466" w14:textId="77777777" w:rsidR="00E21BB4" w:rsidRPr="00E21BB4" w:rsidRDefault="00E21BB4" w:rsidP="00877F40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0BA0DA3" w14:textId="77777777" w:rsidR="00C62F57" w:rsidRDefault="00C62F57" w:rsidP="00877F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3CAA0539" w14:textId="77777777" w:rsidR="00C62F57" w:rsidRDefault="00C62F57" w:rsidP="00877F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619741D5" w14:textId="77777777" w:rsidR="00721D87" w:rsidRDefault="00E21BB4" w:rsidP="00877F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02C57853" w14:textId="77777777" w:rsidR="00721D87" w:rsidRDefault="00E21BB4" w:rsidP="00877F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CA5C9DD" w14:textId="77777777" w:rsidR="00721D87" w:rsidRPr="00721D87" w:rsidRDefault="00721D87" w:rsidP="00877F40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F3E0898" w14:textId="77777777" w:rsidR="00721D87" w:rsidRDefault="00E21BB4" w:rsidP="00877F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9DC6996" w14:textId="77777777" w:rsidR="00E21BB4" w:rsidRPr="00E21BB4" w:rsidRDefault="00E21BB4" w:rsidP="00877F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7CB8C71" w14:textId="77777777" w:rsidR="00E21BB4" w:rsidRPr="00721D87" w:rsidRDefault="00E21BB4" w:rsidP="00877F40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6D782B8" w14:textId="77777777" w:rsidR="00C62F57" w:rsidRDefault="00257E73" w:rsidP="00877F4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690B9E5" w14:textId="77777777" w:rsidTr="00CD4DD1">
        <w:tc>
          <w:tcPr>
            <w:tcW w:w="9104" w:type="dxa"/>
            <w:shd w:val="clear" w:color="auto" w:fill="D9D9D9"/>
          </w:tcPr>
          <w:p w14:paraId="44BECB79" w14:textId="77777777" w:rsidR="00BE6F04" w:rsidRPr="00650D6C" w:rsidRDefault="00E426EB" w:rsidP="00877F4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9387755" w14:textId="77777777" w:rsidR="00FE4E2B" w:rsidRDefault="00E426EB" w:rsidP="00877F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43CDB3A8" w14:textId="77777777" w:rsidR="00877F40" w:rsidRDefault="00877F40" w:rsidP="00877F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154AF29" w14:textId="77777777" w:rsidR="00877F40" w:rsidRDefault="00877F40" w:rsidP="00877F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5510103" w14:textId="77777777" w:rsidR="00877F40" w:rsidRDefault="00877F40" w:rsidP="00877F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00313E3" w14:textId="77777777" w:rsidR="00877F40" w:rsidRDefault="00877F40" w:rsidP="00877F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2030FD9" w14:textId="77777777" w:rsidR="00877F40" w:rsidRDefault="00877F40" w:rsidP="00877F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DBC28E8" w14:textId="77777777" w:rsidR="00877F40" w:rsidRPr="00E426EB" w:rsidRDefault="00877F40" w:rsidP="00877F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47807F27" w14:textId="77777777" w:rsidTr="00847232">
        <w:tc>
          <w:tcPr>
            <w:tcW w:w="9104" w:type="dxa"/>
            <w:shd w:val="clear" w:color="auto" w:fill="D9D9D9"/>
          </w:tcPr>
          <w:p w14:paraId="6646DC5B" w14:textId="77777777" w:rsidR="00E426EB" w:rsidRPr="00650D6C" w:rsidRDefault="00E426EB" w:rsidP="00877F4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279ACAD2" w14:textId="77777777" w:rsidR="00E426EB" w:rsidRPr="0012157F" w:rsidRDefault="00E426EB" w:rsidP="00877F4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86390FC" w14:textId="77777777" w:rsidR="00E426EB" w:rsidRPr="00E426EB" w:rsidRDefault="00E426EB" w:rsidP="00877F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EBE0451" w14:textId="77777777" w:rsidR="00E426EB" w:rsidRPr="00E426EB" w:rsidRDefault="00E426EB" w:rsidP="00877F40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AB85922" w14:textId="77777777" w:rsidR="00E426EB" w:rsidRPr="00FF0EBB" w:rsidRDefault="00E426EB" w:rsidP="00877F40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D407905" w14:textId="77777777" w:rsidR="00E426EB" w:rsidRPr="00E426EB" w:rsidRDefault="00E426EB" w:rsidP="00877F40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D6F7E78" w14:textId="77777777" w:rsidR="00E426EB" w:rsidRPr="00FF0EBB" w:rsidRDefault="00E426EB" w:rsidP="00877F40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953B0A3" w14:textId="77777777" w:rsidR="00E426EB" w:rsidRDefault="00E426EB" w:rsidP="00877F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AAC3E8C" w14:textId="77777777" w:rsidR="0012157F" w:rsidRPr="0012157F" w:rsidRDefault="0012157F" w:rsidP="00877F4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CE858D4" w14:textId="77777777" w:rsidR="00524951" w:rsidRDefault="00FE4E2B" w:rsidP="00877F4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8A479EF" w14:textId="77777777" w:rsidR="00524951" w:rsidRDefault="00524951" w:rsidP="00877F40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8E69326" w14:textId="77777777" w:rsidR="00FE4E2B" w:rsidRPr="0012157F" w:rsidRDefault="00524951" w:rsidP="00877F40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40A80407" w14:textId="77777777" w:rsidR="00484F88" w:rsidRPr="0012157F" w:rsidRDefault="006D536F" w:rsidP="00877F40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BC14A1" w14:textId="77777777" w:rsidR="00B43AD3" w:rsidRDefault="00B43AD3" w:rsidP="0038231F">
      <w:pPr>
        <w:spacing w:after="0" w:line="240" w:lineRule="auto"/>
      </w:pPr>
      <w:r>
        <w:separator/>
      </w:r>
    </w:p>
  </w:endnote>
  <w:endnote w:type="continuationSeparator" w:id="0">
    <w:p w14:paraId="0F8BCF36" w14:textId="77777777" w:rsidR="00B43AD3" w:rsidRDefault="00B43A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48751F" w14:textId="77777777" w:rsidR="009F2D6E" w:rsidRDefault="009F2D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CD56A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482E61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D6B3D7" w14:textId="77777777" w:rsidR="009F2D6E" w:rsidRDefault="009F2D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9B8B1E" w14:textId="77777777" w:rsidR="00B43AD3" w:rsidRDefault="00B43AD3" w:rsidP="0038231F">
      <w:pPr>
        <w:spacing w:after="0" w:line="240" w:lineRule="auto"/>
      </w:pPr>
      <w:r>
        <w:separator/>
      </w:r>
    </w:p>
  </w:footnote>
  <w:footnote w:type="continuationSeparator" w:id="0">
    <w:p w14:paraId="7DD7D8BC" w14:textId="77777777" w:rsidR="00B43AD3" w:rsidRDefault="00B43AD3" w:rsidP="0038231F">
      <w:pPr>
        <w:spacing w:after="0" w:line="240" w:lineRule="auto"/>
      </w:pPr>
      <w:r>
        <w:continuationSeparator/>
      </w:r>
    </w:p>
  </w:footnote>
  <w:footnote w:id="1">
    <w:p w14:paraId="2E264738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D86F99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E223CA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27D6C84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78A5FC" w14:textId="77777777" w:rsidR="009F2D6E" w:rsidRDefault="009F2D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ACABAC" w14:textId="77777777" w:rsidR="009F2D6E" w:rsidRDefault="009F2D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067AB" w14:textId="77777777" w:rsidR="009F2D6E" w:rsidRDefault="009F2D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5517505">
    <w:abstractNumId w:val="11"/>
  </w:num>
  <w:num w:numId="2" w16cid:durableId="140511709">
    <w:abstractNumId w:val="0"/>
  </w:num>
  <w:num w:numId="3" w16cid:durableId="108933896">
    <w:abstractNumId w:val="10"/>
  </w:num>
  <w:num w:numId="4" w16cid:durableId="1821339537">
    <w:abstractNumId w:val="13"/>
  </w:num>
  <w:num w:numId="5" w16cid:durableId="1477408377">
    <w:abstractNumId w:val="12"/>
  </w:num>
  <w:num w:numId="6" w16cid:durableId="1488785822">
    <w:abstractNumId w:val="9"/>
  </w:num>
  <w:num w:numId="7" w16cid:durableId="54085756">
    <w:abstractNumId w:val="1"/>
  </w:num>
  <w:num w:numId="8" w16cid:durableId="199821387">
    <w:abstractNumId w:val="6"/>
  </w:num>
  <w:num w:numId="9" w16cid:durableId="1602491317">
    <w:abstractNumId w:val="4"/>
  </w:num>
  <w:num w:numId="10" w16cid:durableId="1308509466">
    <w:abstractNumId w:val="7"/>
  </w:num>
  <w:num w:numId="11" w16cid:durableId="1052343262">
    <w:abstractNumId w:val="5"/>
  </w:num>
  <w:num w:numId="12" w16cid:durableId="1390107480">
    <w:abstractNumId w:val="8"/>
  </w:num>
  <w:num w:numId="13" w16cid:durableId="2021274685">
    <w:abstractNumId w:val="3"/>
  </w:num>
  <w:num w:numId="14" w16cid:durableId="9729045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AD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77F40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2D6E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43AD3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07FDB5"/>
  <w15:docId w15:val="{02D26201-0CCF-40C7-B6E6-D710D0847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722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2</cp:revision>
  <cp:lastPrinted>2016-07-26T10:32:00Z</cp:lastPrinted>
  <dcterms:created xsi:type="dcterms:W3CDTF">2024-11-04T07:40:00Z</dcterms:created>
  <dcterms:modified xsi:type="dcterms:W3CDTF">2024-11-04T07:40:00Z</dcterms:modified>
</cp:coreProperties>
</file>