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/0</w:t>
      </w:r>
      <w:r w:rsidR="00CE2451">
        <w:rPr>
          <w:rFonts w:ascii="Times New Roman" w:hAnsi="Times New Roman" w:cs="Times New Roman"/>
          <w:b/>
          <w:bCs/>
          <w:sz w:val="24"/>
          <w:szCs w:val="24"/>
        </w:rPr>
        <w:t>82</w:t>
      </w:r>
      <w:r w:rsidR="00835C63">
        <w:rPr>
          <w:rFonts w:ascii="Times New Roman" w:hAnsi="Times New Roman" w:cs="Times New Roman"/>
          <w:b/>
          <w:bCs/>
          <w:sz w:val="24"/>
          <w:szCs w:val="24"/>
        </w:rPr>
        <w:t>/2024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CE2451" w:rsidRPr="00CE2451">
        <w:rPr>
          <w:rFonts w:ascii="Arial" w:hAnsi="Arial" w:cs="Arial"/>
          <w:b/>
        </w:rPr>
        <w:t>Przebudowa budynku  oraz  rozbudowa instalacji okablowania- budynek WIL W-1(10-20) ul.</w:t>
      </w:r>
      <w:r w:rsidR="00CE2451">
        <w:rPr>
          <w:rFonts w:ascii="Arial" w:hAnsi="Arial" w:cs="Arial"/>
          <w:b/>
        </w:rPr>
        <w:t xml:space="preserve"> </w:t>
      </w:r>
      <w:bookmarkStart w:id="0" w:name="_GoBack"/>
      <w:bookmarkEnd w:id="0"/>
      <w:r w:rsidR="00CE2451" w:rsidRPr="00CE2451">
        <w:rPr>
          <w:rFonts w:ascii="Arial" w:hAnsi="Arial" w:cs="Arial"/>
          <w:b/>
        </w:rPr>
        <w:t>Warszawska 24 Kraków</w:t>
      </w:r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A127D3" w:rsidRPr="00563303" w:rsidRDefault="00563303" w:rsidP="00E60836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563303">
        <w:rPr>
          <w:rFonts w:ascii="Times New Roman" w:hAnsi="Times New Roman" w:cs="Times New Roman"/>
          <w:color w:val="FF0000"/>
          <w:sz w:val="24"/>
          <w:szCs w:val="24"/>
        </w:rPr>
        <w:t xml:space="preserve">na zadanie </w:t>
      </w:r>
      <w:r w:rsidR="00097C28">
        <w:rPr>
          <w:rFonts w:ascii="Times New Roman" w:hAnsi="Times New Roman" w:cs="Times New Roman"/>
          <w:color w:val="FF0000"/>
          <w:sz w:val="24"/>
          <w:szCs w:val="24"/>
        </w:rPr>
        <w:t xml:space="preserve">częściowe </w:t>
      </w:r>
      <w:r w:rsidRPr="00563303">
        <w:rPr>
          <w:rFonts w:ascii="Times New Roman" w:hAnsi="Times New Roman" w:cs="Times New Roman"/>
          <w:color w:val="FF0000"/>
          <w:sz w:val="24"/>
          <w:szCs w:val="24"/>
        </w:rPr>
        <w:t>nr ………………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61F1" w:rsidRDefault="002861F1" w:rsidP="00E60836">
      <w:pPr>
        <w:spacing w:after="0" w:line="240" w:lineRule="auto"/>
      </w:pPr>
      <w:r>
        <w:separator/>
      </w:r>
    </w:p>
  </w:endnote>
  <w:end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CE2451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61F1" w:rsidRDefault="002861F1" w:rsidP="00E60836">
      <w:pPr>
        <w:spacing w:after="0" w:line="240" w:lineRule="auto"/>
      </w:pPr>
      <w:r>
        <w:separator/>
      </w:r>
    </w:p>
  </w:footnote>
  <w:footnote w:type="continuationSeparator" w:id="0">
    <w:p w:rsidR="002861F1" w:rsidRDefault="002861F1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85AAC"/>
    <w:rsid w:val="00097C28"/>
    <w:rsid w:val="000C07ED"/>
    <w:rsid w:val="001B152E"/>
    <w:rsid w:val="001D3D81"/>
    <w:rsid w:val="0023483D"/>
    <w:rsid w:val="002558BB"/>
    <w:rsid w:val="002861F1"/>
    <w:rsid w:val="00295FE3"/>
    <w:rsid w:val="002C0642"/>
    <w:rsid w:val="003D29AC"/>
    <w:rsid w:val="003E0DF8"/>
    <w:rsid w:val="003F4DE2"/>
    <w:rsid w:val="004E0F77"/>
    <w:rsid w:val="00512454"/>
    <w:rsid w:val="00563303"/>
    <w:rsid w:val="005D6490"/>
    <w:rsid w:val="006E4306"/>
    <w:rsid w:val="00723277"/>
    <w:rsid w:val="00835C63"/>
    <w:rsid w:val="00880404"/>
    <w:rsid w:val="009662E9"/>
    <w:rsid w:val="00A127D3"/>
    <w:rsid w:val="00A57E4A"/>
    <w:rsid w:val="00AA3E7E"/>
    <w:rsid w:val="00AC5AE6"/>
    <w:rsid w:val="00BB56EE"/>
    <w:rsid w:val="00BF1AA2"/>
    <w:rsid w:val="00C21431"/>
    <w:rsid w:val="00CE2451"/>
    <w:rsid w:val="00DA6548"/>
    <w:rsid w:val="00E60836"/>
    <w:rsid w:val="00ED6580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AF9DE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10</cp:revision>
  <dcterms:created xsi:type="dcterms:W3CDTF">2024-03-06T09:07:00Z</dcterms:created>
  <dcterms:modified xsi:type="dcterms:W3CDTF">2024-09-17T12:39:00Z</dcterms:modified>
</cp:coreProperties>
</file>