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EE3A96" w14:textId="77777777" w:rsidR="00D34297" w:rsidRPr="00BF4F00" w:rsidRDefault="00B91B9D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BF4F00">
        <w:rPr>
          <w:rFonts w:ascii="Arial Narrow" w:hAnsi="Arial Narrow" w:cs="Arial"/>
          <w:sz w:val="22"/>
          <w:szCs w:val="22"/>
        </w:rPr>
        <w:t>Bydgoszcz</w:t>
      </w:r>
      <w:r w:rsidR="00D34297" w:rsidRPr="00BF4F00">
        <w:rPr>
          <w:rFonts w:ascii="Arial Narrow" w:hAnsi="Arial Narrow" w:cs="Arial"/>
          <w:sz w:val="22"/>
          <w:szCs w:val="22"/>
        </w:rPr>
        <w:t xml:space="preserve"> dnia: </w:t>
      </w:r>
      <w:r w:rsidRPr="00BF4F00">
        <w:rPr>
          <w:rFonts w:ascii="Arial Narrow" w:hAnsi="Arial Narrow" w:cs="Arial"/>
          <w:sz w:val="22"/>
          <w:szCs w:val="22"/>
        </w:rPr>
        <w:t>2024-11-04</w:t>
      </w:r>
    </w:p>
    <w:p w14:paraId="1B4A510E" w14:textId="77777777" w:rsidR="00D34297" w:rsidRPr="00BF4F00" w:rsidRDefault="00B91B9D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F4F0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D144148" w14:textId="77777777" w:rsidR="00D34297" w:rsidRPr="00BF4F00" w:rsidRDefault="00B91B9D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F4F00">
        <w:rPr>
          <w:rFonts w:ascii="Arial Narrow" w:hAnsi="Arial Narrow" w:cs="Arial"/>
          <w:sz w:val="22"/>
          <w:szCs w:val="22"/>
        </w:rPr>
        <w:t>Powstańców Warszawy</w:t>
      </w:r>
      <w:r w:rsidR="00D34297" w:rsidRPr="00BF4F00">
        <w:rPr>
          <w:rFonts w:ascii="Arial Narrow" w:hAnsi="Arial Narrow" w:cs="Arial"/>
          <w:sz w:val="22"/>
          <w:szCs w:val="22"/>
        </w:rPr>
        <w:t xml:space="preserve"> </w:t>
      </w:r>
      <w:r w:rsidRPr="00BF4F00">
        <w:rPr>
          <w:rFonts w:ascii="Arial Narrow" w:hAnsi="Arial Narrow" w:cs="Arial"/>
          <w:sz w:val="22"/>
          <w:szCs w:val="22"/>
        </w:rPr>
        <w:t>5</w:t>
      </w:r>
    </w:p>
    <w:p w14:paraId="5D192DAA" w14:textId="77777777" w:rsidR="00D34297" w:rsidRPr="00BF4F00" w:rsidRDefault="00B91B9D" w:rsidP="00D34297">
      <w:pPr>
        <w:rPr>
          <w:rFonts w:ascii="Arial Narrow" w:hAnsi="Arial Narrow" w:cs="Arial"/>
          <w:sz w:val="22"/>
          <w:szCs w:val="22"/>
        </w:rPr>
      </w:pPr>
      <w:r w:rsidRPr="00BF4F00">
        <w:rPr>
          <w:rFonts w:ascii="Arial Narrow" w:hAnsi="Arial Narrow" w:cs="Arial"/>
          <w:sz w:val="22"/>
          <w:szCs w:val="22"/>
        </w:rPr>
        <w:t>85-681</w:t>
      </w:r>
      <w:r w:rsidR="00D34297" w:rsidRPr="00BF4F00">
        <w:rPr>
          <w:rFonts w:ascii="Arial Narrow" w:hAnsi="Arial Narrow" w:cs="Arial"/>
          <w:sz w:val="22"/>
          <w:szCs w:val="22"/>
        </w:rPr>
        <w:t xml:space="preserve"> </w:t>
      </w:r>
      <w:r w:rsidRPr="00BF4F00">
        <w:rPr>
          <w:rFonts w:ascii="Arial Narrow" w:hAnsi="Arial Narrow" w:cs="Arial"/>
          <w:sz w:val="22"/>
          <w:szCs w:val="22"/>
        </w:rPr>
        <w:t>Bydgoszcz</w:t>
      </w:r>
    </w:p>
    <w:p w14:paraId="29F9A9AD" w14:textId="77777777" w:rsidR="00D34297" w:rsidRPr="00BF4F00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BF4F0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9EF204C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BF4F00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67D1759" w14:textId="096E3A59" w:rsidR="00BF4F00" w:rsidRPr="00BF4F00" w:rsidRDefault="00BF4F00" w:rsidP="00BF4F00">
      <w:pPr>
        <w:jc w:val="both"/>
        <w:rPr>
          <w:rFonts w:ascii="Arial Narrow" w:hAnsi="Arial Narrow"/>
          <w:b/>
          <w:sz w:val="22"/>
          <w:szCs w:val="22"/>
        </w:rPr>
      </w:pPr>
      <w:r w:rsidRPr="00BF4F00">
        <w:rPr>
          <w:rFonts w:ascii="Arial Narrow" w:hAnsi="Arial Narrow" w:cs="Arial"/>
          <w:bCs/>
          <w:sz w:val="22"/>
          <w:szCs w:val="22"/>
        </w:rPr>
        <w:t>Pismo nr: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>
        <w:rPr>
          <w:rFonts w:ascii="Arial Narrow" w:hAnsi="Arial Narrow" w:cs="Arial"/>
          <w:b/>
          <w:sz w:val="22"/>
          <w:szCs w:val="22"/>
        </w:rPr>
        <w:t>8560/24</w:t>
      </w:r>
    </w:p>
    <w:p w14:paraId="15B6E445" w14:textId="77777777" w:rsidR="00D34297" w:rsidRPr="00BF4F00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BF4F00">
        <w:rPr>
          <w:rFonts w:ascii="Arial Narrow" w:hAnsi="Arial Narrow" w:cs="Arial"/>
          <w:b/>
          <w:sz w:val="22"/>
          <w:szCs w:val="22"/>
        </w:rPr>
        <w:t>WYKONAWCY</w:t>
      </w:r>
    </w:p>
    <w:p w14:paraId="245FEAAF" w14:textId="77777777" w:rsidR="00D34297" w:rsidRPr="00BF4F00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BF4F00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BF4F00" w14:paraId="78C4ED29" w14:textId="77777777" w:rsidTr="00D34297">
        <w:tc>
          <w:tcPr>
            <w:tcW w:w="9180" w:type="dxa"/>
            <w:shd w:val="clear" w:color="auto" w:fill="F2F2F2"/>
            <w:hideMark/>
          </w:tcPr>
          <w:p w14:paraId="0EBAF738" w14:textId="77777777" w:rsidR="00D34297" w:rsidRPr="00BF4F00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F4F0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35AAE94D" w14:textId="77777777" w:rsidR="00D34297" w:rsidRPr="00BF4F00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F4F0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35CB34F5" w14:textId="77777777" w:rsidR="00D34297" w:rsidRPr="00BF4F00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FBB669B" w14:textId="77777777" w:rsidR="00D34297" w:rsidRPr="00BF4F00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F4F0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F4F0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F4F0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BF4F00" w14:paraId="5383BD4B" w14:textId="77777777" w:rsidTr="00310284">
        <w:tc>
          <w:tcPr>
            <w:tcW w:w="2269" w:type="dxa"/>
            <w:shd w:val="clear" w:color="auto" w:fill="auto"/>
          </w:tcPr>
          <w:p w14:paraId="635C2CB6" w14:textId="77777777" w:rsidR="00D34297" w:rsidRPr="00BF4F00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2C2B3D" w14:textId="77777777" w:rsidR="00D34297" w:rsidRPr="00BF4F00" w:rsidRDefault="00B91B9D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bCs/>
                <w:sz w:val="22"/>
                <w:szCs w:val="22"/>
              </w:rPr>
              <w:t>Dostawa produktów leczniczych w szpitalnych programach lekowych, chemioterapii oraz innych leków, płynów infuzyjnych i żywienia dojelitowego na 24 miesiące</w:t>
            </w:r>
          </w:p>
        </w:tc>
      </w:tr>
      <w:tr w:rsidR="00B91B9D" w:rsidRPr="00BF4F00" w14:paraId="3EE253FF" w14:textId="77777777" w:rsidTr="00062E4B">
        <w:tc>
          <w:tcPr>
            <w:tcW w:w="2269" w:type="dxa"/>
            <w:shd w:val="clear" w:color="auto" w:fill="auto"/>
          </w:tcPr>
          <w:p w14:paraId="0001C2F0" w14:textId="77777777" w:rsidR="00B91B9D" w:rsidRPr="00BF4F00" w:rsidRDefault="00B91B9D" w:rsidP="00062E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A018C0" w14:textId="77777777" w:rsidR="00B91B9D" w:rsidRPr="00BF4F00" w:rsidRDefault="00B91B9D" w:rsidP="00062E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bCs/>
                <w:sz w:val="22"/>
                <w:szCs w:val="22"/>
              </w:rPr>
              <w:t>112/2024</w:t>
            </w:r>
          </w:p>
        </w:tc>
      </w:tr>
    </w:tbl>
    <w:p w14:paraId="0BBD219A" w14:textId="77777777" w:rsidR="00010B31" w:rsidRPr="00BF4F00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71BEBAC1" w14:textId="77777777" w:rsidR="00010B31" w:rsidRPr="00BF4F00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BF4F00">
        <w:rPr>
          <w:rFonts w:ascii="Arial Narrow" w:hAnsi="Arial Narrow" w:cs="Arial"/>
          <w:sz w:val="22"/>
          <w:szCs w:val="22"/>
        </w:rPr>
        <w:t xml:space="preserve">Zamawiający, </w:t>
      </w:r>
      <w:r w:rsidR="00B91B9D" w:rsidRPr="00BF4F00">
        <w:rPr>
          <w:rFonts w:ascii="Arial Narrow" w:hAnsi="Arial Narrow" w:cs="Arial"/>
          <w:b/>
          <w:sz w:val="22"/>
          <w:szCs w:val="22"/>
        </w:rPr>
        <w:t>10WSzKzP SPZOZ</w:t>
      </w:r>
      <w:r w:rsidRPr="00BF4F00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B91B9D" w:rsidRPr="00BF4F00">
        <w:rPr>
          <w:rFonts w:ascii="Arial Narrow" w:hAnsi="Arial Narrow" w:cs="Arial"/>
          <w:sz w:val="22"/>
          <w:szCs w:val="22"/>
        </w:rPr>
        <w:t>(</w:t>
      </w:r>
      <w:proofErr w:type="spellStart"/>
      <w:r w:rsidR="00B91B9D" w:rsidRPr="00BF4F00">
        <w:rPr>
          <w:rFonts w:ascii="Arial Narrow" w:hAnsi="Arial Narrow" w:cs="Arial"/>
          <w:sz w:val="22"/>
          <w:szCs w:val="22"/>
        </w:rPr>
        <w:t>t.j</w:t>
      </w:r>
      <w:proofErr w:type="spellEnd"/>
      <w:r w:rsidR="00B91B9D" w:rsidRPr="00BF4F00">
        <w:rPr>
          <w:rFonts w:ascii="Arial Narrow" w:hAnsi="Arial Narrow" w:cs="Arial"/>
          <w:sz w:val="22"/>
          <w:szCs w:val="22"/>
        </w:rPr>
        <w:t>. Dz. U. z 2024 poz. 1320)</w:t>
      </w:r>
      <w:r w:rsidRPr="00BF4F00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BF4F00">
        <w:rPr>
          <w:rFonts w:ascii="Arial Narrow" w:hAnsi="Arial Narrow" w:cs="Arial"/>
          <w:sz w:val="22"/>
          <w:szCs w:val="22"/>
        </w:rPr>
        <w:t>na</w:t>
      </w:r>
      <w:r w:rsidRPr="00BF4F00">
        <w:rPr>
          <w:rFonts w:ascii="Arial Narrow" w:hAnsi="Arial Narrow" w:cs="Arial"/>
          <w:sz w:val="22"/>
          <w:szCs w:val="22"/>
        </w:rPr>
        <w:t xml:space="preserve"> </w:t>
      </w:r>
      <w:r w:rsidR="00D8293D" w:rsidRPr="00BF4F00">
        <w:rPr>
          <w:rFonts w:ascii="Arial Narrow" w:hAnsi="Arial Narrow" w:cs="Arial"/>
          <w:sz w:val="22"/>
          <w:szCs w:val="22"/>
        </w:rPr>
        <w:t>na</w:t>
      </w:r>
      <w:r w:rsidR="00010B31" w:rsidRPr="00BF4F00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BF4F00" w14:paraId="38D40229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6597" w14:textId="77777777" w:rsidR="00D44D12" w:rsidRPr="00BF4F00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925DA" w14:textId="77777777" w:rsidR="00D44D12" w:rsidRPr="00BF4F00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63EDE76C" w14:textId="77777777" w:rsidR="00D44D12" w:rsidRPr="00BF4F00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B91B9D" w:rsidRPr="00BF4F00" w14:paraId="1FADCD40" w14:textId="77777777" w:rsidTr="00062E4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3B643" w14:textId="77777777" w:rsidR="00B91B9D" w:rsidRPr="00BF4F00" w:rsidRDefault="00B91B9D" w:rsidP="00062E4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FA3C" w14:textId="77777777" w:rsidR="00B91B9D" w:rsidRPr="00BF4F00" w:rsidRDefault="00B91B9D" w:rsidP="00062E4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F4F00">
              <w:rPr>
                <w:rFonts w:ascii="Arial Narrow" w:hAnsi="Arial Narrow" w:cs="Arial"/>
                <w:b/>
                <w:sz w:val="22"/>
                <w:szCs w:val="22"/>
              </w:rPr>
              <w:t>Doxorubicini</w:t>
            </w:r>
            <w:proofErr w:type="spellEnd"/>
            <w:r w:rsidRPr="00BF4F0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BF4F00">
              <w:rPr>
                <w:rFonts w:ascii="Arial Narrow" w:hAnsi="Arial Narrow" w:cs="Arial"/>
                <w:b/>
                <w:sz w:val="22"/>
                <w:szCs w:val="22"/>
              </w:rPr>
              <w:t>hydrochloridum</w:t>
            </w:r>
            <w:proofErr w:type="spellEnd"/>
          </w:p>
          <w:p w14:paraId="04B3BE18" w14:textId="77777777" w:rsidR="00B91B9D" w:rsidRPr="00BF4F00" w:rsidRDefault="00B91B9D" w:rsidP="00062E4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F4F0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E906094" w14:textId="64C11BA8" w:rsidR="00B91B9D" w:rsidRPr="00BF4F00" w:rsidRDefault="00B91B9D" w:rsidP="00062E4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t xml:space="preserve">Art. 255 pkt. 1 ustawy Pzp - nie złożono żadnego wniosku o dopuszczenie do udziału </w:t>
            </w:r>
            <w:r w:rsidR="00BF4F00">
              <w:rPr>
                <w:rFonts w:ascii="Arial Narrow" w:hAnsi="Arial Narrow" w:cs="Arial"/>
                <w:sz w:val="22"/>
                <w:szCs w:val="22"/>
              </w:rPr>
              <w:br/>
            </w:r>
            <w:r w:rsidRPr="00BF4F00">
              <w:rPr>
                <w:rFonts w:ascii="Arial Narrow" w:hAnsi="Arial Narrow" w:cs="Arial"/>
                <w:sz w:val="22"/>
                <w:szCs w:val="22"/>
              </w:rPr>
              <w:t>w postępowaniu albo żadnej oferty.</w:t>
            </w:r>
          </w:p>
          <w:p w14:paraId="03D60102" w14:textId="77777777" w:rsidR="00B91B9D" w:rsidRPr="00BF4F00" w:rsidRDefault="00B91B9D" w:rsidP="00062E4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F4F0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3F16B4A" w14:textId="77777777" w:rsidR="00B91B9D" w:rsidRPr="00BF4F00" w:rsidRDefault="00B91B9D" w:rsidP="00062E4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t>Do dnia składnia ofert tj. do 02.10.2024 r. do godz. 8:00 w zadaniu nie złożono żadnej oferty.</w:t>
            </w:r>
          </w:p>
        </w:tc>
      </w:tr>
      <w:tr w:rsidR="00B91B9D" w:rsidRPr="00BF4F00" w14:paraId="66C7041E" w14:textId="77777777" w:rsidTr="00062E4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E225" w14:textId="77777777" w:rsidR="00B91B9D" w:rsidRPr="00BF4F00" w:rsidRDefault="00B91B9D" w:rsidP="00062E4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93BC" w14:textId="77777777" w:rsidR="00B91B9D" w:rsidRPr="00BF4F00" w:rsidRDefault="00B91B9D" w:rsidP="00062E4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F4F00">
              <w:rPr>
                <w:rFonts w:ascii="Arial Narrow" w:hAnsi="Arial Narrow" w:cs="Arial"/>
                <w:b/>
                <w:sz w:val="22"/>
                <w:szCs w:val="22"/>
              </w:rPr>
              <w:t>Doxorubicinum</w:t>
            </w:r>
            <w:proofErr w:type="spellEnd"/>
          </w:p>
          <w:p w14:paraId="337F7B86" w14:textId="77777777" w:rsidR="00B91B9D" w:rsidRPr="00BF4F00" w:rsidRDefault="00B91B9D" w:rsidP="00062E4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F4F0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CB2908F" w14:textId="504A9D1B" w:rsidR="00B91B9D" w:rsidRPr="00BF4F00" w:rsidRDefault="00B91B9D" w:rsidP="00062E4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t xml:space="preserve">Art. 255 pkt. 1 ustawy Pzp - nie złożono żadnego wniosku o dopuszczenie do udziału </w:t>
            </w:r>
            <w:r w:rsidR="00BF4F00">
              <w:rPr>
                <w:rFonts w:ascii="Arial Narrow" w:hAnsi="Arial Narrow" w:cs="Arial"/>
                <w:sz w:val="22"/>
                <w:szCs w:val="22"/>
              </w:rPr>
              <w:br/>
            </w:r>
            <w:r w:rsidRPr="00BF4F00">
              <w:rPr>
                <w:rFonts w:ascii="Arial Narrow" w:hAnsi="Arial Narrow" w:cs="Arial"/>
                <w:sz w:val="22"/>
                <w:szCs w:val="22"/>
              </w:rPr>
              <w:t>w postępowaniu albo żadnej oferty.</w:t>
            </w:r>
          </w:p>
          <w:p w14:paraId="29607F5D" w14:textId="77777777" w:rsidR="00B91B9D" w:rsidRPr="00BF4F00" w:rsidRDefault="00B91B9D" w:rsidP="00062E4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F4F0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602DC36" w14:textId="77777777" w:rsidR="00B91B9D" w:rsidRPr="00BF4F00" w:rsidRDefault="00B91B9D" w:rsidP="00062E4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lastRenderedPageBreak/>
              <w:t>Do dnia składnia ofert tj. do 02.10.2024 r. do godz. 8:00 w zadaniu nie złożono żadnej oferty.</w:t>
            </w:r>
          </w:p>
        </w:tc>
      </w:tr>
      <w:tr w:rsidR="00B91B9D" w:rsidRPr="00BF4F00" w14:paraId="72066E37" w14:textId="77777777" w:rsidTr="00062E4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E084" w14:textId="77777777" w:rsidR="00B91B9D" w:rsidRPr="00BF4F00" w:rsidRDefault="00B91B9D" w:rsidP="00062E4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1E31" w14:textId="77777777" w:rsidR="00B91B9D" w:rsidRPr="00BF4F00" w:rsidRDefault="00B91B9D" w:rsidP="00062E4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F4F00">
              <w:rPr>
                <w:rFonts w:ascii="Arial Narrow" w:hAnsi="Arial Narrow" w:cs="Arial"/>
                <w:b/>
                <w:sz w:val="22"/>
                <w:szCs w:val="22"/>
              </w:rPr>
              <w:t>Calcii</w:t>
            </w:r>
            <w:proofErr w:type="spellEnd"/>
            <w:r w:rsidRPr="00BF4F0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BF4F00">
              <w:rPr>
                <w:rFonts w:ascii="Arial Narrow" w:hAnsi="Arial Narrow" w:cs="Arial"/>
                <w:b/>
                <w:sz w:val="22"/>
                <w:szCs w:val="22"/>
              </w:rPr>
              <w:t>folinas</w:t>
            </w:r>
            <w:proofErr w:type="spellEnd"/>
          </w:p>
          <w:p w14:paraId="4C9A098E" w14:textId="77777777" w:rsidR="00B91B9D" w:rsidRPr="00BF4F00" w:rsidRDefault="00B91B9D" w:rsidP="00062E4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F4F0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C6D5890" w14:textId="5F4EE621" w:rsidR="00B91B9D" w:rsidRPr="00BF4F00" w:rsidRDefault="00B91B9D" w:rsidP="00062E4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t xml:space="preserve">Art. 255 pkt. 1 ustawy Pzp - nie złożono żadnego wniosku o dopuszczenie do udziału </w:t>
            </w:r>
            <w:r w:rsidR="00BF4F00">
              <w:rPr>
                <w:rFonts w:ascii="Arial Narrow" w:hAnsi="Arial Narrow" w:cs="Arial"/>
                <w:sz w:val="22"/>
                <w:szCs w:val="22"/>
              </w:rPr>
              <w:br/>
            </w:r>
            <w:r w:rsidRPr="00BF4F00">
              <w:rPr>
                <w:rFonts w:ascii="Arial Narrow" w:hAnsi="Arial Narrow" w:cs="Arial"/>
                <w:sz w:val="22"/>
                <w:szCs w:val="22"/>
              </w:rPr>
              <w:t>w postępowaniu albo żadnej oferty.</w:t>
            </w:r>
          </w:p>
          <w:p w14:paraId="19EB6D33" w14:textId="77777777" w:rsidR="00B91B9D" w:rsidRPr="00BF4F00" w:rsidRDefault="00B91B9D" w:rsidP="00062E4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F4F0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7C8EBAE" w14:textId="77777777" w:rsidR="00B91B9D" w:rsidRPr="00BF4F00" w:rsidRDefault="00B91B9D" w:rsidP="00062E4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t>Do dnia składnia ofert tj. do 02.10.2024 r. do godz. 8:00 w zadaniu nie złożono żadnej oferty.</w:t>
            </w:r>
          </w:p>
        </w:tc>
      </w:tr>
      <w:tr w:rsidR="00B91B9D" w:rsidRPr="00BF4F00" w14:paraId="42C09D1D" w14:textId="77777777" w:rsidTr="00062E4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257E" w14:textId="77777777" w:rsidR="00B91B9D" w:rsidRPr="00BF4F00" w:rsidRDefault="00B91B9D" w:rsidP="00062E4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5A2B" w14:textId="77777777" w:rsidR="00B91B9D" w:rsidRPr="00BF4F00" w:rsidRDefault="00B91B9D" w:rsidP="00062E4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b/>
                <w:sz w:val="22"/>
                <w:szCs w:val="22"/>
              </w:rPr>
              <w:t>Szczepionka p/grypie sezon 2024/2025 i 2025/2026</w:t>
            </w:r>
          </w:p>
          <w:p w14:paraId="14A60628" w14:textId="77777777" w:rsidR="00B91B9D" w:rsidRPr="00BF4F00" w:rsidRDefault="00B91B9D" w:rsidP="00062E4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F4F0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046DA9D" w14:textId="70DF619E" w:rsidR="00B91B9D" w:rsidRPr="00BF4F00" w:rsidRDefault="00B91B9D" w:rsidP="00062E4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t xml:space="preserve">Art. 255 pkt. 1 ustawy Pzp - nie złożono żadnego wniosku o dopuszczenie do udziału </w:t>
            </w:r>
            <w:r w:rsidR="00BF4F00">
              <w:rPr>
                <w:rFonts w:ascii="Arial Narrow" w:hAnsi="Arial Narrow" w:cs="Arial"/>
                <w:sz w:val="22"/>
                <w:szCs w:val="22"/>
              </w:rPr>
              <w:br/>
            </w:r>
            <w:r w:rsidRPr="00BF4F00">
              <w:rPr>
                <w:rFonts w:ascii="Arial Narrow" w:hAnsi="Arial Narrow" w:cs="Arial"/>
                <w:sz w:val="22"/>
                <w:szCs w:val="22"/>
              </w:rPr>
              <w:t>w postępowaniu albo żadnej oferty.</w:t>
            </w:r>
          </w:p>
          <w:p w14:paraId="793D87B5" w14:textId="77777777" w:rsidR="00B91B9D" w:rsidRPr="00BF4F00" w:rsidRDefault="00B91B9D" w:rsidP="00062E4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F4F0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88C2051" w14:textId="77777777" w:rsidR="00B91B9D" w:rsidRPr="00BF4F00" w:rsidRDefault="00B91B9D" w:rsidP="00062E4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t>Do dnia składnia ofert tj. do 02.10.2024 r. do godz. 8:00 w zadaniu nie złożono żadnej oferty.</w:t>
            </w:r>
          </w:p>
        </w:tc>
      </w:tr>
      <w:tr w:rsidR="00B91B9D" w:rsidRPr="00BF4F00" w14:paraId="3AC68D82" w14:textId="77777777" w:rsidTr="00062E4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4BA2" w14:textId="77777777" w:rsidR="00B91B9D" w:rsidRPr="00BF4F00" w:rsidRDefault="00B91B9D" w:rsidP="00062E4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677C" w14:textId="77777777" w:rsidR="00B91B9D" w:rsidRPr="00BF4F00" w:rsidRDefault="00B91B9D" w:rsidP="00062E4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F4F00">
              <w:rPr>
                <w:rFonts w:ascii="Arial Narrow" w:hAnsi="Arial Narrow" w:cs="Arial"/>
                <w:b/>
                <w:sz w:val="22"/>
                <w:szCs w:val="22"/>
              </w:rPr>
              <w:t>Dinatrii</w:t>
            </w:r>
            <w:proofErr w:type="spellEnd"/>
            <w:r w:rsidRPr="00BF4F0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BF4F00">
              <w:rPr>
                <w:rFonts w:ascii="Arial Narrow" w:hAnsi="Arial Narrow" w:cs="Arial"/>
                <w:b/>
                <w:sz w:val="22"/>
                <w:szCs w:val="22"/>
              </w:rPr>
              <w:t>pamidronas</w:t>
            </w:r>
            <w:proofErr w:type="spellEnd"/>
          </w:p>
          <w:p w14:paraId="6740CD98" w14:textId="77777777" w:rsidR="00B91B9D" w:rsidRPr="00BF4F00" w:rsidRDefault="00B91B9D" w:rsidP="00062E4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BF4F0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C1C4059" w14:textId="44B0DE3D" w:rsidR="00B91B9D" w:rsidRPr="00BF4F00" w:rsidRDefault="00B91B9D" w:rsidP="00062E4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t xml:space="preserve">Art. 255 pkt. 1 ustawy Pzp - nie złożono żadnego wniosku o dopuszczenie do udziału </w:t>
            </w:r>
            <w:r w:rsidR="00BF4F00">
              <w:rPr>
                <w:rFonts w:ascii="Arial Narrow" w:hAnsi="Arial Narrow" w:cs="Arial"/>
                <w:sz w:val="22"/>
                <w:szCs w:val="22"/>
              </w:rPr>
              <w:br/>
            </w:r>
            <w:r w:rsidRPr="00BF4F00">
              <w:rPr>
                <w:rFonts w:ascii="Arial Narrow" w:hAnsi="Arial Narrow" w:cs="Arial"/>
                <w:sz w:val="22"/>
                <w:szCs w:val="22"/>
              </w:rPr>
              <w:t>w postępowaniu albo żadnej oferty.</w:t>
            </w:r>
          </w:p>
          <w:p w14:paraId="22DD610A" w14:textId="77777777" w:rsidR="00B91B9D" w:rsidRPr="00BF4F00" w:rsidRDefault="00B91B9D" w:rsidP="00062E4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BF4F0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1E073C8" w14:textId="77777777" w:rsidR="00B91B9D" w:rsidRPr="00BF4F00" w:rsidRDefault="00B91B9D" w:rsidP="00062E4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F00">
              <w:rPr>
                <w:rFonts w:ascii="Arial Narrow" w:hAnsi="Arial Narrow" w:cs="Arial"/>
                <w:sz w:val="22"/>
                <w:szCs w:val="22"/>
              </w:rPr>
              <w:t>Do dnia składnia ofert tj. do 02.10.2024 r. do godz. 8:00 w zadaniu nie złożono żadnej oferty.</w:t>
            </w:r>
          </w:p>
        </w:tc>
      </w:tr>
    </w:tbl>
    <w:p w14:paraId="6E2F8380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F4F00">
        <w:rPr>
          <w:rFonts w:ascii="Arial Narrow" w:hAnsi="Arial Narrow" w:cs="Arial"/>
          <w:i/>
          <w:sz w:val="22"/>
          <w:szCs w:val="22"/>
        </w:rPr>
        <w:t>Zamawiający</w:t>
      </w:r>
    </w:p>
    <w:p w14:paraId="1825702D" w14:textId="77777777" w:rsidR="00BF4F00" w:rsidRPr="00BF4F00" w:rsidRDefault="00BF4F00" w:rsidP="00BF4F00"/>
    <w:p w14:paraId="0089E5A0" w14:textId="77777777" w:rsidR="00BF4F00" w:rsidRPr="00BF4F00" w:rsidRDefault="00BF4F00" w:rsidP="00BF4F00"/>
    <w:p w14:paraId="7E8BCAD7" w14:textId="77777777" w:rsidR="00BF4F00" w:rsidRPr="00BF4F00" w:rsidRDefault="00BF4F00" w:rsidP="00BF4F00"/>
    <w:p w14:paraId="74AB9209" w14:textId="77777777" w:rsidR="00BF4F00" w:rsidRPr="00BF4F00" w:rsidRDefault="00BF4F00" w:rsidP="00BF4F00"/>
    <w:p w14:paraId="4202A230" w14:textId="77777777" w:rsidR="00BF4F00" w:rsidRPr="00BF4F00" w:rsidRDefault="00BF4F00" w:rsidP="00BF4F00"/>
    <w:p w14:paraId="0D81B3EB" w14:textId="77777777" w:rsidR="00BF4F00" w:rsidRPr="00BF4F00" w:rsidRDefault="00BF4F00" w:rsidP="00BF4F00"/>
    <w:p w14:paraId="023F58A5" w14:textId="77777777" w:rsidR="00BF4F00" w:rsidRPr="00BF4F00" w:rsidRDefault="00BF4F00" w:rsidP="00BF4F00"/>
    <w:p w14:paraId="3563CDE0" w14:textId="77777777" w:rsidR="00BF4F00" w:rsidRDefault="00BF4F00" w:rsidP="00BF4F00">
      <w:pPr>
        <w:rPr>
          <w:rFonts w:ascii="Arial Narrow" w:hAnsi="Arial Narrow" w:cs="Arial"/>
          <w:i/>
          <w:sz w:val="22"/>
          <w:szCs w:val="22"/>
        </w:rPr>
      </w:pPr>
    </w:p>
    <w:p w14:paraId="03D19C0E" w14:textId="77777777" w:rsidR="00BF4F00" w:rsidRDefault="00BF4F00" w:rsidP="00BF4F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77587DF" w14:textId="77777777" w:rsidR="00BF4F00" w:rsidRDefault="00BF4F00" w:rsidP="00BF4F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FD5A915" w14:textId="77777777" w:rsidR="00BF4F00" w:rsidRDefault="00BF4F00" w:rsidP="00BF4F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8B01A65" w14:textId="77777777" w:rsidR="00BF4F00" w:rsidRDefault="00BF4F00" w:rsidP="00BF4F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9ED4957" w14:textId="77777777" w:rsidR="00BF4F00" w:rsidRDefault="00BF4F00" w:rsidP="00BF4F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AF22006" w14:textId="77777777" w:rsidR="00BF4F00" w:rsidRDefault="00BF4F00" w:rsidP="00BF4F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9604B6A" w14:textId="77777777" w:rsidR="00BF4F00" w:rsidRDefault="00BF4F00" w:rsidP="00BF4F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18BF595" w14:textId="77777777" w:rsidR="00BF4F00" w:rsidRDefault="00BF4F00" w:rsidP="00BF4F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31BE5DC" w14:textId="6E39FC2B" w:rsidR="00BF4F00" w:rsidRPr="00BF4F00" w:rsidRDefault="00BF4F00" w:rsidP="00BF4F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BF4F00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704E1531" w14:textId="77777777" w:rsidR="00BF4F00" w:rsidRPr="00F7122A" w:rsidRDefault="00BF4F00" w:rsidP="00BF4F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F7122A">
        <w:rPr>
          <w:rFonts w:ascii="Arial Narrow" w:hAnsi="Arial Narrow"/>
          <w:sz w:val="18"/>
          <w:szCs w:val="20"/>
        </w:rPr>
        <w:t xml:space="preserve">Egz. 1 – a/a kancelaria  </w:t>
      </w:r>
    </w:p>
    <w:p w14:paraId="7E8FE4B2" w14:textId="77777777" w:rsidR="00BF4F00" w:rsidRPr="00F7122A" w:rsidRDefault="00BF4F00" w:rsidP="00BF4F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F7122A">
        <w:rPr>
          <w:rFonts w:ascii="Arial Narrow" w:hAnsi="Arial Narrow"/>
          <w:b/>
          <w:bCs/>
          <w:sz w:val="18"/>
          <w:szCs w:val="20"/>
        </w:rPr>
        <w:t xml:space="preserve">Egz. 2 – uczestnicy postępowania str. </w:t>
      </w:r>
      <w:proofErr w:type="spellStart"/>
      <w:r w:rsidRPr="00F7122A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F7122A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F7122A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71457014" w14:textId="77777777" w:rsidR="00BF4F00" w:rsidRPr="000605ED" w:rsidRDefault="00BF4F00" w:rsidP="00BF4F0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0FE9B35E" w14:textId="4F7C1F3A" w:rsidR="00BF4F00" w:rsidRPr="000605ED" w:rsidRDefault="00BF4F00" w:rsidP="00BF4F0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04.11.2024 r.</w:t>
      </w:r>
    </w:p>
    <w:p w14:paraId="68C8A356" w14:textId="1392D99E" w:rsidR="00BF4F00" w:rsidRPr="00BF4F00" w:rsidRDefault="00BF4F00" w:rsidP="00BF4F00">
      <w:pPr>
        <w:tabs>
          <w:tab w:val="left" w:pos="6555"/>
        </w:tabs>
      </w:pPr>
    </w:p>
    <w:sectPr w:rsidR="00BF4F00" w:rsidRPr="00BF4F00" w:rsidSect="00BF4F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BDFF4C" w14:textId="77777777" w:rsidR="0065046F" w:rsidRDefault="0065046F" w:rsidP="00D34297">
      <w:r>
        <w:separator/>
      </w:r>
    </w:p>
  </w:endnote>
  <w:endnote w:type="continuationSeparator" w:id="0">
    <w:p w14:paraId="0C1A1C95" w14:textId="77777777" w:rsidR="0065046F" w:rsidRDefault="0065046F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DF0BD6" w14:textId="77777777" w:rsidR="00B91B9D" w:rsidRDefault="00B91B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2AA113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2723F2E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C5908" w14:textId="77777777" w:rsidR="00B91B9D" w:rsidRDefault="00B91B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2C654D" w14:textId="77777777" w:rsidR="0065046F" w:rsidRDefault="0065046F" w:rsidP="00D34297">
      <w:r>
        <w:separator/>
      </w:r>
    </w:p>
  </w:footnote>
  <w:footnote w:type="continuationSeparator" w:id="0">
    <w:p w14:paraId="6F3DC2BA" w14:textId="77777777" w:rsidR="0065046F" w:rsidRDefault="0065046F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6CE1F" w14:textId="77777777" w:rsidR="00B91B9D" w:rsidRDefault="00B91B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89F6A" w14:textId="77777777" w:rsidR="00B91B9D" w:rsidRDefault="00B91B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96467" w14:textId="77777777" w:rsidR="00B91B9D" w:rsidRDefault="00B91B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046F"/>
    <w:rsid w:val="00010B31"/>
    <w:rsid w:val="00104963"/>
    <w:rsid w:val="00150F65"/>
    <w:rsid w:val="002A7DFF"/>
    <w:rsid w:val="00310284"/>
    <w:rsid w:val="004E2226"/>
    <w:rsid w:val="005464E2"/>
    <w:rsid w:val="0065046F"/>
    <w:rsid w:val="0074430D"/>
    <w:rsid w:val="00823326"/>
    <w:rsid w:val="00856A3E"/>
    <w:rsid w:val="00894412"/>
    <w:rsid w:val="009462DF"/>
    <w:rsid w:val="009500EB"/>
    <w:rsid w:val="00993EFC"/>
    <w:rsid w:val="00AB3E72"/>
    <w:rsid w:val="00AC1A4B"/>
    <w:rsid w:val="00B91B9D"/>
    <w:rsid w:val="00BF4F00"/>
    <w:rsid w:val="00C32930"/>
    <w:rsid w:val="00D34297"/>
    <w:rsid w:val="00D41670"/>
    <w:rsid w:val="00D44D12"/>
    <w:rsid w:val="00D8293D"/>
    <w:rsid w:val="00E403D2"/>
    <w:rsid w:val="00E742E3"/>
    <w:rsid w:val="00EB1359"/>
    <w:rsid w:val="00F7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1DE42E"/>
  <w15:chartTrackingRefBased/>
  <w15:docId w15:val="{BEDCE664-32A8-4FCA-87BA-7446744F3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BF4F0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F4F00"/>
    <w:rPr>
      <w:b/>
      <w:bCs/>
    </w:rPr>
  </w:style>
  <w:style w:type="character" w:styleId="Hipercze">
    <w:name w:val="Hyperlink"/>
    <w:uiPriority w:val="99"/>
    <w:unhideWhenUsed/>
    <w:rsid w:val="00BF4F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2024-11-04T11:49:00Z</cp:lastPrinted>
  <dcterms:created xsi:type="dcterms:W3CDTF">2024-11-04T11:49:00Z</dcterms:created>
  <dcterms:modified xsi:type="dcterms:W3CDTF">2024-11-04T11:49:00Z</dcterms:modified>
</cp:coreProperties>
</file>