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B1AFE" w14:textId="5ECF37D4" w:rsidR="00906D1A" w:rsidRPr="00353FDC" w:rsidRDefault="00FA2529" w:rsidP="00EF6824">
      <w:pPr>
        <w:jc w:val="right"/>
        <w:rPr>
          <w:rFonts w:ascii="Arial" w:hAnsi="Arial" w:cs="Arial"/>
        </w:rPr>
      </w:pPr>
      <w:bookmarkStart w:id="0" w:name="_Hlk53520193"/>
      <w:r w:rsidRPr="00FA2529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FA2529">
        <w:rPr>
          <w:rFonts w:ascii="Arial" w:hAnsi="Arial" w:cs="Arial"/>
        </w:rPr>
        <w:t>2024-</w:t>
      </w:r>
      <w:r w:rsidR="00691CEE">
        <w:rPr>
          <w:rFonts w:ascii="Arial" w:hAnsi="Arial" w:cs="Arial"/>
        </w:rPr>
        <w:t>11-05</w:t>
      </w:r>
    </w:p>
    <w:p w14:paraId="57875751" w14:textId="77777777" w:rsidR="00FA2529" w:rsidRPr="00FA2529" w:rsidRDefault="00FA2529" w:rsidP="00EF6824">
      <w:pPr>
        <w:ind w:right="4410"/>
        <w:rPr>
          <w:rFonts w:ascii="Arial" w:hAnsi="Arial" w:cs="Arial"/>
          <w:b/>
          <w:bCs/>
        </w:rPr>
      </w:pPr>
      <w:r w:rsidRPr="00FA2529">
        <w:rPr>
          <w:rFonts w:ascii="Arial" w:hAnsi="Arial" w:cs="Arial"/>
          <w:b/>
          <w:bCs/>
        </w:rPr>
        <w:t>Szpital Wojewódzki w Poznaniu</w:t>
      </w:r>
    </w:p>
    <w:p w14:paraId="7E2D9E7B" w14:textId="77777777" w:rsidR="00906D1A" w:rsidRPr="00353FDC" w:rsidRDefault="00FA2529" w:rsidP="00EF6824">
      <w:pPr>
        <w:ind w:right="4410"/>
        <w:rPr>
          <w:rFonts w:ascii="Arial" w:hAnsi="Arial" w:cs="Arial"/>
          <w:b/>
          <w:bCs/>
        </w:rPr>
      </w:pPr>
      <w:r w:rsidRPr="00FA2529">
        <w:rPr>
          <w:rFonts w:ascii="Arial" w:hAnsi="Arial" w:cs="Arial"/>
          <w:b/>
          <w:bCs/>
        </w:rPr>
        <w:t>Dział Zamówień Publicznych</w:t>
      </w:r>
    </w:p>
    <w:p w14:paraId="3725CFA4" w14:textId="77777777" w:rsidR="00906D1A" w:rsidRPr="00353FDC" w:rsidRDefault="00FA2529" w:rsidP="00EF6824">
      <w:pPr>
        <w:ind w:right="4410"/>
        <w:rPr>
          <w:rFonts w:ascii="Arial" w:hAnsi="Arial" w:cs="Arial"/>
        </w:rPr>
      </w:pPr>
      <w:r w:rsidRPr="00FA2529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FA2529">
        <w:rPr>
          <w:rFonts w:ascii="Arial" w:hAnsi="Arial" w:cs="Arial"/>
        </w:rPr>
        <w:t>7/19</w:t>
      </w:r>
    </w:p>
    <w:p w14:paraId="409BA344" w14:textId="77777777" w:rsidR="00906D1A" w:rsidRPr="00353FDC" w:rsidRDefault="00FA2529" w:rsidP="00EF6824">
      <w:pPr>
        <w:tabs>
          <w:tab w:val="left" w:pos="5670"/>
        </w:tabs>
        <w:ind w:right="4410"/>
        <w:rPr>
          <w:rFonts w:ascii="Arial" w:hAnsi="Arial" w:cs="Arial"/>
        </w:rPr>
      </w:pPr>
      <w:r w:rsidRPr="00FA2529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FA2529">
        <w:rPr>
          <w:rFonts w:ascii="Arial" w:hAnsi="Arial" w:cs="Arial"/>
        </w:rPr>
        <w:t>Poznań</w:t>
      </w:r>
    </w:p>
    <w:p w14:paraId="45D9D9D3" w14:textId="77777777" w:rsidR="00EF6824" w:rsidRDefault="00EF6824" w:rsidP="00EF682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72E48E5" w14:textId="77777777" w:rsidR="00EF6824" w:rsidRDefault="00EF6824" w:rsidP="00EF682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80FDD65" w14:textId="712803FF" w:rsidR="00A151B5" w:rsidRDefault="00A151B5" w:rsidP="00EF682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3AD4B13" w14:textId="77777777" w:rsidR="00906D1A" w:rsidRDefault="00A151B5" w:rsidP="00EF6824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0EBF8C6" w14:textId="77777777" w:rsidR="00EF6824" w:rsidRDefault="00EF6824" w:rsidP="00EF682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FB28EFB" w14:textId="77777777" w:rsidR="00EF6824" w:rsidRPr="00A151B5" w:rsidRDefault="00EF6824" w:rsidP="00EF682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2A090643" w14:textId="77777777" w:rsidTr="00EF318B">
        <w:tc>
          <w:tcPr>
            <w:tcW w:w="10065" w:type="dxa"/>
            <w:shd w:val="clear" w:color="auto" w:fill="F2F2F2"/>
            <w:hideMark/>
          </w:tcPr>
          <w:p w14:paraId="6A25FA81" w14:textId="77777777" w:rsidR="00906D1A" w:rsidRPr="00353FDC" w:rsidRDefault="00906D1A" w:rsidP="00EF682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E082890" w14:textId="77777777" w:rsidR="00906D1A" w:rsidRPr="00353FDC" w:rsidRDefault="00906D1A" w:rsidP="00EF682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7420C09" w14:textId="77777777" w:rsidR="00906D1A" w:rsidRPr="00353FDC" w:rsidRDefault="00906D1A" w:rsidP="00EF6824">
      <w:pPr>
        <w:keepNext/>
        <w:outlineLvl w:val="0"/>
        <w:rPr>
          <w:rFonts w:ascii="Arial" w:hAnsi="Arial" w:cs="Arial"/>
          <w:b/>
        </w:rPr>
      </w:pPr>
    </w:p>
    <w:p w14:paraId="7BD48AFC" w14:textId="77777777" w:rsidR="00906D1A" w:rsidRPr="00353FDC" w:rsidRDefault="00906D1A" w:rsidP="00EF682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5FD38BDD" w14:textId="77777777" w:rsidTr="00EF318B">
        <w:tc>
          <w:tcPr>
            <w:tcW w:w="2269" w:type="dxa"/>
            <w:shd w:val="clear" w:color="auto" w:fill="auto"/>
          </w:tcPr>
          <w:p w14:paraId="23E4DDF5" w14:textId="77777777" w:rsidR="00906D1A" w:rsidRPr="00353FDC" w:rsidRDefault="00906D1A" w:rsidP="00EF68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23D5F3" w14:textId="77777777" w:rsidR="00906D1A" w:rsidRPr="00353FDC" w:rsidRDefault="00FA2529" w:rsidP="00EF68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A2529">
              <w:rPr>
                <w:rFonts w:ascii="Arial" w:hAnsi="Arial" w:cs="Arial"/>
                <w:bCs/>
              </w:rPr>
              <w:t>Dostawa rękawic chirurgicznych - powtórka</w:t>
            </w:r>
          </w:p>
        </w:tc>
      </w:tr>
      <w:tr w:rsidR="00FA2529" w:rsidRPr="00353FDC" w14:paraId="369350DB" w14:textId="77777777" w:rsidTr="00317CB1">
        <w:tc>
          <w:tcPr>
            <w:tcW w:w="2269" w:type="dxa"/>
            <w:shd w:val="clear" w:color="auto" w:fill="auto"/>
          </w:tcPr>
          <w:p w14:paraId="51A98D27" w14:textId="77777777" w:rsidR="00FA2529" w:rsidRPr="00353FDC" w:rsidRDefault="00FA2529" w:rsidP="00EF68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98F246" w14:textId="77777777" w:rsidR="00FA2529" w:rsidRPr="00353FDC" w:rsidRDefault="00FA2529" w:rsidP="00EF68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A2529">
              <w:rPr>
                <w:rFonts w:ascii="Arial" w:hAnsi="Arial" w:cs="Arial"/>
                <w:bCs/>
              </w:rPr>
              <w:t>SZW/DZP/85/2024</w:t>
            </w:r>
          </w:p>
        </w:tc>
      </w:tr>
    </w:tbl>
    <w:p w14:paraId="4C91AAEA" w14:textId="08675DE8" w:rsidR="00906D1A" w:rsidRDefault="00906D1A" w:rsidP="00EF682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489B123" w14:textId="77777777" w:rsidR="00F9313D" w:rsidRPr="00E1738E" w:rsidRDefault="00F9313D" w:rsidP="00EF682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631FE04" w14:textId="41B3DC84" w:rsidR="00906D1A" w:rsidRDefault="00906D1A" w:rsidP="00EF682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FA2529" w:rsidRPr="00FA2529">
        <w:rPr>
          <w:rFonts w:ascii="Arial" w:hAnsi="Arial" w:cs="Arial"/>
          <w:b/>
        </w:rPr>
        <w:t>Szpital Wojewódzki w Poznaniu</w:t>
      </w:r>
      <w:r w:rsidR="00EF6824">
        <w:rPr>
          <w:rFonts w:ascii="Arial" w:hAnsi="Arial" w:cs="Arial"/>
          <w:b/>
        </w:rPr>
        <w:t xml:space="preserve">, </w:t>
      </w:r>
      <w:r w:rsidR="00FA2529" w:rsidRPr="00FA252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A2529" w:rsidRPr="00FA2529">
        <w:rPr>
          <w:rFonts w:ascii="Arial" w:hAnsi="Arial" w:cs="Arial"/>
        </w:rPr>
        <w:t>(</w:t>
      </w:r>
      <w:proofErr w:type="spellStart"/>
      <w:r w:rsidR="00FA2529" w:rsidRPr="00FA2529">
        <w:rPr>
          <w:rFonts w:ascii="Arial" w:hAnsi="Arial" w:cs="Arial"/>
        </w:rPr>
        <w:t>t.j</w:t>
      </w:r>
      <w:proofErr w:type="spellEnd"/>
      <w:r w:rsidR="00FA2529" w:rsidRPr="00FA2529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36D14474" w14:textId="77777777" w:rsidR="00EF6824" w:rsidRPr="00E1738E" w:rsidRDefault="00EF6824" w:rsidP="00EF682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A2529" w:rsidRPr="00E1738E" w14:paraId="1789ACE5" w14:textId="77777777" w:rsidTr="00317CB1">
        <w:trPr>
          <w:cantSplit/>
        </w:trPr>
        <w:tc>
          <w:tcPr>
            <w:tcW w:w="10080" w:type="dxa"/>
          </w:tcPr>
          <w:p w14:paraId="16EAA7FD" w14:textId="77777777" w:rsidR="00FA2529" w:rsidRDefault="00FA2529" w:rsidP="00EF682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FA2529">
              <w:rPr>
                <w:rFonts w:ascii="Arial" w:hAnsi="Arial" w:cs="Arial"/>
                <w:b/>
              </w:rPr>
              <w:t>SKAMEX  Spółka Akcyjna</w:t>
            </w:r>
          </w:p>
          <w:p w14:paraId="433B41CB" w14:textId="60DF97B0" w:rsidR="00FA2529" w:rsidRPr="00AC1F4A" w:rsidRDefault="00EF6824" w:rsidP="00EF682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FA2529" w:rsidRPr="00FA2529">
              <w:rPr>
                <w:rFonts w:ascii="Arial" w:hAnsi="Arial" w:cs="Arial"/>
                <w:bCs/>
              </w:rPr>
              <w:t>Częstochowska</w:t>
            </w:r>
            <w:r w:rsidR="00FA2529" w:rsidRPr="00E1738E">
              <w:rPr>
                <w:rFonts w:ascii="Arial" w:hAnsi="Arial" w:cs="Arial"/>
                <w:bCs/>
              </w:rPr>
              <w:t xml:space="preserve"> </w:t>
            </w:r>
            <w:r w:rsidR="00FA2529" w:rsidRPr="00FA2529">
              <w:rPr>
                <w:rFonts w:ascii="Arial" w:hAnsi="Arial" w:cs="Arial"/>
                <w:bCs/>
              </w:rPr>
              <w:t>38/52</w:t>
            </w:r>
            <w:r w:rsidR="00FA2529" w:rsidRPr="00E1738E">
              <w:rPr>
                <w:rFonts w:ascii="Arial" w:hAnsi="Arial" w:cs="Arial"/>
                <w:bCs/>
              </w:rPr>
              <w:t xml:space="preserve"> </w:t>
            </w:r>
          </w:p>
          <w:p w14:paraId="5357DB04" w14:textId="77777777" w:rsidR="00FA2529" w:rsidRPr="00E1738E" w:rsidRDefault="00FA2529" w:rsidP="00EF682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A2529">
              <w:rPr>
                <w:rFonts w:ascii="Arial" w:hAnsi="Arial" w:cs="Arial"/>
                <w:bCs/>
              </w:rPr>
              <w:t>93-121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A2529">
              <w:rPr>
                <w:rFonts w:ascii="Arial" w:hAnsi="Arial" w:cs="Arial"/>
                <w:bCs/>
              </w:rPr>
              <w:t>Łódź</w:t>
            </w:r>
          </w:p>
          <w:p w14:paraId="6C7A1339" w14:textId="66AE5D55" w:rsidR="00FA2529" w:rsidRPr="00BC506C" w:rsidRDefault="00FA2529" w:rsidP="00EF6824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A2529">
              <w:rPr>
                <w:rFonts w:ascii="Arial" w:hAnsi="Arial" w:cs="Arial"/>
                <w:b/>
              </w:rPr>
              <w:t xml:space="preserve">378 </w:t>
            </w:r>
            <w:r w:rsidR="000C4869">
              <w:rPr>
                <w:rFonts w:ascii="Arial" w:hAnsi="Arial" w:cs="Arial"/>
                <w:b/>
              </w:rPr>
              <w:t>115</w:t>
            </w:r>
            <w:r w:rsidRPr="00FA2529">
              <w:rPr>
                <w:rFonts w:ascii="Arial" w:hAnsi="Arial" w:cs="Arial"/>
                <w:b/>
              </w:rPr>
              <w:t>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2406BB1" w14:textId="77777777" w:rsidR="00FA2529" w:rsidRPr="00E1738E" w:rsidRDefault="00FA2529" w:rsidP="00EF6824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9203655" w14:textId="3A5C39FA" w:rsidR="00FA2529" w:rsidRDefault="00FA2529" w:rsidP="00EF6824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FA2529">
              <w:rPr>
                <w:rFonts w:ascii="Arial" w:hAnsi="Arial" w:cs="Arial"/>
              </w:rPr>
              <w:t xml:space="preserve">Oferta spełnia wymagania </w:t>
            </w:r>
            <w:r w:rsidR="00EF6824" w:rsidRPr="00FA2529">
              <w:rPr>
                <w:rFonts w:ascii="Arial" w:hAnsi="Arial" w:cs="Arial"/>
              </w:rPr>
              <w:t>formalno</w:t>
            </w:r>
            <w:r w:rsidRPr="00FA2529">
              <w:rPr>
                <w:rFonts w:ascii="Arial" w:hAnsi="Arial" w:cs="Arial"/>
              </w:rPr>
              <w:t>-prawne i jest zgodna z SWZ.</w:t>
            </w:r>
          </w:p>
          <w:p w14:paraId="1C70340E" w14:textId="77777777" w:rsidR="00EF6824" w:rsidRPr="00E1738E" w:rsidRDefault="00EF6824" w:rsidP="00EF6824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17BA7C53" w14:textId="77777777" w:rsidR="00906D1A" w:rsidRPr="008D02AA" w:rsidRDefault="00906D1A" w:rsidP="00EF682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843"/>
        <w:gridCol w:w="2410"/>
      </w:tblGrid>
      <w:tr w:rsidR="00EF6824" w:rsidRPr="008567C7" w14:paraId="718FF314" w14:textId="77777777" w:rsidTr="00EF682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840394B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2E2D47B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2FE2B2E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A252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177FD6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F6824" w:rsidRPr="008567C7" w14:paraId="0B9190D1" w14:textId="77777777" w:rsidTr="00EF6824">
        <w:tc>
          <w:tcPr>
            <w:tcW w:w="851" w:type="dxa"/>
            <w:vAlign w:val="center"/>
          </w:tcPr>
          <w:p w14:paraId="3A6D4B44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vAlign w:val="center"/>
          </w:tcPr>
          <w:p w14:paraId="0DED3311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FA2529">
              <w:rPr>
                <w:rFonts w:ascii="Arial" w:hAnsi="Arial" w:cs="Arial"/>
                <w:b/>
                <w:sz w:val="22"/>
                <w:szCs w:val="22"/>
              </w:rPr>
              <w:t>SKAMEX  Spółka Akcyjna</w:t>
            </w:r>
          </w:p>
          <w:p w14:paraId="5FCCD1F7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ul. Częstochowska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38/52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F9FD2D0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93-121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843" w:type="dxa"/>
            <w:vAlign w:val="center"/>
          </w:tcPr>
          <w:p w14:paraId="4167467C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3FCBE15D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F6824" w:rsidRPr="008567C7" w14:paraId="2AEECB0B" w14:textId="77777777" w:rsidTr="00EF6824">
        <w:tc>
          <w:tcPr>
            <w:tcW w:w="851" w:type="dxa"/>
            <w:vAlign w:val="center"/>
          </w:tcPr>
          <w:p w14:paraId="6A6D6835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14:paraId="0243A1A2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 sp. z o.o. </w:t>
            </w: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Sp.K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779C784C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ul. Pod Borem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8C00182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41-808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Zabrze</w:t>
            </w:r>
          </w:p>
        </w:tc>
        <w:tc>
          <w:tcPr>
            <w:tcW w:w="1843" w:type="dxa"/>
            <w:vAlign w:val="center"/>
          </w:tcPr>
          <w:p w14:paraId="0906B96A" w14:textId="73A852F0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99,</w:t>
            </w:r>
            <w:r w:rsidR="000B60BC">
              <w:rPr>
                <w:rFonts w:ascii="Arial" w:hAnsi="Arial" w:cs="Arial"/>
                <w:sz w:val="22"/>
                <w:szCs w:val="22"/>
              </w:rPr>
              <w:t>79</w:t>
            </w:r>
          </w:p>
        </w:tc>
        <w:tc>
          <w:tcPr>
            <w:tcW w:w="2410" w:type="dxa"/>
            <w:vAlign w:val="center"/>
          </w:tcPr>
          <w:p w14:paraId="3306E793" w14:textId="39F01A9A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99,</w:t>
            </w:r>
            <w:r w:rsidR="000B60BC">
              <w:rPr>
                <w:rFonts w:ascii="Arial" w:hAnsi="Arial" w:cs="Arial"/>
                <w:sz w:val="22"/>
                <w:szCs w:val="22"/>
              </w:rPr>
              <w:t>79</w:t>
            </w:r>
          </w:p>
        </w:tc>
      </w:tr>
      <w:tr w:rsidR="00EF6824" w:rsidRPr="008567C7" w14:paraId="57EC6746" w14:textId="77777777" w:rsidTr="00EF6824">
        <w:tc>
          <w:tcPr>
            <w:tcW w:w="851" w:type="dxa"/>
            <w:vAlign w:val="center"/>
          </w:tcPr>
          <w:p w14:paraId="25F03A44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vAlign w:val="center"/>
          </w:tcPr>
          <w:p w14:paraId="0BF8114E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International </w:t>
            </w: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Cleaning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 Services Polska  </w:t>
            </w: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Z.Kotłowski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H.Kotłowska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Sp.J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46BCA591" w14:textId="7CCB3824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ul. Magnoliowa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E288969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81-198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Mosty</w:t>
            </w:r>
          </w:p>
        </w:tc>
        <w:tc>
          <w:tcPr>
            <w:tcW w:w="1843" w:type="dxa"/>
            <w:vAlign w:val="center"/>
          </w:tcPr>
          <w:p w14:paraId="042C63E7" w14:textId="733EFD9A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99,4</w:t>
            </w:r>
            <w:r w:rsidR="000B60B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48113A0A" w14:textId="0F752E62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99,4</w:t>
            </w:r>
            <w:r w:rsidR="000B60B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EF6824" w:rsidRPr="008567C7" w14:paraId="1992FD13" w14:textId="77777777" w:rsidTr="00EF6824">
        <w:tc>
          <w:tcPr>
            <w:tcW w:w="851" w:type="dxa"/>
            <w:vAlign w:val="center"/>
          </w:tcPr>
          <w:p w14:paraId="2342D9E0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vAlign w:val="center"/>
          </w:tcPr>
          <w:p w14:paraId="56AD1A00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Abena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49CB519C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Nowa, Łozienica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8069ED2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72-100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Goleniów</w:t>
            </w:r>
          </w:p>
        </w:tc>
        <w:tc>
          <w:tcPr>
            <w:tcW w:w="1843" w:type="dxa"/>
            <w:vAlign w:val="center"/>
          </w:tcPr>
          <w:p w14:paraId="5107AD43" w14:textId="7EE7EC33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93,2</w:t>
            </w:r>
            <w:r w:rsidR="000B60B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123BC220" w14:textId="7118B15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93,2</w:t>
            </w:r>
            <w:r w:rsidR="000B60BC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EF6824" w:rsidRPr="008567C7" w14:paraId="349737ED" w14:textId="77777777" w:rsidTr="00EF6824">
        <w:tc>
          <w:tcPr>
            <w:tcW w:w="851" w:type="dxa"/>
            <w:vAlign w:val="center"/>
          </w:tcPr>
          <w:p w14:paraId="37038544" w14:textId="7777777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14:paraId="1D1C407F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A2529">
              <w:rPr>
                <w:rFonts w:ascii="Arial" w:hAnsi="Arial" w:cs="Arial"/>
                <w:b/>
                <w:sz w:val="22"/>
                <w:szCs w:val="22"/>
              </w:rPr>
              <w:t>Abbok</w:t>
            </w:r>
            <w:proofErr w:type="spellEnd"/>
            <w:r w:rsidRPr="00FA2529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5FE303DA" w14:textId="1B35AAED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ul. Brzostowska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317B97C" w14:textId="77777777" w:rsidR="00EF6824" w:rsidRPr="00553EDC" w:rsidRDefault="00EF6824" w:rsidP="00EF682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A2529">
              <w:rPr>
                <w:rFonts w:ascii="Arial" w:hAnsi="Arial" w:cs="Arial"/>
                <w:bCs/>
                <w:sz w:val="22"/>
                <w:szCs w:val="22"/>
              </w:rPr>
              <w:t>04-985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A2529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843" w:type="dxa"/>
            <w:vAlign w:val="center"/>
          </w:tcPr>
          <w:p w14:paraId="6033841D" w14:textId="6360DF0D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91,9</w:t>
            </w:r>
            <w:r w:rsidR="000B60B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777091D3" w14:textId="1000A787" w:rsidR="00EF6824" w:rsidRPr="00553EDC" w:rsidRDefault="00EF6824" w:rsidP="00EF68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2529">
              <w:rPr>
                <w:rFonts w:ascii="Arial" w:hAnsi="Arial" w:cs="Arial"/>
                <w:sz w:val="22"/>
                <w:szCs w:val="22"/>
              </w:rPr>
              <w:t xml:space="preserve">  91,9</w:t>
            </w:r>
            <w:r w:rsidR="000B60BC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</w:tbl>
    <w:p w14:paraId="284944B5" w14:textId="77777777" w:rsidR="00906D1A" w:rsidRDefault="00906D1A" w:rsidP="00EF6824">
      <w:pPr>
        <w:jc w:val="both"/>
        <w:rPr>
          <w:color w:val="000000"/>
        </w:rPr>
      </w:pPr>
    </w:p>
    <w:p w14:paraId="1DDDA3C8" w14:textId="77777777" w:rsidR="00906D1A" w:rsidRPr="008D02AA" w:rsidRDefault="00906D1A" w:rsidP="00EF682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0DD8FA75" w14:textId="77777777" w:rsidTr="00EF318B">
        <w:tc>
          <w:tcPr>
            <w:tcW w:w="851" w:type="dxa"/>
            <w:shd w:val="clear" w:color="auto" w:fill="F2F2F2"/>
            <w:vAlign w:val="center"/>
          </w:tcPr>
          <w:p w14:paraId="5AE0E2D5" w14:textId="77777777" w:rsidR="00906D1A" w:rsidRPr="00553EDC" w:rsidRDefault="00906D1A" w:rsidP="00EF682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06AE18B" w14:textId="77777777" w:rsidR="00906D1A" w:rsidRPr="00553EDC" w:rsidRDefault="00906D1A" w:rsidP="00EF682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F5B5502" w14:textId="77777777" w:rsidR="00906D1A" w:rsidRPr="00553EDC" w:rsidRDefault="00906D1A" w:rsidP="00EF682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7178C13E" w14:textId="77777777" w:rsidTr="00EF318B">
        <w:tc>
          <w:tcPr>
            <w:tcW w:w="851" w:type="dxa"/>
            <w:vAlign w:val="center"/>
          </w:tcPr>
          <w:p w14:paraId="580D197B" w14:textId="77777777" w:rsidR="00906D1A" w:rsidRPr="00553EDC" w:rsidRDefault="00906D1A" w:rsidP="00EF68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976402" w14:textId="77777777" w:rsidR="00906D1A" w:rsidRPr="00553EDC" w:rsidRDefault="00906D1A" w:rsidP="00EF68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FE45421" w14:textId="77777777" w:rsidR="00906D1A" w:rsidRPr="00553EDC" w:rsidRDefault="00906D1A" w:rsidP="00EF682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7C40B1" w14:textId="77777777" w:rsidR="00906D1A" w:rsidRPr="00553EDC" w:rsidRDefault="00906D1A" w:rsidP="00EF682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ACAA3D0" w14:textId="77777777" w:rsidR="00906D1A" w:rsidRPr="00553EDC" w:rsidRDefault="00906D1A" w:rsidP="00EF682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AFB3069" w14:textId="77777777" w:rsidR="00906D1A" w:rsidRPr="00553EDC" w:rsidRDefault="00906D1A" w:rsidP="00EF682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717D21C7" w14:textId="77777777" w:rsidR="00906D1A" w:rsidRPr="00553EDC" w:rsidRDefault="00906D1A" w:rsidP="00EF68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885D63D" w14:textId="77777777" w:rsidR="00906D1A" w:rsidRPr="00553EDC" w:rsidRDefault="00906D1A" w:rsidP="00EF68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9A549F" w14:textId="77777777" w:rsidR="00906D1A" w:rsidRPr="00906D1A" w:rsidRDefault="00906D1A" w:rsidP="00EF6824">
      <w:pPr>
        <w:jc w:val="both"/>
        <w:rPr>
          <w:rFonts w:ascii="Arial" w:hAnsi="Arial" w:cs="Arial"/>
          <w:color w:val="000000"/>
        </w:rPr>
      </w:pPr>
    </w:p>
    <w:p w14:paraId="7BAD1D38" w14:textId="77777777" w:rsidR="009F0E5C" w:rsidRPr="00906D1A" w:rsidRDefault="009F0E5C" w:rsidP="00EF682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3B46D5CB" w14:textId="77777777" w:rsidR="00F960D7" w:rsidRPr="00906D1A" w:rsidRDefault="00A029B8" w:rsidP="00EF682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FA2529" w:rsidRPr="00906D1A">
        <w:rPr>
          <w:rFonts w:ascii="Arial" w:hAnsi="Arial" w:cs="Arial"/>
        </w:rPr>
        <w:t>nie krótszym niż 5 dni od dnia przesłania niniejsze</w:t>
      </w:r>
      <w:r w:rsidR="00FA2529">
        <w:rPr>
          <w:rFonts w:ascii="Arial" w:hAnsi="Arial" w:cs="Arial"/>
        </w:rPr>
        <w:t>j</w:t>
      </w:r>
      <w:r w:rsidR="00FA2529" w:rsidRPr="00906D1A">
        <w:rPr>
          <w:rFonts w:ascii="Arial" w:hAnsi="Arial" w:cs="Arial"/>
        </w:rPr>
        <w:t xml:space="preserve"> </w:t>
      </w:r>
      <w:r w:rsidR="00FA2529">
        <w:rPr>
          <w:rFonts w:ascii="Arial" w:hAnsi="Arial" w:cs="Arial"/>
        </w:rPr>
        <w:t xml:space="preserve">informacji </w:t>
      </w:r>
      <w:r w:rsidR="00FA2529" w:rsidRPr="00906D1A">
        <w:rPr>
          <w:rFonts w:ascii="Arial" w:hAnsi="Arial" w:cs="Arial"/>
        </w:rPr>
        <w:t>o wyborze najkorzystniejszej oferty.</w:t>
      </w:r>
    </w:p>
    <w:p w14:paraId="2784AEAE" w14:textId="77777777" w:rsidR="00F960D7" w:rsidRDefault="00D8427E" w:rsidP="00EF682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282E0C33" w14:textId="77777777" w:rsidR="00906D1A" w:rsidRPr="00C6247D" w:rsidRDefault="00906D1A" w:rsidP="00EF6824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996C2D8" w14:textId="77777777" w:rsidR="00906D1A" w:rsidRPr="00D50535" w:rsidRDefault="00906D1A" w:rsidP="00EF6824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771EBAEE" w14:textId="77777777" w:rsidR="00EF6824" w:rsidRDefault="00EF6824" w:rsidP="00EF6824">
      <w:pPr>
        <w:ind w:left="3119" w:firstLine="425"/>
        <w:jc w:val="right"/>
        <w:rPr>
          <w:rFonts w:ascii="Arial" w:hAnsi="Arial" w:cs="Arial"/>
          <w:i/>
        </w:rPr>
      </w:pPr>
    </w:p>
    <w:p w14:paraId="77BD826D" w14:textId="74EB04A9" w:rsidR="00906D1A" w:rsidRDefault="00906D1A" w:rsidP="00EF6824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319656A" w14:textId="77777777" w:rsidR="000B60BC" w:rsidRDefault="000B60BC" w:rsidP="000B60BC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205463AF" w14:textId="77777777" w:rsidR="000B60BC" w:rsidRDefault="000B60BC" w:rsidP="000B60BC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6080F1AF" w14:textId="77777777" w:rsidR="000B60BC" w:rsidRDefault="000B60BC" w:rsidP="000B60BC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4DC4C0DB" w14:textId="77777777" w:rsidR="000B60BC" w:rsidRDefault="000B60BC" w:rsidP="000B60BC">
      <w:pPr>
        <w:ind w:left="2829" w:firstLine="709"/>
        <w:jc w:val="center"/>
      </w:pPr>
      <w:r>
        <w:rPr>
          <w:i/>
        </w:rPr>
        <w:t xml:space="preserve"> Violetta Magiera</w:t>
      </w:r>
    </w:p>
    <w:p w14:paraId="7C246A34" w14:textId="77777777" w:rsidR="000B60BC" w:rsidRPr="004B39E0" w:rsidRDefault="000B60BC" w:rsidP="00EF6824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B60BC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8452D" w14:textId="77777777" w:rsidR="005455EA" w:rsidRDefault="005455EA">
      <w:r>
        <w:separator/>
      </w:r>
    </w:p>
  </w:endnote>
  <w:endnote w:type="continuationSeparator" w:id="0">
    <w:p w14:paraId="0A4462F1" w14:textId="77777777" w:rsidR="005455EA" w:rsidRDefault="0054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0E345" w14:textId="77777777" w:rsidR="00FA2529" w:rsidRDefault="00FA2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77B20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3B4419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852B0" w14:textId="77777777" w:rsidR="00FA2529" w:rsidRDefault="00FA2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C8C87" w14:textId="77777777" w:rsidR="005455EA" w:rsidRDefault="005455EA">
      <w:r>
        <w:separator/>
      </w:r>
    </w:p>
  </w:footnote>
  <w:footnote w:type="continuationSeparator" w:id="0">
    <w:p w14:paraId="6D125B0F" w14:textId="77777777" w:rsidR="005455EA" w:rsidRDefault="00545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491A5" w14:textId="77777777" w:rsidR="00FA2529" w:rsidRDefault="00FA2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C4AB3" w14:textId="77777777" w:rsidR="00FA2529" w:rsidRDefault="00FA2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55832" w14:textId="77777777" w:rsidR="00FA2529" w:rsidRDefault="00FA25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5EA"/>
    <w:rsid w:val="00022322"/>
    <w:rsid w:val="00042497"/>
    <w:rsid w:val="000660E2"/>
    <w:rsid w:val="00074D88"/>
    <w:rsid w:val="000B60BC"/>
    <w:rsid w:val="000C1E6F"/>
    <w:rsid w:val="000C4869"/>
    <w:rsid w:val="000D0F7D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5EA"/>
    <w:rsid w:val="0054734E"/>
    <w:rsid w:val="00596FD7"/>
    <w:rsid w:val="005E5BFF"/>
    <w:rsid w:val="00607F9B"/>
    <w:rsid w:val="00644DCB"/>
    <w:rsid w:val="00657C1E"/>
    <w:rsid w:val="00691CE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3AB7"/>
    <w:rsid w:val="00D8427E"/>
    <w:rsid w:val="00DA1DDD"/>
    <w:rsid w:val="00E30B2D"/>
    <w:rsid w:val="00E407E4"/>
    <w:rsid w:val="00E428E9"/>
    <w:rsid w:val="00E62859"/>
    <w:rsid w:val="00E85D70"/>
    <w:rsid w:val="00EC538F"/>
    <w:rsid w:val="00EF318B"/>
    <w:rsid w:val="00EF6824"/>
    <w:rsid w:val="00F33C66"/>
    <w:rsid w:val="00F9313D"/>
    <w:rsid w:val="00F960D7"/>
    <w:rsid w:val="00FA06BB"/>
    <w:rsid w:val="00FA2529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4D1373"/>
  <w15:chartTrackingRefBased/>
  <w15:docId w15:val="{42100A06-215A-4EE4-8FF6-ABC2C713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2024-11-05T06:30:00Z</cp:lastPrinted>
  <dcterms:created xsi:type="dcterms:W3CDTF">2024-11-05T06:31:00Z</dcterms:created>
  <dcterms:modified xsi:type="dcterms:W3CDTF">2024-11-05T06:31:00Z</dcterms:modified>
</cp:coreProperties>
</file>