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CA61F" w14:textId="77777777" w:rsidR="00986737" w:rsidRPr="00C17F0A" w:rsidRDefault="0041624B" w:rsidP="00C17F0A">
      <w:pPr>
        <w:spacing w:after="600"/>
        <w:jc w:val="right"/>
        <w:rPr>
          <w:sz w:val="24"/>
          <w:szCs w:val="24"/>
        </w:rPr>
      </w:pPr>
      <w:bookmarkStart w:id="0" w:name="_Hlk52197885"/>
      <w:r w:rsidRPr="00C17F0A">
        <w:rPr>
          <w:sz w:val="24"/>
          <w:szCs w:val="24"/>
        </w:rPr>
        <w:t>Poznań</w:t>
      </w:r>
      <w:r w:rsidR="00986737" w:rsidRPr="00C17F0A">
        <w:rPr>
          <w:sz w:val="24"/>
          <w:szCs w:val="24"/>
        </w:rPr>
        <w:t xml:space="preserve"> dnia: </w:t>
      </w:r>
      <w:r w:rsidRPr="00C17F0A">
        <w:rPr>
          <w:sz w:val="24"/>
          <w:szCs w:val="24"/>
        </w:rPr>
        <w:t>2024-11-05</w:t>
      </w:r>
    </w:p>
    <w:p w14:paraId="265DD113" w14:textId="77777777" w:rsidR="0041624B" w:rsidRPr="00C17F0A" w:rsidRDefault="0041624B" w:rsidP="00C17F0A">
      <w:pPr>
        <w:rPr>
          <w:b/>
          <w:bCs/>
          <w:sz w:val="24"/>
          <w:szCs w:val="24"/>
        </w:rPr>
      </w:pPr>
      <w:r w:rsidRPr="00C17F0A">
        <w:rPr>
          <w:b/>
          <w:bCs/>
          <w:sz w:val="24"/>
          <w:szCs w:val="24"/>
        </w:rPr>
        <w:t>Szpital Wojewódzki w Poznaniu</w:t>
      </w:r>
    </w:p>
    <w:p w14:paraId="782A8943" w14:textId="77777777" w:rsidR="00986737" w:rsidRPr="00C17F0A" w:rsidRDefault="0041624B" w:rsidP="00C17F0A">
      <w:pPr>
        <w:rPr>
          <w:b/>
          <w:bCs/>
          <w:sz w:val="24"/>
          <w:szCs w:val="24"/>
        </w:rPr>
      </w:pPr>
      <w:r w:rsidRPr="00C17F0A">
        <w:rPr>
          <w:b/>
          <w:bCs/>
          <w:sz w:val="24"/>
          <w:szCs w:val="24"/>
        </w:rPr>
        <w:t>Dział Zamówień Publicznych</w:t>
      </w:r>
    </w:p>
    <w:p w14:paraId="12E0B47F" w14:textId="77777777" w:rsidR="00986737" w:rsidRPr="00C17F0A" w:rsidRDefault="0041624B" w:rsidP="00C17F0A">
      <w:pPr>
        <w:rPr>
          <w:sz w:val="24"/>
          <w:szCs w:val="24"/>
        </w:rPr>
      </w:pPr>
      <w:r w:rsidRPr="00C17F0A">
        <w:rPr>
          <w:sz w:val="24"/>
          <w:szCs w:val="24"/>
        </w:rPr>
        <w:t>Juraszów</w:t>
      </w:r>
      <w:r w:rsidR="00986737" w:rsidRPr="00C17F0A">
        <w:rPr>
          <w:sz w:val="24"/>
          <w:szCs w:val="24"/>
        </w:rPr>
        <w:t xml:space="preserve"> </w:t>
      </w:r>
      <w:r w:rsidRPr="00C17F0A">
        <w:rPr>
          <w:sz w:val="24"/>
          <w:szCs w:val="24"/>
        </w:rPr>
        <w:t>7/19</w:t>
      </w:r>
    </w:p>
    <w:p w14:paraId="51792801" w14:textId="465D5C34" w:rsidR="00986737" w:rsidRPr="00C17F0A" w:rsidRDefault="0041624B" w:rsidP="00C17F0A">
      <w:pPr>
        <w:rPr>
          <w:sz w:val="24"/>
          <w:szCs w:val="24"/>
        </w:rPr>
      </w:pPr>
      <w:r w:rsidRPr="00C17F0A">
        <w:rPr>
          <w:sz w:val="24"/>
          <w:szCs w:val="24"/>
        </w:rPr>
        <w:t>60-479</w:t>
      </w:r>
      <w:r w:rsidR="00986737" w:rsidRPr="00C17F0A">
        <w:rPr>
          <w:sz w:val="24"/>
          <w:szCs w:val="24"/>
        </w:rPr>
        <w:t xml:space="preserve"> </w:t>
      </w:r>
      <w:r w:rsidRPr="00C17F0A">
        <w:rPr>
          <w:sz w:val="24"/>
          <w:szCs w:val="24"/>
        </w:rPr>
        <w:t>Poznań</w:t>
      </w:r>
      <w:r w:rsidR="00C17F0A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C17F0A" w14:paraId="406D8234" w14:textId="77777777" w:rsidTr="00C17F0A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079860" w14:textId="77777777" w:rsidR="00986737" w:rsidRPr="00C17F0A" w:rsidRDefault="00986737" w:rsidP="00C17F0A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17F0A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428CAE0" w14:textId="77777777" w:rsidR="00986737" w:rsidRPr="00C17F0A" w:rsidRDefault="00986737" w:rsidP="00C17F0A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17F0A">
        <w:rPr>
          <w:sz w:val="24"/>
          <w:szCs w:val="24"/>
        </w:rPr>
        <w:tab/>
        <w:t xml:space="preserve"> </w:t>
      </w:r>
    </w:p>
    <w:p w14:paraId="6BFBBFE0" w14:textId="77777777" w:rsidR="00986737" w:rsidRPr="00C17F0A" w:rsidRDefault="00986737" w:rsidP="00C17F0A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C17F0A">
        <w:rPr>
          <w:rFonts w:eastAsia="Calibri"/>
          <w:sz w:val="24"/>
          <w:szCs w:val="24"/>
          <w:lang w:eastAsia="en-US"/>
        </w:rPr>
        <w:t xml:space="preserve">Dotyczy </w:t>
      </w:r>
      <w:r w:rsidRPr="00C17F0A">
        <w:rPr>
          <w:sz w:val="24"/>
          <w:szCs w:val="24"/>
        </w:rPr>
        <w:t>postępowania o udzielenie zamówienia publicznego</w:t>
      </w:r>
      <w:r w:rsidRPr="00C17F0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17F0A" w14:paraId="17B07196" w14:textId="77777777" w:rsidTr="005A632E">
        <w:tc>
          <w:tcPr>
            <w:tcW w:w="2269" w:type="dxa"/>
            <w:shd w:val="clear" w:color="auto" w:fill="auto"/>
          </w:tcPr>
          <w:p w14:paraId="33FCDFAC" w14:textId="77777777" w:rsidR="00986737" w:rsidRPr="00C17F0A" w:rsidRDefault="00986737" w:rsidP="00C17F0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1DA786" w14:textId="77777777" w:rsidR="00986737" w:rsidRPr="00655E72" w:rsidRDefault="0041624B" w:rsidP="00C17F0A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655E72">
              <w:rPr>
                <w:b/>
                <w:sz w:val="24"/>
                <w:szCs w:val="24"/>
              </w:rPr>
              <w:t>Zakup artykułów gospodarstwa domowego na potrzeby Szpitala Wojewódzkiego w Poznaniu</w:t>
            </w:r>
            <w:r w:rsidR="00986737" w:rsidRPr="00655E72">
              <w:rPr>
                <w:b/>
                <w:sz w:val="24"/>
                <w:szCs w:val="24"/>
              </w:rPr>
              <w:t>.</w:t>
            </w:r>
          </w:p>
        </w:tc>
      </w:tr>
      <w:tr w:rsidR="0041624B" w:rsidRPr="00C17F0A" w14:paraId="2B4C2720" w14:textId="77777777" w:rsidTr="00907BBC">
        <w:tc>
          <w:tcPr>
            <w:tcW w:w="2269" w:type="dxa"/>
            <w:shd w:val="clear" w:color="auto" w:fill="auto"/>
          </w:tcPr>
          <w:p w14:paraId="670239EB" w14:textId="77777777" w:rsidR="0041624B" w:rsidRPr="00C17F0A" w:rsidRDefault="0041624B" w:rsidP="00C17F0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74CF93" w14:textId="77777777" w:rsidR="0041624B" w:rsidRPr="00655E72" w:rsidRDefault="0041624B" w:rsidP="00C17F0A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655E72">
              <w:rPr>
                <w:b/>
                <w:sz w:val="24"/>
                <w:szCs w:val="24"/>
              </w:rPr>
              <w:t>SZW/DZP/86/2024</w:t>
            </w:r>
          </w:p>
        </w:tc>
      </w:tr>
    </w:tbl>
    <w:p w14:paraId="2385BF9B" w14:textId="77777777" w:rsidR="00A80738" w:rsidRPr="00C17F0A" w:rsidRDefault="00A80738" w:rsidP="00C17F0A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5D147400" w14:textId="77777777" w:rsidR="00D665F5" w:rsidRDefault="00D665F5" w:rsidP="00C17F0A">
      <w:pPr>
        <w:spacing w:before="120"/>
        <w:jc w:val="both"/>
        <w:rPr>
          <w:sz w:val="24"/>
          <w:szCs w:val="24"/>
        </w:rPr>
      </w:pPr>
      <w:r w:rsidRPr="00C17F0A">
        <w:rPr>
          <w:sz w:val="24"/>
          <w:szCs w:val="24"/>
        </w:rPr>
        <w:t>Zamawiający, działając na podstawie art. 22</w:t>
      </w:r>
      <w:r w:rsidR="00FC7F5E" w:rsidRPr="00C17F0A">
        <w:rPr>
          <w:sz w:val="24"/>
          <w:szCs w:val="24"/>
        </w:rPr>
        <w:t>2</w:t>
      </w:r>
      <w:r w:rsidRPr="00C17F0A">
        <w:rPr>
          <w:sz w:val="24"/>
          <w:szCs w:val="24"/>
        </w:rPr>
        <w:t xml:space="preserve"> ust. 5 </w:t>
      </w:r>
      <w:r w:rsidRPr="00C17F0A">
        <w:rPr>
          <w:bCs/>
          <w:sz w:val="24"/>
          <w:szCs w:val="24"/>
        </w:rPr>
        <w:t>ustawy z dnia 11 września 2019 r. Prawo zamówień publicznych</w:t>
      </w:r>
      <w:r w:rsidRPr="00C17F0A">
        <w:rPr>
          <w:sz w:val="24"/>
          <w:szCs w:val="24"/>
        </w:rPr>
        <w:t xml:space="preserve"> </w:t>
      </w:r>
      <w:r w:rsidR="0041624B" w:rsidRPr="00C17F0A">
        <w:rPr>
          <w:sz w:val="24"/>
          <w:szCs w:val="24"/>
        </w:rPr>
        <w:t>(t.j. Dz. U. z 2024 poz. 1320)</w:t>
      </w:r>
      <w:r w:rsidR="00490DC0" w:rsidRPr="00C17F0A">
        <w:rPr>
          <w:sz w:val="24"/>
          <w:szCs w:val="24"/>
        </w:rPr>
        <w:t xml:space="preserve"> </w:t>
      </w:r>
      <w:r w:rsidRPr="00C17F0A">
        <w:rPr>
          <w:sz w:val="24"/>
          <w:szCs w:val="24"/>
        </w:rPr>
        <w:t>udostępnia</w:t>
      </w:r>
      <w:r w:rsidR="00F95C33" w:rsidRPr="00C17F0A">
        <w:rPr>
          <w:sz w:val="24"/>
          <w:szCs w:val="24"/>
        </w:rPr>
        <w:t xml:space="preserve"> </w:t>
      </w:r>
      <w:r w:rsidR="004C7E9B" w:rsidRPr="00C17F0A">
        <w:rPr>
          <w:sz w:val="24"/>
          <w:szCs w:val="24"/>
        </w:rPr>
        <w:t>informacj</w:t>
      </w:r>
      <w:r w:rsidR="00577BC6" w:rsidRPr="00C17F0A">
        <w:rPr>
          <w:sz w:val="24"/>
          <w:szCs w:val="24"/>
        </w:rPr>
        <w:t>ę</w:t>
      </w:r>
      <w:r w:rsidR="00035488" w:rsidRPr="00C17F0A">
        <w:rPr>
          <w:sz w:val="24"/>
          <w:szCs w:val="24"/>
        </w:rPr>
        <w:t xml:space="preserve"> z otwarcia ofert</w:t>
      </w:r>
      <w:r w:rsidR="00577BC6" w:rsidRPr="00C17F0A">
        <w:rPr>
          <w:sz w:val="24"/>
          <w:szCs w:val="24"/>
        </w:rPr>
        <w:t>.</w:t>
      </w:r>
    </w:p>
    <w:p w14:paraId="2EAC0CAF" w14:textId="23EC036C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 w:rsidRPr="00C17F0A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181E510" w14:textId="37570C1D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1 – 35 357,90 zł brutto</w:t>
      </w:r>
    </w:p>
    <w:p w14:paraId="04A7165E" w14:textId="1AE72FE8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2 – 63 593,04 zł brutto</w:t>
      </w:r>
    </w:p>
    <w:p w14:paraId="5A77730C" w14:textId="4768D980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3 - 900,00 zł brutto</w:t>
      </w:r>
    </w:p>
    <w:p w14:paraId="2000379C" w14:textId="01A361D3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4 – 2 720,00 zł brutto</w:t>
      </w:r>
    </w:p>
    <w:p w14:paraId="23C0D86B" w14:textId="4BA66451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5 – 10 279,00 zł brutto</w:t>
      </w:r>
    </w:p>
    <w:p w14:paraId="55C6844D" w14:textId="1D822AB7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6 - 600,00 zł brutto</w:t>
      </w:r>
    </w:p>
    <w:p w14:paraId="7619F796" w14:textId="5AAD7DC1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7 – 37 740,00 zł brutto</w:t>
      </w:r>
    </w:p>
    <w:p w14:paraId="66BD03D3" w14:textId="0C1651D9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8 – 73 800,00 zł brutto</w:t>
      </w:r>
    </w:p>
    <w:p w14:paraId="51BE0D2A" w14:textId="54BB3EB9" w:rsidR="00C17F0A" w:rsidRPr="00C17F0A" w:rsidRDefault="00C17F0A" w:rsidP="00C17F0A">
      <w:pPr>
        <w:jc w:val="both"/>
        <w:rPr>
          <w:i/>
          <w:iCs/>
          <w:sz w:val="24"/>
          <w:szCs w:val="24"/>
        </w:rPr>
      </w:pPr>
      <w:r w:rsidRPr="00C17F0A">
        <w:rPr>
          <w:i/>
          <w:iCs/>
          <w:sz w:val="24"/>
          <w:szCs w:val="24"/>
        </w:rPr>
        <w:t>Zadanie 9 – 2 399,70 zł brutto</w:t>
      </w:r>
    </w:p>
    <w:p w14:paraId="74B303E8" w14:textId="77777777" w:rsidR="00A80738" w:rsidRPr="00C17F0A" w:rsidRDefault="00D665F5" w:rsidP="00C17F0A">
      <w:pPr>
        <w:spacing w:before="120" w:after="60"/>
        <w:jc w:val="both"/>
        <w:rPr>
          <w:sz w:val="24"/>
          <w:szCs w:val="24"/>
        </w:rPr>
      </w:pPr>
      <w:r w:rsidRPr="00C17F0A">
        <w:rPr>
          <w:sz w:val="24"/>
          <w:szCs w:val="24"/>
        </w:rPr>
        <w:t>Podczas otwarcia ofert, mającego miejsce</w:t>
      </w:r>
      <w:r w:rsidR="00FF4AB1" w:rsidRPr="00C17F0A">
        <w:rPr>
          <w:sz w:val="24"/>
          <w:szCs w:val="24"/>
        </w:rPr>
        <w:t xml:space="preserve"> w dniu </w:t>
      </w:r>
      <w:r w:rsidR="0041624B" w:rsidRPr="00C17F0A">
        <w:rPr>
          <w:sz w:val="24"/>
          <w:szCs w:val="24"/>
        </w:rPr>
        <w:t>05/11/2024</w:t>
      </w:r>
      <w:r w:rsidR="00FF4AB1" w:rsidRPr="00C17F0A">
        <w:rPr>
          <w:sz w:val="24"/>
          <w:szCs w:val="24"/>
        </w:rPr>
        <w:t xml:space="preserve"> o godz. </w:t>
      </w:r>
      <w:r w:rsidR="0041624B" w:rsidRPr="00C17F0A">
        <w:rPr>
          <w:sz w:val="24"/>
          <w:szCs w:val="24"/>
        </w:rPr>
        <w:t>10:00</w:t>
      </w:r>
      <w:r w:rsidRPr="00C17F0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17F0A" w14:paraId="644454AC" w14:textId="77777777" w:rsidTr="005A632E">
        <w:tc>
          <w:tcPr>
            <w:tcW w:w="1276" w:type="dxa"/>
            <w:shd w:val="clear" w:color="auto" w:fill="F2F2F2"/>
            <w:vAlign w:val="center"/>
          </w:tcPr>
          <w:p w14:paraId="12A9C84E" w14:textId="77777777" w:rsidR="006B27ED" w:rsidRPr="00C17F0A" w:rsidRDefault="00986737" w:rsidP="00C17F0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Oferta n</w:t>
            </w:r>
            <w:r w:rsidR="006B27ED" w:rsidRPr="00C17F0A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67616E7" w14:textId="77777777" w:rsidR="006B27ED" w:rsidRPr="00C17F0A" w:rsidRDefault="00986737" w:rsidP="00C17F0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B596918" w14:textId="77777777" w:rsidR="006B27ED" w:rsidRPr="00C17F0A" w:rsidRDefault="006B27ED" w:rsidP="00C17F0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0219B01" w14:textId="77777777" w:rsidR="006B27ED" w:rsidRPr="00C17F0A" w:rsidRDefault="006B27ED" w:rsidP="00C17F0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Cena oferty</w:t>
            </w:r>
          </w:p>
        </w:tc>
      </w:tr>
      <w:tr w:rsidR="0041624B" w:rsidRPr="00C17F0A" w14:paraId="7D74080E" w14:textId="77777777" w:rsidTr="00907BBC">
        <w:tc>
          <w:tcPr>
            <w:tcW w:w="1276" w:type="dxa"/>
            <w:shd w:val="clear" w:color="auto" w:fill="auto"/>
            <w:vAlign w:val="center"/>
          </w:tcPr>
          <w:p w14:paraId="2C712620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D052B9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202466B" w14:textId="59860657" w:rsidR="0041624B" w:rsidRPr="00C17F0A" w:rsidRDefault="0041624B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 w:rsidR="00C17F0A">
              <w:rPr>
                <w:sz w:val="24"/>
                <w:szCs w:val="24"/>
              </w:rPr>
              <w:t xml:space="preserve">Sp.  z o.o. </w:t>
            </w:r>
          </w:p>
          <w:p w14:paraId="3C544E17" w14:textId="159A7A62" w:rsidR="0041624B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1624B" w:rsidRPr="00C17F0A">
              <w:rPr>
                <w:sz w:val="24"/>
                <w:szCs w:val="24"/>
              </w:rPr>
              <w:t xml:space="preserve">Warszawska 151 </w:t>
            </w:r>
          </w:p>
          <w:p w14:paraId="09448C52" w14:textId="77777777" w:rsidR="0041624B" w:rsidRPr="00C17F0A" w:rsidRDefault="0041624B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C7CF9A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1 679.98 zł</w:t>
            </w:r>
          </w:p>
        </w:tc>
      </w:tr>
      <w:tr w:rsidR="0041624B" w:rsidRPr="00C17F0A" w14:paraId="4DDFFC45" w14:textId="77777777" w:rsidTr="00907BBC">
        <w:tc>
          <w:tcPr>
            <w:tcW w:w="1276" w:type="dxa"/>
            <w:shd w:val="clear" w:color="auto" w:fill="auto"/>
            <w:vAlign w:val="center"/>
          </w:tcPr>
          <w:p w14:paraId="6765FB5E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692FC5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BD63284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>
              <w:rPr>
                <w:sz w:val="24"/>
                <w:szCs w:val="24"/>
              </w:rPr>
              <w:t xml:space="preserve">Sp.  z o.o. </w:t>
            </w:r>
          </w:p>
          <w:p w14:paraId="335C9685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Warszawska 151 </w:t>
            </w:r>
          </w:p>
          <w:p w14:paraId="47BDABF6" w14:textId="0207385F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7AD8E7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3 080.00 zł</w:t>
            </w:r>
          </w:p>
        </w:tc>
      </w:tr>
      <w:tr w:rsidR="0041624B" w:rsidRPr="00C17F0A" w14:paraId="4285847A" w14:textId="77777777" w:rsidTr="00907BBC">
        <w:tc>
          <w:tcPr>
            <w:tcW w:w="1276" w:type="dxa"/>
            <w:shd w:val="clear" w:color="auto" w:fill="auto"/>
            <w:vAlign w:val="center"/>
          </w:tcPr>
          <w:p w14:paraId="24DDC18E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5719E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9920E67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>
              <w:rPr>
                <w:sz w:val="24"/>
                <w:szCs w:val="24"/>
              </w:rPr>
              <w:t xml:space="preserve">Sp.  z o.o. </w:t>
            </w:r>
          </w:p>
          <w:p w14:paraId="633F4C13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Warszawska 151 </w:t>
            </w:r>
          </w:p>
          <w:p w14:paraId="5C5108FB" w14:textId="0E5659C2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D26BFD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8 223.60 zł</w:t>
            </w:r>
          </w:p>
        </w:tc>
      </w:tr>
      <w:tr w:rsidR="0041624B" w:rsidRPr="00C17F0A" w14:paraId="25AC2BFC" w14:textId="77777777" w:rsidTr="00907BBC">
        <w:tc>
          <w:tcPr>
            <w:tcW w:w="1276" w:type="dxa"/>
            <w:shd w:val="clear" w:color="auto" w:fill="auto"/>
            <w:vAlign w:val="center"/>
          </w:tcPr>
          <w:p w14:paraId="173825AC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09F9CB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7EB73FC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>
              <w:rPr>
                <w:sz w:val="24"/>
                <w:szCs w:val="24"/>
              </w:rPr>
              <w:t xml:space="preserve">Sp.  z o.o. </w:t>
            </w:r>
          </w:p>
          <w:p w14:paraId="3ECD431E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Warszawska 151 </w:t>
            </w:r>
          </w:p>
          <w:p w14:paraId="33B70AA1" w14:textId="6394B50E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1F8E8B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1 650.00 zł</w:t>
            </w:r>
          </w:p>
        </w:tc>
      </w:tr>
      <w:tr w:rsidR="0041624B" w:rsidRPr="00C17F0A" w14:paraId="4041CA74" w14:textId="77777777" w:rsidTr="00907BBC">
        <w:tc>
          <w:tcPr>
            <w:tcW w:w="1276" w:type="dxa"/>
            <w:shd w:val="clear" w:color="auto" w:fill="auto"/>
            <w:vAlign w:val="center"/>
          </w:tcPr>
          <w:p w14:paraId="592032F2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4F43E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FDB6F82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>
              <w:rPr>
                <w:sz w:val="24"/>
                <w:szCs w:val="24"/>
              </w:rPr>
              <w:t xml:space="preserve">Sp.  z o.o. </w:t>
            </w:r>
          </w:p>
          <w:p w14:paraId="105190B1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Warszawska 151 </w:t>
            </w:r>
          </w:p>
          <w:p w14:paraId="1EA77008" w14:textId="24288E33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81A273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95 429.50 zł</w:t>
            </w:r>
          </w:p>
        </w:tc>
      </w:tr>
      <w:tr w:rsidR="0041624B" w:rsidRPr="00C17F0A" w14:paraId="26EB8D96" w14:textId="77777777" w:rsidTr="00907BBC">
        <w:tc>
          <w:tcPr>
            <w:tcW w:w="1276" w:type="dxa"/>
            <w:shd w:val="clear" w:color="auto" w:fill="auto"/>
            <w:vAlign w:val="center"/>
          </w:tcPr>
          <w:p w14:paraId="37009237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F62C29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0140CAB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ALTARE </w:t>
            </w:r>
            <w:r>
              <w:rPr>
                <w:sz w:val="24"/>
                <w:szCs w:val="24"/>
              </w:rPr>
              <w:t xml:space="preserve">Sp.  z o.o. </w:t>
            </w:r>
          </w:p>
          <w:p w14:paraId="5C36E073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Warszawska 151 </w:t>
            </w:r>
          </w:p>
          <w:p w14:paraId="7BA130AE" w14:textId="404D7DEF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D58210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4 050.00 zł</w:t>
            </w:r>
          </w:p>
        </w:tc>
      </w:tr>
      <w:tr w:rsidR="0041624B" w:rsidRPr="00C17F0A" w14:paraId="41AA1ECE" w14:textId="77777777" w:rsidTr="00907BBC">
        <w:tc>
          <w:tcPr>
            <w:tcW w:w="1276" w:type="dxa"/>
            <w:shd w:val="clear" w:color="auto" w:fill="auto"/>
            <w:vAlign w:val="center"/>
          </w:tcPr>
          <w:p w14:paraId="35A36B04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4D42C8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407D3B1" w14:textId="489B7B3D" w:rsidR="0041624B" w:rsidRPr="00C17F0A" w:rsidRDefault="0041624B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MEDISEPT </w:t>
            </w:r>
            <w:r w:rsidR="00C17F0A">
              <w:rPr>
                <w:sz w:val="24"/>
                <w:szCs w:val="24"/>
              </w:rPr>
              <w:t xml:space="preserve">Sp. z o.o. </w:t>
            </w:r>
          </w:p>
          <w:p w14:paraId="3B50E965" w14:textId="796262B7" w:rsidR="0041624B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1624B" w:rsidRPr="00C17F0A">
              <w:rPr>
                <w:sz w:val="24"/>
                <w:szCs w:val="24"/>
              </w:rPr>
              <w:t xml:space="preserve">Ludwika Spiessa 4 </w:t>
            </w:r>
          </w:p>
          <w:p w14:paraId="2A169518" w14:textId="77777777" w:rsidR="0041624B" w:rsidRPr="00C17F0A" w:rsidRDefault="0041624B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20-270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62858C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59 440.61 zł</w:t>
            </w:r>
          </w:p>
        </w:tc>
      </w:tr>
      <w:tr w:rsidR="0041624B" w:rsidRPr="00C17F0A" w14:paraId="317AA670" w14:textId="77777777" w:rsidTr="00907BBC">
        <w:tc>
          <w:tcPr>
            <w:tcW w:w="1276" w:type="dxa"/>
            <w:shd w:val="clear" w:color="auto" w:fill="auto"/>
            <w:vAlign w:val="center"/>
          </w:tcPr>
          <w:p w14:paraId="366CA199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803F7B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F0BCF18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MEDISEPT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7314A149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Ludwika Spiessa 4 </w:t>
            </w:r>
          </w:p>
          <w:p w14:paraId="297A4FCB" w14:textId="797C6EFE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20-270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53E4BA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1 292.79 zł</w:t>
            </w:r>
          </w:p>
        </w:tc>
      </w:tr>
      <w:tr w:rsidR="0041624B" w:rsidRPr="00C17F0A" w14:paraId="2E94CA56" w14:textId="77777777" w:rsidTr="00907BBC">
        <w:tc>
          <w:tcPr>
            <w:tcW w:w="1276" w:type="dxa"/>
            <w:shd w:val="clear" w:color="auto" w:fill="auto"/>
            <w:vAlign w:val="center"/>
          </w:tcPr>
          <w:p w14:paraId="494FDB9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A940CD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327AA60" w14:textId="3D2DD9BC" w:rsidR="0041624B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Przedsiębiorstwo Wielobranżowe </w:t>
            </w:r>
            <w:r w:rsidR="0041624B" w:rsidRPr="00C17F0A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 w:rsidR="0041624B" w:rsidRPr="00C17F0A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r w:rsidR="0041624B" w:rsidRPr="00C17F0A">
              <w:rPr>
                <w:sz w:val="24"/>
                <w:szCs w:val="24"/>
              </w:rPr>
              <w:t xml:space="preserve">G </w:t>
            </w:r>
            <w:r>
              <w:rPr>
                <w:sz w:val="24"/>
                <w:szCs w:val="24"/>
              </w:rPr>
              <w:t>Olga Perlińska</w:t>
            </w:r>
          </w:p>
          <w:p w14:paraId="33BFFDAB" w14:textId="74A50C46" w:rsidR="0041624B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1624B" w:rsidRPr="00C17F0A">
              <w:rPr>
                <w:sz w:val="24"/>
                <w:szCs w:val="24"/>
              </w:rPr>
              <w:t xml:space="preserve">Pryzmaty 15 </w:t>
            </w:r>
          </w:p>
          <w:p w14:paraId="677345F6" w14:textId="7AD4C493" w:rsidR="0041624B" w:rsidRPr="00C17F0A" w:rsidRDefault="0041624B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02</w:t>
            </w:r>
            <w:r w:rsidR="00C17F0A">
              <w:rPr>
                <w:sz w:val="24"/>
                <w:szCs w:val="24"/>
              </w:rPr>
              <w:t>-</w:t>
            </w:r>
            <w:r w:rsidRPr="00C17F0A">
              <w:rPr>
                <w:sz w:val="24"/>
                <w:szCs w:val="24"/>
              </w:rPr>
              <w:t>226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4FDB16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59 843.62 zł</w:t>
            </w:r>
          </w:p>
        </w:tc>
      </w:tr>
      <w:tr w:rsidR="0041624B" w:rsidRPr="00C17F0A" w14:paraId="3E039ACF" w14:textId="77777777" w:rsidTr="00907BBC">
        <w:tc>
          <w:tcPr>
            <w:tcW w:w="1276" w:type="dxa"/>
            <w:shd w:val="clear" w:color="auto" w:fill="auto"/>
            <w:vAlign w:val="center"/>
          </w:tcPr>
          <w:p w14:paraId="1D231BF0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F37FBB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2405AD8" w14:textId="77777777" w:rsidR="00C17F0A" w:rsidRPr="00C17F0A" w:rsidRDefault="00C17F0A" w:rsidP="00C17F0A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Przedsiębiorstwo Wielobranżowe </w:t>
            </w:r>
            <w:r w:rsidRPr="00C17F0A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  <w:r w:rsidRPr="00C17F0A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.</w:t>
            </w:r>
            <w:r w:rsidRPr="00C17F0A">
              <w:rPr>
                <w:sz w:val="24"/>
                <w:szCs w:val="24"/>
              </w:rPr>
              <w:t xml:space="preserve">G </w:t>
            </w:r>
            <w:r>
              <w:rPr>
                <w:sz w:val="24"/>
                <w:szCs w:val="24"/>
              </w:rPr>
              <w:t>Olga Perlińska</w:t>
            </w:r>
          </w:p>
          <w:p w14:paraId="39E9F985" w14:textId="77777777" w:rsidR="00C17F0A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Pryzmaty 15 </w:t>
            </w:r>
          </w:p>
          <w:p w14:paraId="5A3ECC58" w14:textId="6016301E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-</w:t>
            </w:r>
            <w:r w:rsidRPr="00C17F0A">
              <w:rPr>
                <w:sz w:val="24"/>
                <w:szCs w:val="24"/>
              </w:rPr>
              <w:t>226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322D60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30 907.44 zł</w:t>
            </w:r>
          </w:p>
        </w:tc>
      </w:tr>
      <w:tr w:rsidR="0041624B" w:rsidRPr="00C17F0A" w14:paraId="2618DD31" w14:textId="77777777" w:rsidTr="00907BBC">
        <w:tc>
          <w:tcPr>
            <w:tcW w:w="1276" w:type="dxa"/>
            <w:shd w:val="clear" w:color="auto" w:fill="auto"/>
            <w:vAlign w:val="center"/>
          </w:tcPr>
          <w:p w14:paraId="2B56D65C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6A551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3506DF7" w14:textId="77777777" w:rsidR="0041624B" w:rsidRPr="00C17F0A" w:rsidRDefault="0041624B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Paper&amp;Nonvowen Mem Group Sp.z o.o. Sp. K</w:t>
            </w:r>
          </w:p>
          <w:p w14:paraId="2F975F31" w14:textId="26727A9E" w:rsidR="0041624B" w:rsidRPr="00C17F0A" w:rsidRDefault="00C17F0A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Gnieźnieńska 64A </w:t>
            </w:r>
          </w:p>
          <w:p w14:paraId="5D2BB90F" w14:textId="42943D33" w:rsidR="0041624B" w:rsidRPr="00C17F0A" w:rsidRDefault="00C17F0A" w:rsidP="00C17F0A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62-006 Bogucin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67619E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24 166.06 zł</w:t>
            </w:r>
          </w:p>
        </w:tc>
      </w:tr>
      <w:tr w:rsidR="0041624B" w:rsidRPr="00C17F0A" w14:paraId="256B08CE" w14:textId="77777777" w:rsidTr="00907BBC">
        <w:tc>
          <w:tcPr>
            <w:tcW w:w="1276" w:type="dxa"/>
            <w:shd w:val="clear" w:color="auto" w:fill="auto"/>
            <w:vAlign w:val="center"/>
          </w:tcPr>
          <w:p w14:paraId="22EA5EC5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42675D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2840C50" w14:textId="77777777" w:rsidR="0041624B" w:rsidRPr="00C17F0A" w:rsidRDefault="0041624B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Higma Service Sp. z o.o.</w:t>
            </w:r>
          </w:p>
          <w:p w14:paraId="2ED93560" w14:textId="6EC1C1A0" w:rsidR="0041624B" w:rsidRPr="00C17F0A" w:rsidRDefault="00A4088E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1624B" w:rsidRPr="00C17F0A">
              <w:rPr>
                <w:sz w:val="24"/>
                <w:szCs w:val="24"/>
              </w:rPr>
              <w:t xml:space="preserve">Gosławicka 2 </w:t>
            </w:r>
          </w:p>
          <w:p w14:paraId="5DE17552" w14:textId="77777777" w:rsidR="0041624B" w:rsidRPr="00C17F0A" w:rsidRDefault="0041624B" w:rsidP="00C17F0A">
            <w:pPr>
              <w:spacing w:after="80"/>
              <w:jc w:val="both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45-446 Opole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5EB5A3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137 225.55 zł</w:t>
            </w:r>
          </w:p>
        </w:tc>
      </w:tr>
      <w:tr w:rsidR="0041624B" w:rsidRPr="00C17F0A" w14:paraId="26D0E9DD" w14:textId="77777777" w:rsidTr="00907BBC">
        <w:tc>
          <w:tcPr>
            <w:tcW w:w="1276" w:type="dxa"/>
            <w:shd w:val="clear" w:color="auto" w:fill="auto"/>
            <w:vAlign w:val="center"/>
          </w:tcPr>
          <w:p w14:paraId="163D9178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0258C6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C1475E7" w14:textId="66DE9997" w:rsidR="0041624B" w:rsidRPr="00C17F0A" w:rsidRDefault="0041624B" w:rsidP="00C17F0A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</w:t>
            </w:r>
            <w:r w:rsidR="00A4088E" w:rsidRPr="00C17F0A">
              <w:rPr>
                <w:sz w:val="24"/>
                <w:szCs w:val="24"/>
              </w:rPr>
              <w:t xml:space="preserve">Hurtownia Chemii Gospodarczej </w:t>
            </w:r>
            <w:r w:rsidR="00A4088E">
              <w:rPr>
                <w:sz w:val="24"/>
                <w:szCs w:val="24"/>
              </w:rPr>
              <w:t xml:space="preserve">Sp. z o.o. </w:t>
            </w:r>
          </w:p>
          <w:p w14:paraId="57FBEDD1" w14:textId="0F1E3B10" w:rsidR="0041624B" w:rsidRPr="00C17F0A" w:rsidRDefault="00A4088E" w:rsidP="00C17F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>Kamienna</w:t>
            </w:r>
            <w:r w:rsidR="0041624B" w:rsidRPr="00C17F0A">
              <w:rPr>
                <w:sz w:val="24"/>
                <w:szCs w:val="24"/>
              </w:rPr>
              <w:t xml:space="preserve"> 12 </w:t>
            </w:r>
          </w:p>
          <w:p w14:paraId="76DF4F07" w14:textId="7975D522" w:rsidR="0041624B" w:rsidRPr="00C17F0A" w:rsidRDefault="00A4088E" w:rsidP="00C17F0A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E7B328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13 798.32 zł</w:t>
            </w:r>
          </w:p>
        </w:tc>
      </w:tr>
      <w:tr w:rsidR="0041624B" w:rsidRPr="00C17F0A" w14:paraId="6C282E0D" w14:textId="77777777" w:rsidTr="00907BBC">
        <w:tc>
          <w:tcPr>
            <w:tcW w:w="1276" w:type="dxa"/>
            <w:shd w:val="clear" w:color="auto" w:fill="auto"/>
            <w:vAlign w:val="center"/>
          </w:tcPr>
          <w:p w14:paraId="37A87F27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22DA07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2133FD4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7848514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40E3F23A" w14:textId="21F21AAC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D0610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115 841.70 zł</w:t>
            </w:r>
          </w:p>
        </w:tc>
      </w:tr>
      <w:tr w:rsidR="0041624B" w:rsidRPr="00C17F0A" w14:paraId="7F649EAC" w14:textId="77777777" w:rsidTr="00907BBC">
        <w:tc>
          <w:tcPr>
            <w:tcW w:w="1276" w:type="dxa"/>
            <w:shd w:val="clear" w:color="auto" w:fill="auto"/>
            <w:vAlign w:val="center"/>
          </w:tcPr>
          <w:p w14:paraId="5C7B8C00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B6CFC5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A895598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01A59C5D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332826F5" w14:textId="496C3DE1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6B59E6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lastRenderedPageBreak/>
              <w:t>1 370.47 zł</w:t>
            </w:r>
          </w:p>
        </w:tc>
      </w:tr>
      <w:tr w:rsidR="0041624B" w:rsidRPr="00C17F0A" w14:paraId="549526D0" w14:textId="77777777" w:rsidTr="00907BBC">
        <w:tc>
          <w:tcPr>
            <w:tcW w:w="1276" w:type="dxa"/>
            <w:shd w:val="clear" w:color="auto" w:fill="auto"/>
            <w:vAlign w:val="center"/>
          </w:tcPr>
          <w:p w14:paraId="52282FAF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BA2882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490544E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5FFF3D14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57899159" w14:textId="5DD71523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99F692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3 979.03 zł</w:t>
            </w:r>
          </w:p>
        </w:tc>
      </w:tr>
      <w:tr w:rsidR="0041624B" w:rsidRPr="00C17F0A" w14:paraId="32E9F5B6" w14:textId="77777777" w:rsidTr="00907BBC">
        <w:tc>
          <w:tcPr>
            <w:tcW w:w="1276" w:type="dxa"/>
            <w:shd w:val="clear" w:color="auto" w:fill="auto"/>
            <w:vAlign w:val="center"/>
          </w:tcPr>
          <w:p w14:paraId="78FEE95A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4B2232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335334D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AFDF1A1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3C2A3FF2" w14:textId="2B2B9378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E3F2E4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8 562.72 zł</w:t>
            </w:r>
          </w:p>
        </w:tc>
      </w:tr>
      <w:tr w:rsidR="0041624B" w:rsidRPr="00C17F0A" w14:paraId="06A7655B" w14:textId="77777777" w:rsidTr="00907BBC">
        <w:tc>
          <w:tcPr>
            <w:tcW w:w="1276" w:type="dxa"/>
            <w:shd w:val="clear" w:color="auto" w:fill="auto"/>
            <w:vAlign w:val="center"/>
          </w:tcPr>
          <w:p w14:paraId="54841BA3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2511DB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228B3FC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E8DAAFB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03FFCE44" w14:textId="0BE53042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98A966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811.80 zł</w:t>
            </w:r>
          </w:p>
        </w:tc>
      </w:tr>
      <w:tr w:rsidR="0041624B" w:rsidRPr="00C17F0A" w14:paraId="0CE67884" w14:textId="77777777" w:rsidTr="00907BBC">
        <w:tc>
          <w:tcPr>
            <w:tcW w:w="1276" w:type="dxa"/>
            <w:shd w:val="clear" w:color="auto" w:fill="auto"/>
            <w:vAlign w:val="center"/>
          </w:tcPr>
          <w:p w14:paraId="5EE8097B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C0A115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B335B61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C4560FE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30C07424" w14:textId="3CA6D86D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34567A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87 808.72 zł</w:t>
            </w:r>
          </w:p>
        </w:tc>
      </w:tr>
      <w:tr w:rsidR="0041624B" w:rsidRPr="00C17F0A" w14:paraId="624E8BD9" w14:textId="77777777" w:rsidTr="00907BBC">
        <w:tc>
          <w:tcPr>
            <w:tcW w:w="1276" w:type="dxa"/>
            <w:shd w:val="clear" w:color="auto" w:fill="auto"/>
            <w:vAlign w:val="center"/>
          </w:tcPr>
          <w:p w14:paraId="00AA0C8A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AFC089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B326781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17B980AE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2DAB43BE" w14:textId="428A4B42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529C9A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151 290.00 zł</w:t>
            </w:r>
          </w:p>
        </w:tc>
      </w:tr>
      <w:tr w:rsidR="0041624B" w:rsidRPr="00C17F0A" w14:paraId="1B21D980" w14:textId="77777777" w:rsidTr="00907BBC">
        <w:tc>
          <w:tcPr>
            <w:tcW w:w="1276" w:type="dxa"/>
            <w:shd w:val="clear" w:color="auto" w:fill="auto"/>
            <w:vAlign w:val="center"/>
          </w:tcPr>
          <w:p w14:paraId="7A57DDBE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E2C108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EAD3865" w14:textId="77777777" w:rsidR="00A4088E" w:rsidRPr="00C17F0A" w:rsidRDefault="00A4088E" w:rsidP="00A4088E">
            <w:pPr>
              <w:spacing w:before="80" w:after="40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 xml:space="preserve">ADI Hurtownia Chemii Gospodarczej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76593967" w14:textId="77777777" w:rsidR="00A4088E" w:rsidRPr="00C17F0A" w:rsidRDefault="00A4088E" w:rsidP="00A40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17F0A">
              <w:rPr>
                <w:sz w:val="24"/>
                <w:szCs w:val="24"/>
              </w:rPr>
              <w:t xml:space="preserve">Kamienna 12 </w:t>
            </w:r>
          </w:p>
          <w:p w14:paraId="7CA7BD87" w14:textId="57FC25E5" w:rsidR="0041624B" w:rsidRPr="00C17F0A" w:rsidRDefault="00A4088E" w:rsidP="00A4088E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62-081 Wysogotowo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1ED017" w14:textId="77777777" w:rsidR="0041624B" w:rsidRPr="00C17F0A" w:rsidRDefault="0041624B" w:rsidP="00C17F0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17F0A">
              <w:rPr>
                <w:sz w:val="24"/>
                <w:szCs w:val="24"/>
              </w:rPr>
              <w:t>2 656.80 zł</w:t>
            </w:r>
          </w:p>
        </w:tc>
      </w:tr>
    </w:tbl>
    <w:bookmarkEnd w:id="0"/>
    <w:p w14:paraId="6093B5E3" w14:textId="77777777" w:rsidR="00246F40" w:rsidRDefault="00246F40" w:rsidP="00246F40">
      <w:pPr>
        <w:pStyle w:val="Tekstpodstawowy"/>
        <w:ind w:left="3119" w:firstLine="425"/>
        <w:jc w:val="center"/>
        <w:rPr>
          <w:i/>
          <w:iCs/>
          <w:szCs w:val="24"/>
        </w:rPr>
      </w:pPr>
      <w:r>
        <w:rPr>
          <w:i/>
          <w:iCs/>
          <w:szCs w:val="24"/>
        </w:rPr>
        <w:t>Zamawiający</w:t>
      </w:r>
    </w:p>
    <w:p w14:paraId="1DB5B0FD" w14:textId="77777777" w:rsidR="00246F40" w:rsidRDefault="00246F40" w:rsidP="00246F40">
      <w:pPr>
        <w:ind w:left="3540" w:firstLine="70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/-/ p. o. Dyrektora Szpitala Wojewódzkiego</w:t>
      </w:r>
    </w:p>
    <w:p w14:paraId="5E53A67C" w14:textId="77777777" w:rsidR="00246F40" w:rsidRDefault="00246F40" w:rsidP="00246F40">
      <w:pPr>
        <w:ind w:left="594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w Poznaniu</w:t>
      </w:r>
    </w:p>
    <w:p w14:paraId="4A26D550" w14:textId="77777777" w:rsidR="00246F40" w:rsidRDefault="00246F40" w:rsidP="00246F40">
      <w:pPr>
        <w:ind w:left="4248" w:firstLine="70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Z-ca Dyrektora ds. Pielęgniarstwa</w:t>
      </w:r>
    </w:p>
    <w:p w14:paraId="4ED237FA" w14:textId="77777777" w:rsidR="00246F40" w:rsidRDefault="00246F40" w:rsidP="00246F40">
      <w:pPr>
        <w:ind w:left="4956" w:firstLine="708"/>
        <w:rPr>
          <w:i/>
          <w:iCs/>
          <w:sz w:val="24"/>
          <w:szCs w:val="24"/>
          <w:highlight w:val="darkGray"/>
        </w:rPr>
      </w:pPr>
      <w:r>
        <w:rPr>
          <w:i/>
          <w:iCs/>
          <w:sz w:val="24"/>
          <w:szCs w:val="24"/>
        </w:rPr>
        <w:t>Violetta Magiera</w:t>
      </w:r>
    </w:p>
    <w:p w14:paraId="64627611" w14:textId="7F46973B" w:rsidR="00C236D3" w:rsidRPr="00C17F0A" w:rsidRDefault="00C236D3" w:rsidP="00C17F0A">
      <w:pPr>
        <w:jc w:val="right"/>
        <w:rPr>
          <w:sz w:val="22"/>
          <w:szCs w:val="22"/>
        </w:rPr>
      </w:pPr>
    </w:p>
    <w:sectPr w:rsidR="00C236D3" w:rsidRPr="00C17F0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1474C" w14:textId="77777777" w:rsidR="00EA1677" w:rsidRDefault="00EA1677">
      <w:r>
        <w:separator/>
      </w:r>
    </w:p>
  </w:endnote>
  <w:endnote w:type="continuationSeparator" w:id="0">
    <w:p w14:paraId="7AD26DB0" w14:textId="77777777" w:rsidR="00EA1677" w:rsidRDefault="00EA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30A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7212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23473" w14:textId="2C8A2544" w:rsidR="00986737" w:rsidRPr="00986737" w:rsidRDefault="007D042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892CE06" wp14:editId="23952A7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25B5C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44306B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3E4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F8D0E8" w14:textId="77777777" w:rsidR="009F189D" w:rsidRDefault="009F189D">
    <w:pPr>
      <w:pStyle w:val="Stopka"/>
      <w:tabs>
        <w:tab w:val="clear" w:pos="4536"/>
      </w:tabs>
      <w:jc w:val="center"/>
    </w:pPr>
  </w:p>
  <w:p w14:paraId="3B7323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4B14A2" w14:textId="77777777" w:rsidR="00EA1677" w:rsidRDefault="00EA1677">
      <w:r>
        <w:separator/>
      </w:r>
    </w:p>
  </w:footnote>
  <w:footnote w:type="continuationSeparator" w:id="0">
    <w:p w14:paraId="50537B58" w14:textId="77777777" w:rsidR="00EA1677" w:rsidRDefault="00EA1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00A16" w14:textId="77777777" w:rsidR="0041624B" w:rsidRDefault="004162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8339F" w14:textId="77777777" w:rsidR="0041624B" w:rsidRDefault="004162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892CB" w14:textId="77777777" w:rsidR="0041624B" w:rsidRDefault="004162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677"/>
    <w:rsid w:val="00007727"/>
    <w:rsid w:val="00017720"/>
    <w:rsid w:val="00035488"/>
    <w:rsid w:val="000D7F25"/>
    <w:rsid w:val="000E00E5"/>
    <w:rsid w:val="00173B20"/>
    <w:rsid w:val="001C69FF"/>
    <w:rsid w:val="0023318D"/>
    <w:rsid w:val="00246F40"/>
    <w:rsid w:val="003D72FD"/>
    <w:rsid w:val="0041624B"/>
    <w:rsid w:val="00423179"/>
    <w:rsid w:val="00490DC0"/>
    <w:rsid w:val="00493F8C"/>
    <w:rsid w:val="004B0389"/>
    <w:rsid w:val="004C7E9B"/>
    <w:rsid w:val="005614F2"/>
    <w:rsid w:val="00577BC6"/>
    <w:rsid w:val="005A632E"/>
    <w:rsid w:val="00655E72"/>
    <w:rsid w:val="0069085C"/>
    <w:rsid w:val="006B27ED"/>
    <w:rsid w:val="007579D8"/>
    <w:rsid w:val="007D0420"/>
    <w:rsid w:val="00843263"/>
    <w:rsid w:val="008538E8"/>
    <w:rsid w:val="00861E75"/>
    <w:rsid w:val="00986737"/>
    <w:rsid w:val="009D19BD"/>
    <w:rsid w:val="009F189D"/>
    <w:rsid w:val="00A1022E"/>
    <w:rsid w:val="00A4088E"/>
    <w:rsid w:val="00A80738"/>
    <w:rsid w:val="00BB547B"/>
    <w:rsid w:val="00C17F0A"/>
    <w:rsid w:val="00C236D3"/>
    <w:rsid w:val="00C659E2"/>
    <w:rsid w:val="00C82837"/>
    <w:rsid w:val="00CA3D66"/>
    <w:rsid w:val="00CB0802"/>
    <w:rsid w:val="00D665F5"/>
    <w:rsid w:val="00D7128F"/>
    <w:rsid w:val="00EA167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6263CD"/>
  <w15:chartTrackingRefBased/>
  <w15:docId w15:val="{C6618222-23ED-4056-8B23-C10D45AB9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246F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23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514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2024-11-05T10:28:00Z</cp:lastPrinted>
  <dcterms:created xsi:type="dcterms:W3CDTF">2024-11-05T10:16:00Z</dcterms:created>
  <dcterms:modified xsi:type="dcterms:W3CDTF">2024-11-05T11:45:00Z</dcterms:modified>
</cp:coreProperties>
</file>