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641DFF" w14:textId="1B344A0E" w:rsidR="00F245C5" w:rsidRPr="003A4AD8" w:rsidRDefault="00547C65" w:rsidP="003A4AD8">
      <w:pPr>
        <w:spacing w:after="600"/>
        <w:jc w:val="right"/>
      </w:pPr>
      <w:bookmarkStart w:id="0" w:name="_Hlk53520193"/>
      <w:r w:rsidRPr="003A4AD8">
        <w:t>Poznań</w:t>
      </w:r>
      <w:r w:rsidR="00F245C5" w:rsidRPr="003A4AD8">
        <w:t xml:space="preserve"> dnia: </w:t>
      </w:r>
      <w:r w:rsidRPr="003A4AD8">
        <w:t>2024-</w:t>
      </w:r>
      <w:r w:rsidR="004F58AF">
        <w:t>11</w:t>
      </w:r>
      <w:r w:rsidRPr="003A4AD8">
        <w:t>-</w:t>
      </w:r>
      <w:r w:rsidR="004F58AF">
        <w:t>05</w:t>
      </w:r>
    </w:p>
    <w:p w14:paraId="65DFA84F" w14:textId="77777777" w:rsidR="00547C65" w:rsidRPr="003A4AD8" w:rsidRDefault="00547C65" w:rsidP="003A4AD8">
      <w:pPr>
        <w:ind w:right="3969"/>
        <w:rPr>
          <w:b/>
          <w:bCs/>
        </w:rPr>
      </w:pPr>
      <w:r w:rsidRPr="003A4AD8">
        <w:rPr>
          <w:b/>
          <w:bCs/>
        </w:rPr>
        <w:t>Szpital Wojewódzki w Poznaniu</w:t>
      </w:r>
    </w:p>
    <w:p w14:paraId="5048D563" w14:textId="77777777" w:rsidR="00F245C5" w:rsidRPr="003A4AD8" w:rsidRDefault="00547C65" w:rsidP="003A4AD8">
      <w:pPr>
        <w:ind w:right="3969"/>
        <w:rPr>
          <w:b/>
          <w:bCs/>
        </w:rPr>
      </w:pPr>
      <w:r w:rsidRPr="003A4AD8">
        <w:rPr>
          <w:b/>
          <w:bCs/>
        </w:rPr>
        <w:t>Dział Zamówień Publicznych</w:t>
      </w:r>
    </w:p>
    <w:p w14:paraId="152F0604" w14:textId="77777777" w:rsidR="00F245C5" w:rsidRPr="003A4AD8" w:rsidRDefault="00547C65" w:rsidP="003A4AD8">
      <w:pPr>
        <w:ind w:right="3969"/>
      </w:pPr>
      <w:r w:rsidRPr="003A4AD8">
        <w:t>Juraszów</w:t>
      </w:r>
      <w:r w:rsidR="00F245C5" w:rsidRPr="003A4AD8">
        <w:t xml:space="preserve"> </w:t>
      </w:r>
      <w:r w:rsidRPr="003A4AD8">
        <w:t>7/19</w:t>
      </w:r>
    </w:p>
    <w:p w14:paraId="48069321" w14:textId="77777777" w:rsidR="00F245C5" w:rsidRPr="003A4AD8" w:rsidRDefault="00547C65" w:rsidP="003A4AD8">
      <w:pPr>
        <w:ind w:right="4253"/>
      </w:pPr>
      <w:r w:rsidRPr="003A4AD8">
        <w:t>60-479</w:t>
      </w:r>
      <w:r w:rsidR="00F245C5" w:rsidRPr="003A4AD8">
        <w:t xml:space="preserve"> </w:t>
      </w:r>
      <w:r w:rsidRPr="003A4AD8">
        <w:t>Poznań</w:t>
      </w:r>
    </w:p>
    <w:p w14:paraId="71CAC3BD" w14:textId="77777777" w:rsidR="00D30F1F" w:rsidRPr="003A4AD8" w:rsidRDefault="00D30F1F" w:rsidP="003A4AD8">
      <w:pPr>
        <w:tabs>
          <w:tab w:val="right" w:pos="9072"/>
        </w:tabs>
        <w:ind w:left="5670"/>
        <w:jc w:val="both"/>
        <w:rPr>
          <w:b/>
        </w:rPr>
      </w:pPr>
      <w:r w:rsidRPr="003A4AD8">
        <w:rPr>
          <w:b/>
        </w:rPr>
        <w:t>WYKONAWCY</w:t>
      </w:r>
    </w:p>
    <w:p w14:paraId="0AC42931" w14:textId="77777777" w:rsidR="00F245C5" w:rsidRPr="003A4AD8" w:rsidRDefault="00D30F1F" w:rsidP="003A4AD8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3A4AD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A4AD8" w14:paraId="68BBB6DF" w14:textId="77777777" w:rsidTr="002716A3">
        <w:tc>
          <w:tcPr>
            <w:tcW w:w="10065" w:type="dxa"/>
            <w:shd w:val="clear" w:color="auto" w:fill="F2F2F2"/>
            <w:hideMark/>
          </w:tcPr>
          <w:p w14:paraId="226CF646" w14:textId="77777777" w:rsidR="00F245C5" w:rsidRPr="003A4AD8" w:rsidRDefault="00F245C5" w:rsidP="003A4AD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3A4AD8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9309B1E" w14:textId="77777777" w:rsidR="00F245C5" w:rsidRPr="003A4AD8" w:rsidRDefault="00F245C5" w:rsidP="003A4AD8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A4AD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4637536" w14:textId="77777777" w:rsidR="00F245C5" w:rsidRPr="003A4AD8" w:rsidRDefault="00F245C5" w:rsidP="003A4AD8">
      <w:pPr>
        <w:keepNext/>
        <w:spacing w:after="240"/>
        <w:outlineLvl w:val="0"/>
        <w:rPr>
          <w:b/>
        </w:rPr>
      </w:pPr>
    </w:p>
    <w:p w14:paraId="7694572E" w14:textId="77777777" w:rsidR="00F245C5" w:rsidRPr="003A4AD8" w:rsidRDefault="00F245C5" w:rsidP="003A4AD8">
      <w:pPr>
        <w:spacing w:after="120"/>
        <w:jc w:val="both"/>
        <w:rPr>
          <w:rFonts w:eastAsia="Calibri"/>
          <w:lang w:eastAsia="en-US"/>
        </w:rPr>
      </w:pPr>
      <w:r w:rsidRPr="003A4AD8">
        <w:rPr>
          <w:rFonts w:eastAsia="Calibri"/>
          <w:lang w:eastAsia="en-US"/>
        </w:rPr>
        <w:t xml:space="preserve">Dotyczy </w:t>
      </w:r>
      <w:r w:rsidRPr="003A4AD8">
        <w:t>postępowania o udzielenie zamówienia publicznego</w:t>
      </w:r>
      <w:r w:rsidRPr="003A4AD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A4AD8" w14:paraId="427195D2" w14:textId="77777777" w:rsidTr="002716A3">
        <w:tc>
          <w:tcPr>
            <w:tcW w:w="2269" w:type="dxa"/>
            <w:shd w:val="clear" w:color="auto" w:fill="auto"/>
          </w:tcPr>
          <w:p w14:paraId="33E17340" w14:textId="77777777" w:rsidR="00F245C5" w:rsidRPr="003A4AD8" w:rsidRDefault="00F245C5" w:rsidP="003A4AD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A4AD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0F3BAF" w14:textId="77777777" w:rsidR="00F245C5" w:rsidRPr="003A4AD8" w:rsidRDefault="00547C65" w:rsidP="003A4AD8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3A4AD8">
              <w:rPr>
                <w:b/>
              </w:rPr>
              <w:t>Rękawice chirurgiczne jałowe</w:t>
            </w:r>
          </w:p>
        </w:tc>
      </w:tr>
      <w:tr w:rsidR="00547C65" w:rsidRPr="003A4AD8" w14:paraId="78678FF7" w14:textId="77777777" w:rsidTr="00AA2B2B">
        <w:tc>
          <w:tcPr>
            <w:tcW w:w="2269" w:type="dxa"/>
            <w:shd w:val="clear" w:color="auto" w:fill="auto"/>
          </w:tcPr>
          <w:p w14:paraId="1A8D6CD6" w14:textId="77777777" w:rsidR="00547C65" w:rsidRPr="003A4AD8" w:rsidRDefault="00547C65" w:rsidP="003A4AD8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3A4AD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951586" w14:textId="77777777" w:rsidR="00547C65" w:rsidRPr="003A4AD8" w:rsidRDefault="00547C65" w:rsidP="003A4AD8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3A4AD8">
              <w:rPr>
                <w:b/>
              </w:rPr>
              <w:t>SZW/DZP/23/2024</w:t>
            </w:r>
          </w:p>
        </w:tc>
      </w:tr>
    </w:tbl>
    <w:p w14:paraId="380AF237" w14:textId="77777777" w:rsidR="00F245C5" w:rsidRPr="003A4AD8" w:rsidRDefault="00F245C5" w:rsidP="003A4AD8">
      <w:pPr>
        <w:tabs>
          <w:tab w:val="left" w:pos="708"/>
          <w:tab w:val="center" w:pos="4536"/>
          <w:tab w:val="right" w:pos="9072"/>
        </w:tabs>
      </w:pPr>
    </w:p>
    <w:p w14:paraId="16FAE8A5" w14:textId="77777777" w:rsidR="00547C65" w:rsidRPr="003A4AD8" w:rsidRDefault="00F245C5" w:rsidP="003A4AD8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3A4AD8">
        <w:t xml:space="preserve">Zamawiający, </w:t>
      </w:r>
      <w:r w:rsidR="00547C65" w:rsidRPr="003A4AD8">
        <w:rPr>
          <w:b/>
        </w:rPr>
        <w:t>Szpital Wojewódzki w Poznaniu</w:t>
      </w:r>
    </w:p>
    <w:p w14:paraId="32BBD26A" w14:textId="77777777" w:rsidR="00A02E94" w:rsidRPr="003A4AD8" w:rsidRDefault="00547C65" w:rsidP="003A4AD8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3A4AD8">
        <w:rPr>
          <w:b/>
        </w:rPr>
        <w:t>Dział Zamówień Publicznych</w:t>
      </w:r>
      <w:r w:rsidR="00F245C5" w:rsidRPr="003A4AD8">
        <w:t xml:space="preserve">, działając na podstawie art. 253 ust. 1 ustawy z dnia 11 września 2019r. Prawo zamówień publicznych </w:t>
      </w:r>
      <w:r w:rsidRPr="003A4AD8">
        <w:t>(</w:t>
      </w:r>
      <w:proofErr w:type="spellStart"/>
      <w:r w:rsidRPr="003A4AD8">
        <w:t>t.j</w:t>
      </w:r>
      <w:proofErr w:type="spellEnd"/>
      <w:r w:rsidRPr="003A4AD8">
        <w:t>. Dz. U. z 2023r. poz. 1605)</w:t>
      </w:r>
      <w:r w:rsidR="00F245C5" w:rsidRPr="003A4AD8">
        <w:t xml:space="preserve">, zwanej dalej „ustawą </w:t>
      </w:r>
      <w:proofErr w:type="spellStart"/>
      <w:r w:rsidR="00F245C5" w:rsidRPr="003A4AD8">
        <w:t>Pzp</w:t>
      </w:r>
      <w:proofErr w:type="spellEnd"/>
      <w:r w:rsidR="00F245C5" w:rsidRPr="003A4AD8">
        <w:t>”, informuje, że w toczącym się postępowaniu o udzielenie zamówienia publicznego</w:t>
      </w:r>
      <w:r w:rsidR="00A02E94" w:rsidRPr="003A4AD8">
        <w:t xml:space="preserve">, </w:t>
      </w:r>
      <w:r w:rsidR="00F245C5" w:rsidRPr="003A4AD8">
        <w:t>jako najkorzystniejsza wybrana została oferta złożona przez wykonawcę</w:t>
      </w:r>
      <w:r w:rsidR="00A02E94" w:rsidRPr="003A4AD8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47C65" w:rsidRPr="003A4AD8" w14:paraId="2E928E5C" w14:textId="77777777" w:rsidTr="00350C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4097E" w14:textId="77777777" w:rsidR="00547C65" w:rsidRPr="003A4AD8" w:rsidRDefault="00547C65" w:rsidP="003A4AD8">
            <w:pPr>
              <w:spacing w:before="120" w:after="240"/>
              <w:jc w:val="both"/>
            </w:pPr>
            <w:r w:rsidRPr="003A4AD8">
              <w:rPr>
                <w:b/>
                <w:bCs/>
              </w:rPr>
              <w:t>Część nr 2</w:t>
            </w:r>
            <w:r w:rsidRPr="003A4AD8">
              <w:t xml:space="preserve">: Rękawice chirurgiczne jałowe, lateksowe, </w:t>
            </w:r>
            <w:proofErr w:type="spellStart"/>
            <w:r w:rsidRPr="003A4AD8">
              <w:t>bezpudrowe</w:t>
            </w:r>
            <w:proofErr w:type="spellEnd"/>
            <w:r w:rsidRPr="003A4AD8">
              <w:t>.</w:t>
            </w:r>
          </w:p>
          <w:p w14:paraId="666D1092" w14:textId="18A19B32" w:rsidR="00547C65" w:rsidRPr="003A4AD8" w:rsidRDefault="00547C65" w:rsidP="003A4AD8">
            <w:pPr>
              <w:spacing w:before="60"/>
              <w:jc w:val="both"/>
              <w:rPr>
                <w:b/>
              </w:rPr>
            </w:pPr>
            <w:r w:rsidRPr="003A4AD8">
              <w:rPr>
                <w:b/>
              </w:rPr>
              <w:t xml:space="preserve">ABOOK </w:t>
            </w:r>
            <w:r w:rsidR="007C4280">
              <w:rPr>
                <w:b/>
              </w:rPr>
              <w:t xml:space="preserve">Sp. z o.o. </w:t>
            </w:r>
          </w:p>
          <w:p w14:paraId="01219D2A" w14:textId="1727EC33" w:rsidR="00547C65" w:rsidRPr="003A4AD8" w:rsidRDefault="00764452" w:rsidP="003A4AD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47C65" w:rsidRPr="003A4AD8">
              <w:rPr>
                <w:bCs/>
              </w:rPr>
              <w:t xml:space="preserve">Brzostowska 22 </w:t>
            </w:r>
          </w:p>
          <w:p w14:paraId="01970BDC" w14:textId="77777777" w:rsidR="00547C65" w:rsidRPr="003A4AD8" w:rsidRDefault="00547C65" w:rsidP="003A4AD8">
            <w:pPr>
              <w:spacing w:after="120"/>
              <w:jc w:val="both"/>
              <w:rPr>
                <w:bCs/>
              </w:rPr>
            </w:pPr>
            <w:r w:rsidRPr="003A4AD8">
              <w:rPr>
                <w:bCs/>
              </w:rPr>
              <w:t>04-985 Warszawa</w:t>
            </w:r>
          </w:p>
          <w:p w14:paraId="1AAEA1DC" w14:textId="77777777" w:rsidR="00547C65" w:rsidRPr="003A4AD8" w:rsidRDefault="00547C65" w:rsidP="003A4AD8">
            <w:pPr>
              <w:jc w:val="both"/>
              <w:rPr>
                <w:bCs/>
              </w:rPr>
            </w:pPr>
            <w:r w:rsidRPr="003A4AD8">
              <w:t xml:space="preserve">za cenę wykonania przedmiotu zamówienia w wysokości </w:t>
            </w:r>
            <w:r w:rsidRPr="003A4AD8">
              <w:rPr>
                <w:b/>
              </w:rPr>
              <w:t>78 600.00 zł</w:t>
            </w:r>
            <w:r w:rsidRPr="003A4AD8">
              <w:t xml:space="preserve"> </w:t>
            </w:r>
            <w:r w:rsidRPr="003A4AD8">
              <w:rPr>
                <w:b/>
                <w:bCs/>
              </w:rPr>
              <w:t>brutto</w:t>
            </w:r>
            <w:r w:rsidRPr="003A4AD8">
              <w:rPr>
                <w:bCs/>
              </w:rPr>
              <w:t>.</w:t>
            </w:r>
          </w:p>
          <w:p w14:paraId="388436F8" w14:textId="77777777" w:rsidR="00547C65" w:rsidRPr="003A4AD8" w:rsidRDefault="00547C65" w:rsidP="003A4AD8">
            <w:pPr>
              <w:spacing w:before="120"/>
              <w:jc w:val="both"/>
              <w:rPr>
                <w:color w:val="000000"/>
              </w:rPr>
            </w:pPr>
            <w:r w:rsidRPr="003A4AD8">
              <w:rPr>
                <w:color w:val="000000"/>
                <w:u w:val="single"/>
              </w:rPr>
              <w:t>Uzasadnienie wyboru</w:t>
            </w:r>
            <w:r w:rsidRPr="003A4AD8">
              <w:rPr>
                <w:color w:val="000000"/>
              </w:rPr>
              <w:t>:</w:t>
            </w:r>
          </w:p>
          <w:p w14:paraId="642144A1" w14:textId="77777777" w:rsidR="003A4AD8" w:rsidRPr="001848C0" w:rsidRDefault="003A4AD8" w:rsidP="003A4AD8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33DA292" w14:textId="6B52C15B" w:rsidR="00547C65" w:rsidRPr="003A4AD8" w:rsidRDefault="003A4AD8" w:rsidP="003A4AD8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1848C0">
              <w:t>Oferta spełnia wszystkie wymagania formalno - prawne i jest zgodna z zapisami SWZ.</w:t>
            </w:r>
          </w:p>
        </w:tc>
      </w:tr>
      <w:tr w:rsidR="00547C65" w:rsidRPr="003A4AD8" w14:paraId="5DC7941B" w14:textId="77777777" w:rsidTr="00350C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F212D" w14:textId="77777777" w:rsidR="00547C65" w:rsidRPr="003A4AD8" w:rsidRDefault="00547C65" w:rsidP="003A4AD8">
            <w:pPr>
              <w:spacing w:before="120" w:after="240"/>
              <w:jc w:val="both"/>
            </w:pPr>
            <w:r w:rsidRPr="003A4AD8">
              <w:rPr>
                <w:b/>
                <w:bCs/>
              </w:rPr>
              <w:t>Część nr 5</w:t>
            </w:r>
            <w:r w:rsidRPr="003A4AD8">
              <w:t>: Rękawice chirurgiczne jałowe przeznaczone do mikrochirurgii</w:t>
            </w:r>
          </w:p>
          <w:p w14:paraId="0438AE97" w14:textId="4D0A52D2" w:rsidR="00547C65" w:rsidRPr="003A4AD8" w:rsidRDefault="00547C65" w:rsidP="003A4AD8">
            <w:pPr>
              <w:spacing w:before="60"/>
              <w:jc w:val="both"/>
              <w:rPr>
                <w:b/>
              </w:rPr>
            </w:pPr>
            <w:r w:rsidRPr="003A4AD8">
              <w:rPr>
                <w:b/>
              </w:rPr>
              <w:t xml:space="preserve">SKAMEX  </w:t>
            </w:r>
            <w:r w:rsidR="007C4280">
              <w:rPr>
                <w:b/>
              </w:rPr>
              <w:t>S.A.</w:t>
            </w:r>
          </w:p>
          <w:p w14:paraId="0D8E986C" w14:textId="77777777" w:rsidR="00547C65" w:rsidRPr="003A4AD8" w:rsidRDefault="00547C65" w:rsidP="003A4AD8">
            <w:pPr>
              <w:jc w:val="both"/>
              <w:rPr>
                <w:bCs/>
              </w:rPr>
            </w:pPr>
            <w:r w:rsidRPr="003A4AD8">
              <w:rPr>
                <w:bCs/>
              </w:rPr>
              <w:t xml:space="preserve">ul. Częstochowska 38/52 </w:t>
            </w:r>
          </w:p>
          <w:p w14:paraId="327A183D" w14:textId="77777777" w:rsidR="00547C65" w:rsidRPr="003A4AD8" w:rsidRDefault="00547C65" w:rsidP="003A4AD8">
            <w:pPr>
              <w:spacing w:after="120"/>
              <w:jc w:val="both"/>
              <w:rPr>
                <w:bCs/>
              </w:rPr>
            </w:pPr>
            <w:r w:rsidRPr="003A4AD8">
              <w:rPr>
                <w:bCs/>
              </w:rPr>
              <w:t>93-121 Łódź</w:t>
            </w:r>
          </w:p>
          <w:p w14:paraId="1100AE0F" w14:textId="77777777" w:rsidR="00547C65" w:rsidRPr="003A4AD8" w:rsidRDefault="00547C65" w:rsidP="003A4AD8">
            <w:pPr>
              <w:jc w:val="both"/>
              <w:rPr>
                <w:bCs/>
              </w:rPr>
            </w:pPr>
            <w:r w:rsidRPr="003A4AD8">
              <w:t xml:space="preserve">za cenę wykonania przedmiotu zamówienia w wysokości </w:t>
            </w:r>
            <w:r w:rsidRPr="003A4AD8">
              <w:rPr>
                <w:b/>
              </w:rPr>
              <w:t>2 480.00 zł</w:t>
            </w:r>
            <w:r w:rsidRPr="003A4AD8">
              <w:t xml:space="preserve"> </w:t>
            </w:r>
            <w:r w:rsidRPr="003A4AD8">
              <w:rPr>
                <w:b/>
                <w:bCs/>
              </w:rPr>
              <w:t>brutto</w:t>
            </w:r>
            <w:r w:rsidRPr="003A4AD8">
              <w:rPr>
                <w:bCs/>
              </w:rPr>
              <w:t>.</w:t>
            </w:r>
          </w:p>
          <w:p w14:paraId="62223D61" w14:textId="77777777" w:rsidR="00547C65" w:rsidRPr="003A4AD8" w:rsidRDefault="00547C65" w:rsidP="003A4AD8">
            <w:pPr>
              <w:spacing w:before="120"/>
              <w:jc w:val="both"/>
              <w:rPr>
                <w:color w:val="000000"/>
              </w:rPr>
            </w:pPr>
            <w:r w:rsidRPr="003A4AD8">
              <w:rPr>
                <w:color w:val="000000"/>
                <w:u w:val="single"/>
              </w:rPr>
              <w:t>Uzasadnienie wyboru</w:t>
            </w:r>
            <w:r w:rsidRPr="003A4AD8">
              <w:rPr>
                <w:color w:val="000000"/>
              </w:rPr>
              <w:t>:</w:t>
            </w:r>
          </w:p>
          <w:p w14:paraId="151401FF" w14:textId="77777777" w:rsidR="003A4AD8" w:rsidRPr="001848C0" w:rsidRDefault="003A4AD8" w:rsidP="003A4AD8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6999A76" w14:textId="3B9D5C05" w:rsidR="00547C65" w:rsidRPr="003A4AD8" w:rsidRDefault="003A4AD8" w:rsidP="003A4AD8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1848C0">
              <w:t>Oferta spełnia wszystkie wymagania formalno - prawne i jest zgodna z zapisami SWZ.</w:t>
            </w:r>
          </w:p>
        </w:tc>
      </w:tr>
      <w:tr w:rsidR="00547C65" w:rsidRPr="003A4AD8" w14:paraId="43C860BA" w14:textId="77777777" w:rsidTr="00350C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9B795" w14:textId="77777777" w:rsidR="00547C65" w:rsidRPr="003A4AD8" w:rsidRDefault="00547C65" w:rsidP="003A4AD8">
            <w:pPr>
              <w:spacing w:before="120" w:after="240"/>
              <w:jc w:val="both"/>
            </w:pPr>
            <w:r w:rsidRPr="003A4AD8">
              <w:rPr>
                <w:b/>
                <w:bCs/>
              </w:rPr>
              <w:lastRenderedPageBreak/>
              <w:t>Część nr 6</w:t>
            </w:r>
            <w:r w:rsidRPr="003A4AD8">
              <w:t xml:space="preserve">: Rękawice chirurgiczne jałowe, neoprenowe, </w:t>
            </w:r>
            <w:proofErr w:type="spellStart"/>
            <w:r w:rsidRPr="003A4AD8">
              <w:t>bezpudrowe</w:t>
            </w:r>
            <w:proofErr w:type="spellEnd"/>
          </w:p>
          <w:p w14:paraId="5A54BEEC" w14:textId="4E21ECF2" w:rsidR="00547C65" w:rsidRPr="003A4AD8" w:rsidRDefault="00547C65" w:rsidP="003A4AD8">
            <w:pPr>
              <w:spacing w:before="60"/>
              <w:jc w:val="both"/>
              <w:rPr>
                <w:b/>
              </w:rPr>
            </w:pPr>
            <w:r w:rsidRPr="003A4AD8">
              <w:rPr>
                <w:b/>
              </w:rPr>
              <w:t xml:space="preserve">ABOOK </w:t>
            </w:r>
            <w:r w:rsidR="007C4280">
              <w:rPr>
                <w:b/>
              </w:rPr>
              <w:t>Sp. z o.o.</w:t>
            </w:r>
          </w:p>
          <w:p w14:paraId="002D3DE1" w14:textId="06D71088" w:rsidR="00547C65" w:rsidRPr="003A4AD8" w:rsidRDefault="007C4280" w:rsidP="003A4AD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547C65" w:rsidRPr="003A4AD8">
              <w:rPr>
                <w:bCs/>
              </w:rPr>
              <w:t xml:space="preserve">Brzostowska 22 </w:t>
            </w:r>
          </w:p>
          <w:p w14:paraId="62AB818E" w14:textId="77777777" w:rsidR="00547C65" w:rsidRPr="003A4AD8" w:rsidRDefault="00547C65" w:rsidP="003A4AD8">
            <w:pPr>
              <w:spacing w:after="120"/>
              <w:jc w:val="both"/>
              <w:rPr>
                <w:bCs/>
              </w:rPr>
            </w:pPr>
            <w:r w:rsidRPr="003A4AD8">
              <w:rPr>
                <w:bCs/>
              </w:rPr>
              <w:t>04-985 Warszawa</w:t>
            </w:r>
          </w:p>
          <w:p w14:paraId="689613DB" w14:textId="77777777" w:rsidR="00547C65" w:rsidRPr="003A4AD8" w:rsidRDefault="00547C65" w:rsidP="003A4AD8">
            <w:pPr>
              <w:jc w:val="both"/>
              <w:rPr>
                <w:bCs/>
              </w:rPr>
            </w:pPr>
            <w:r w:rsidRPr="003A4AD8">
              <w:t xml:space="preserve">za cenę wykonania przedmiotu zamówienia w wysokości </w:t>
            </w:r>
            <w:r w:rsidRPr="003A4AD8">
              <w:rPr>
                <w:b/>
              </w:rPr>
              <w:t>8 625.00 zł</w:t>
            </w:r>
            <w:r w:rsidRPr="003A4AD8">
              <w:t xml:space="preserve"> </w:t>
            </w:r>
            <w:r w:rsidRPr="003A4AD8">
              <w:rPr>
                <w:b/>
                <w:bCs/>
              </w:rPr>
              <w:t>brutto</w:t>
            </w:r>
            <w:r w:rsidRPr="003A4AD8">
              <w:rPr>
                <w:bCs/>
              </w:rPr>
              <w:t>.</w:t>
            </w:r>
          </w:p>
          <w:p w14:paraId="608496AB" w14:textId="77777777" w:rsidR="00547C65" w:rsidRPr="003A4AD8" w:rsidRDefault="00547C65" w:rsidP="003A4AD8">
            <w:pPr>
              <w:spacing w:before="120"/>
              <w:jc w:val="both"/>
              <w:rPr>
                <w:color w:val="000000"/>
              </w:rPr>
            </w:pPr>
            <w:r w:rsidRPr="003A4AD8">
              <w:rPr>
                <w:color w:val="000000"/>
                <w:u w:val="single"/>
              </w:rPr>
              <w:t>Uzasadnienie wyboru</w:t>
            </w:r>
            <w:r w:rsidRPr="003A4AD8">
              <w:rPr>
                <w:color w:val="000000"/>
              </w:rPr>
              <w:t>:</w:t>
            </w:r>
          </w:p>
          <w:p w14:paraId="79AAB4FC" w14:textId="77777777" w:rsidR="003A4AD8" w:rsidRPr="001848C0" w:rsidRDefault="003A4AD8" w:rsidP="003A4AD8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994FD5B" w14:textId="24EE1EFC" w:rsidR="00547C65" w:rsidRPr="003A4AD8" w:rsidRDefault="003A4AD8" w:rsidP="003A4AD8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1848C0">
              <w:t>Oferta spełnia wszystkie wymagania formalno - prawne i jest zgodna z zapisami SWZ.</w:t>
            </w:r>
          </w:p>
        </w:tc>
      </w:tr>
      <w:tr w:rsidR="00547C65" w:rsidRPr="003A4AD8" w14:paraId="5AF8FA05" w14:textId="77777777" w:rsidTr="00350C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3A326" w14:textId="77777777" w:rsidR="00547C65" w:rsidRPr="003A4AD8" w:rsidRDefault="00547C65" w:rsidP="003A4AD8">
            <w:pPr>
              <w:spacing w:before="120" w:after="240"/>
              <w:jc w:val="both"/>
            </w:pPr>
            <w:r w:rsidRPr="003A4AD8">
              <w:rPr>
                <w:b/>
                <w:bCs/>
              </w:rPr>
              <w:t>Część nr 7</w:t>
            </w:r>
            <w:r w:rsidRPr="003A4AD8">
              <w:t xml:space="preserve">: Rękawice chirurgiczne jałowe, neoprenowe, </w:t>
            </w:r>
            <w:proofErr w:type="spellStart"/>
            <w:r w:rsidRPr="003A4AD8">
              <w:t>bezpudrowe</w:t>
            </w:r>
            <w:proofErr w:type="spellEnd"/>
          </w:p>
          <w:p w14:paraId="4D06D201" w14:textId="15BC3163" w:rsidR="00547C65" w:rsidRPr="003A4AD8" w:rsidRDefault="00547C65" w:rsidP="003A4AD8">
            <w:pPr>
              <w:spacing w:before="60"/>
              <w:jc w:val="both"/>
              <w:rPr>
                <w:b/>
              </w:rPr>
            </w:pPr>
            <w:r w:rsidRPr="003A4AD8">
              <w:rPr>
                <w:b/>
              </w:rPr>
              <w:t xml:space="preserve">SKAMEX  </w:t>
            </w:r>
            <w:r w:rsidR="007C4280">
              <w:rPr>
                <w:b/>
              </w:rPr>
              <w:t xml:space="preserve">S.A. </w:t>
            </w:r>
          </w:p>
          <w:p w14:paraId="19B34B1B" w14:textId="77777777" w:rsidR="00547C65" w:rsidRPr="003A4AD8" w:rsidRDefault="00547C65" w:rsidP="003A4AD8">
            <w:pPr>
              <w:jc w:val="both"/>
              <w:rPr>
                <w:bCs/>
              </w:rPr>
            </w:pPr>
            <w:r w:rsidRPr="003A4AD8">
              <w:rPr>
                <w:bCs/>
              </w:rPr>
              <w:t xml:space="preserve">ul. Częstochowska 38/52 </w:t>
            </w:r>
          </w:p>
          <w:p w14:paraId="0E54FD04" w14:textId="77777777" w:rsidR="00547C65" w:rsidRPr="003A4AD8" w:rsidRDefault="00547C65" w:rsidP="003A4AD8">
            <w:pPr>
              <w:spacing w:after="120"/>
              <w:jc w:val="both"/>
              <w:rPr>
                <w:bCs/>
              </w:rPr>
            </w:pPr>
            <w:r w:rsidRPr="003A4AD8">
              <w:rPr>
                <w:bCs/>
              </w:rPr>
              <w:t>93-121 Łódź</w:t>
            </w:r>
          </w:p>
          <w:p w14:paraId="6D7B2A63" w14:textId="77777777" w:rsidR="00547C65" w:rsidRPr="003A4AD8" w:rsidRDefault="00547C65" w:rsidP="003A4AD8">
            <w:pPr>
              <w:jc w:val="both"/>
              <w:rPr>
                <w:bCs/>
              </w:rPr>
            </w:pPr>
            <w:r w:rsidRPr="003A4AD8">
              <w:t xml:space="preserve">za cenę wykonania przedmiotu zamówienia w wysokości </w:t>
            </w:r>
            <w:r w:rsidRPr="003A4AD8">
              <w:rPr>
                <w:b/>
              </w:rPr>
              <w:t>4 100.00 zł</w:t>
            </w:r>
            <w:r w:rsidRPr="003A4AD8">
              <w:t xml:space="preserve"> </w:t>
            </w:r>
            <w:r w:rsidRPr="003A4AD8">
              <w:rPr>
                <w:b/>
                <w:bCs/>
              </w:rPr>
              <w:t>brutto</w:t>
            </w:r>
            <w:r w:rsidRPr="003A4AD8">
              <w:rPr>
                <w:bCs/>
              </w:rPr>
              <w:t>.</w:t>
            </w:r>
          </w:p>
          <w:p w14:paraId="2916110D" w14:textId="77777777" w:rsidR="00547C65" w:rsidRPr="003A4AD8" w:rsidRDefault="00547C65" w:rsidP="003A4AD8">
            <w:pPr>
              <w:spacing w:before="120"/>
              <w:jc w:val="both"/>
              <w:rPr>
                <w:color w:val="000000"/>
              </w:rPr>
            </w:pPr>
            <w:r w:rsidRPr="003A4AD8">
              <w:rPr>
                <w:color w:val="000000"/>
                <w:u w:val="single"/>
              </w:rPr>
              <w:t>Uzasadnienie wyboru</w:t>
            </w:r>
            <w:r w:rsidRPr="003A4AD8">
              <w:rPr>
                <w:color w:val="000000"/>
              </w:rPr>
              <w:t>:</w:t>
            </w:r>
          </w:p>
          <w:p w14:paraId="3E719DD0" w14:textId="77777777" w:rsidR="003A4AD8" w:rsidRPr="001848C0" w:rsidRDefault="003A4AD8" w:rsidP="003A4AD8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E98E794" w14:textId="27C00856" w:rsidR="00547C65" w:rsidRPr="003A4AD8" w:rsidRDefault="003A4AD8" w:rsidP="003A4AD8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1848C0">
              <w:t>Oferta spełnia wszystkie wymagania formalno - prawne i jest zgodna z zapisami SWZ.</w:t>
            </w:r>
          </w:p>
        </w:tc>
      </w:tr>
    </w:tbl>
    <w:p w14:paraId="1C9C892E" w14:textId="77777777" w:rsidR="00A02E94" w:rsidRPr="003A4AD8" w:rsidRDefault="00F245C5" w:rsidP="003A4AD8">
      <w:pPr>
        <w:spacing w:before="360" w:after="120"/>
        <w:jc w:val="both"/>
        <w:rPr>
          <w:color w:val="000000"/>
        </w:rPr>
      </w:pPr>
      <w:r w:rsidRPr="003A4AD8">
        <w:rPr>
          <w:b/>
          <w:bCs/>
          <w:color w:val="000000"/>
        </w:rPr>
        <w:t>Punktacja przyznana ofertom w każdym kryterium oceny ofert wraz z łączną punktacją</w:t>
      </w:r>
      <w:r w:rsidRPr="003A4AD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3119"/>
        <w:gridCol w:w="2523"/>
        <w:gridCol w:w="1559"/>
      </w:tblGrid>
      <w:tr w:rsidR="00A02E94" w:rsidRPr="003A4AD8" w14:paraId="7ACDF8AC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476AC0" w14:textId="77777777" w:rsidR="00A02E94" w:rsidRPr="003A4AD8" w:rsidRDefault="00F245C5" w:rsidP="003A4AD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A4AD8">
              <w:rPr>
                <w:bCs/>
              </w:rPr>
              <w:t>Część</w:t>
            </w:r>
            <w:r w:rsidR="00A02E94" w:rsidRPr="003A4AD8">
              <w:rPr>
                <w:bCs/>
              </w:rPr>
              <w:t xml:space="preserve"> </w:t>
            </w:r>
            <w:r w:rsidR="007D7932" w:rsidRPr="003A4AD8">
              <w:rPr>
                <w:bCs/>
              </w:rPr>
              <w:t>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D714B4" w14:textId="77777777" w:rsidR="00A02E94" w:rsidRPr="003A4AD8" w:rsidRDefault="007D7932" w:rsidP="003A4AD8">
            <w:pPr>
              <w:spacing w:before="120" w:after="120"/>
              <w:jc w:val="center"/>
              <w:rPr>
                <w:bCs/>
              </w:rPr>
            </w:pPr>
            <w:r w:rsidRPr="003A4AD8">
              <w:rPr>
                <w:bCs/>
              </w:rPr>
              <w:t>Wykonawca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4205C5" w14:textId="77777777" w:rsidR="00A02E94" w:rsidRPr="003A4AD8" w:rsidRDefault="007D7932" w:rsidP="003A4AD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A4AD8">
              <w:rPr>
                <w:bCs/>
                <w:color w:val="000000"/>
              </w:rPr>
              <w:t>K</w:t>
            </w:r>
            <w:r w:rsidR="00A02E94" w:rsidRPr="003A4AD8">
              <w:rPr>
                <w:bCs/>
                <w:color w:val="000000"/>
              </w:rPr>
              <w:t xml:space="preserve">ryterium - </w:t>
            </w:r>
            <w:r w:rsidRPr="003A4AD8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E4423D" w14:textId="77777777" w:rsidR="00A02E94" w:rsidRPr="003A4AD8" w:rsidRDefault="00A02E94" w:rsidP="003A4AD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3A4AD8">
              <w:rPr>
                <w:bCs/>
                <w:color w:val="000000"/>
              </w:rPr>
              <w:t>Razem</w:t>
            </w:r>
          </w:p>
        </w:tc>
      </w:tr>
      <w:tr w:rsidR="00547C65" w:rsidRPr="003A4AD8" w14:paraId="6850DCB1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C882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2 - Rękawice chirurgiczne jałowe, lateksowe, </w:t>
            </w:r>
            <w:proofErr w:type="spellStart"/>
            <w:r w:rsidRPr="003A4AD8">
              <w:rPr>
                <w:sz w:val="22"/>
                <w:szCs w:val="22"/>
              </w:rPr>
              <w:t>bezpudrowe</w:t>
            </w:r>
            <w:proofErr w:type="spellEnd"/>
            <w:r w:rsidRPr="003A4AD8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DFDF7" w14:textId="1484BC6E" w:rsidR="00547C65" w:rsidRPr="003A4AD8" w:rsidRDefault="00547C65" w:rsidP="003A4AD8">
            <w:pPr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 xml:space="preserve">ABOOK </w:t>
            </w:r>
            <w:r w:rsidR="007C4280">
              <w:rPr>
                <w:b/>
                <w:bCs/>
                <w:sz w:val="22"/>
                <w:szCs w:val="22"/>
              </w:rPr>
              <w:t xml:space="preserve">Sp. z o.o.  </w:t>
            </w:r>
          </w:p>
          <w:p w14:paraId="2BA4C54C" w14:textId="506BD322" w:rsidR="00547C65" w:rsidRPr="003A4AD8" w:rsidRDefault="007C4280" w:rsidP="003A4A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47C65" w:rsidRPr="003A4AD8">
              <w:rPr>
                <w:sz w:val="22"/>
                <w:szCs w:val="22"/>
              </w:rPr>
              <w:t>Brzostowska 22</w:t>
            </w:r>
          </w:p>
          <w:p w14:paraId="6B31C2E8" w14:textId="77777777" w:rsidR="00547C65" w:rsidRPr="003A4AD8" w:rsidRDefault="00547C65" w:rsidP="003A4AD8">
            <w:pPr>
              <w:spacing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04-985 Warszawa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375D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BD901" w14:textId="77777777" w:rsidR="00547C65" w:rsidRPr="003A4AD8" w:rsidRDefault="00547C65" w:rsidP="003A4AD8">
            <w:pPr>
              <w:jc w:val="center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  100,00</w:t>
            </w:r>
          </w:p>
        </w:tc>
      </w:tr>
      <w:tr w:rsidR="00547C65" w:rsidRPr="003A4AD8" w14:paraId="7A27F8F0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70A2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2 - Rękawice chirurgiczne jałowe, lateksowe, </w:t>
            </w:r>
            <w:proofErr w:type="spellStart"/>
            <w:r w:rsidRPr="003A4AD8">
              <w:rPr>
                <w:sz w:val="22"/>
                <w:szCs w:val="22"/>
              </w:rPr>
              <w:t>bezpudrowe</w:t>
            </w:r>
            <w:proofErr w:type="spellEnd"/>
            <w:r w:rsidRPr="003A4AD8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0B3C5" w14:textId="4861A4EA" w:rsidR="00547C65" w:rsidRPr="003A4AD8" w:rsidRDefault="00547C65" w:rsidP="003A4AD8">
            <w:pPr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 xml:space="preserve">SKAMEX  </w:t>
            </w:r>
            <w:r w:rsidR="007C4280">
              <w:rPr>
                <w:b/>
                <w:bCs/>
                <w:sz w:val="22"/>
                <w:szCs w:val="22"/>
              </w:rPr>
              <w:t>S.A.</w:t>
            </w:r>
          </w:p>
          <w:p w14:paraId="79FD59E4" w14:textId="77777777" w:rsidR="00547C65" w:rsidRPr="003A4AD8" w:rsidRDefault="00547C65" w:rsidP="003A4AD8">
            <w:pPr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ul. Częstochowska 38/52</w:t>
            </w:r>
          </w:p>
          <w:p w14:paraId="076E768E" w14:textId="77777777" w:rsidR="00547C65" w:rsidRPr="003A4AD8" w:rsidRDefault="00547C65" w:rsidP="003A4AD8">
            <w:pPr>
              <w:spacing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93-121 Łódź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6E50D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1 - Cena - 83.97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DF7CA" w14:textId="77777777" w:rsidR="00547C65" w:rsidRPr="003A4AD8" w:rsidRDefault="00547C65" w:rsidP="003A4AD8">
            <w:pPr>
              <w:jc w:val="center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  83,97</w:t>
            </w:r>
          </w:p>
        </w:tc>
      </w:tr>
      <w:tr w:rsidR="00547C65" w:rsidRPr="003A4AD8" w14:paraId="63A2A09E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6196E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2 - Rękawice chirurgiczne jałowe, lateksowe, </w:t>
            </w:r>
            <w:proofErr w:type="spellStart"/>
            <w:r w:rsidRPr="003A4AD8">
              <w:rPr>
                <w:sz w:val="22"/>
                <w:szCs w:val="22"/>
              </w:rPr>
              <w:t>bezpudrowe</w:t>
            </w:r>
            <w:proofErr w:type="spellEnd"/>
            <w:r w:rsidRPr="003A4AD8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A6FBF" w14:textId="77777777" w:rsidR="00547C65" w:rsidRPr="003A4AD8" w:rsidRDefault="00547C65" w:rsidP="003A4AD8">
            <w:pPr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>Mercator Medical S.A.</w:t>
            </w:r>
          </w:p>
          <w:p w14:paraId="1AEDC39D" w14:textId="6465B140" w:rsidR="00547C65" w:rsidRPr="003A4AD8" w:rsidRDefault="007C4280" w:rsidP="003A4A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47C65" w:rsidRPr="003A4AD8">
              <w:rPr>
                <w:sz w:val="22"/>
                <w:szCs w:val="22"/>
              </w:rPr>
              <w:t>Modrzejewskiej 30</w:t>
            </w:r>
          </w:p>
          <w:p w14:paraId="2E760D9E" w14:textId="77777777" w:rsidR="00547C65" w:rsidRPr="003A4AD8" w:rsidRDefault="00547C65" w:rsidP="003A4AD8">
            <w:pPr>
              <w:spacing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31-327 Kraków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526FE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1 - Cena - 83.97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5816A" w14:textId="77777777" w:rsidR="00547C65" w:rsidRPr="003A4AD8" w:rsidRDefault="00547C65" w:rsidP="003A4AD8">
            <w:pPr>
              <w:jc w:val="center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  83,97</w:t>
            </w:r>
          </w:p>
        </w:tc>
      </w:tr>
      <w:tr w:rsidR="00547C65" w:rsidRPr="003A4AD8" w14:paraId="328D0509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A776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2 - Rękawice chirurgiczne jałowe, lateksowe, </w:t>
            </w:r>
            <w:proofErr w:type="spellStart"/>
            <w:r w:rsidRPr="003A4AD8">
              <w:rPr>
                <w:sz w:val="22"/>
                <w:szCs w:val="22"/>
              </w:rPr>
              <w:t>bezpudrowe</w:t>
            </w:r>
            <w:proofErr w:type="spellEnd"/>
            <w:r w:rsidRPr="003A4AD8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D4073" w14:textId="78D04DDD" w:rsidR="00547C65" w:rsidRPr="003A4AD8" w:rsidRDefault="00547C65" w:rsidP="003A4AD8">
            <w:pPr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7C4280">
              <w:rPr>
                <w:b/>
                <w:bCs/>
                <w:sz w:val="22"/>
                <w:szCs w:val="22"/>
              </w:rPr>
              <w:t xml:space="preserve">Sp. z o.o. </w:t>
            </w:r>
            <w:proofErr w:type="spellStart"/>
            <w:r w:rsidR="007C4280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="007C4280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5EDE2284" w14:textId="5E30BFA6" w:rsidR="00547C65" w:rsidRPr="003A4AD8" w:rsidRDefault="007C4280" w:rsidP="003A4A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47C65" w:rsidRPr="003A4AD8">
              <w:rPr>
                <w:sz w:val="22"/>
                <w:szCs w:val="22"/>
              </w:rPr>
              <w:t>Pod Borem 18</w:t>
            </w:r>
          </w:p>
          <w:p w14:paraId="0ADEF846" w14:textId="77777777" w:rsidR="00547C65" w:rsidRPr="003A4AD8" w:rsidRDefault="00547C65" w:rsidP="003A4AD8">
            <w:pPr>
              <w:spacing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41-808 Zabrze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75280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1 - Cena - 70.05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4AD67" w14:textId="77777777" w:rsidR="00547C65" w:rsidRPr="003A4AD8" w:rsidRDefault="00547C65" w:rsidP="003A4AD8">
            <w:pPr>
              <w:jc w:val="center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  70,05</w:t>
            </w:r>
          </w:p>
        </w:tc>
      </w:tr>
      <w:tr w:rsidR="00547C65" w:rsidRPr="003A4AD8" w14:paraId="7730CC9B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BE2DC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5 - Rękawice chirurgiczne jałowe przeznaczone do mikrochirurgii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C638" w14:textId="7A615F09" w:rsidR="00547C65" w:rsidRPr="003A4AD8" w:rsidRDefault="00547C65" w:rsidP="003A4AD8">
            <w:pPr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 xml:space="preserve">SKAMEX  </w:t>
            </w:r>
            <w:r w:rsidR="007C4280">
              <w:rPr>
                <w:b/>
                <w:bCs/>
                <w:sz w:val="22"/>
                <w:szCs w:val="22"/>
              </w:rPr>
              <w:t>S.A.</w:t>
            </w:r>
          </w:p>
          <w:p w14:paraId="28434A4E" w14:textId="77777777" w:rsidR="00547C65" w:rsidRPr="003A4AD8" w:rsidRDefault="00547C65" w:rsidP="003A4AD8">
            <w:pPr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ul. Częstochowska 38/52</w:t>
            </w:r>
          </w:p>
          <w:p w14:paraId="388664D5" w14:textId="77777777" w:rsidR="00547C65" w:rsidRPr="003A4AD8" w:rsidRDefault="00547C65" w:rsidP="003A4AD8">
            <w:pPr>
              <w:spacing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93-121 Łódź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18B2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B2BEC" w14:textId="77777777" w:rsidR="00547C65" w:rsidRPr="003A4AD8" w:rsidRDefault="00547C65" w:rsidP="003A4AD8">
            <w:pPr>
              <w:jc w:val="center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  100,00</w:t>
            </w:r>
          </w:p>
        </w:tc>
      </w:tr>
      <w:tr w:rsidR="00547C65" w:rsidRPr="003A4AD8" w14:paraId="50F05057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64847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6 - Rękawice chirurgiczne jałowe, neoprenowe, </w:t>
            </w:r>
            <w:proofErr w:type="spellStart"/>
            <w:r w:rsidRPr="003A4AD8">
              <w:rPr>
                <w:sz w:val="22"/>
                <w:szCs w:val="22"/>
              </w:rPr>
              <w:t>bezpudrowe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F651F" w14:textId="77777777" w:rsidR="007C4280" w:rsidRPr="003A4AD8" w:rsidRDefault="007C4280" w:rsidP="007C4280">
            <w:pPr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 xml:space="preserve">ABOOK </w:t>
            </w:r>
            <w:r>
              <w:rPr>
                <w:b/>
                <w:bCs/>
                <w:sz w:val="22"/>
                <w:szCs w:val="22"/>
              </w:rPr>
              <w:t xml:space="preserve">Sp. z o.o.  </w:t>
            </w:r>
          </w:p>
          <w:p w14:paraId="714745E7" w14:textId="77777777" w:rsidR="007C4280" w:rsidRPr="003A4AD8" w:rsidRDefault="007C4280" w:rsidP="007C42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A4AD8">
              <w:rPr>
                <w:sz w:val="22"/>
                <w:szCs w:val="22"/>
              </w:rPr>
              <w:t>Brzostowska 22</w:t>
            </w:r>
          </w:p>
          <w:p w14:paraId="761F2785" w14:textId="5651A1A2" w:rsidR="00547C65" w:rsidRPr="003A4AD8" w:rsidRDefault="007C4280" w:rsidP="007C4280">
            <w:pPr>
              <w:spacing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04-985 Warszawa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1CBE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6F94" w14:textId="77777777" w:rsidR="00547C65" w:rsidRPr="003A4AD8" w:rsidRDefault="00547C65" w:rsidP="003A4AD8">
            <w:pPr>
              <w:jc w:val="center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  100,00</w:t>
            </w:r>
          </w:p>
        </w:tc>
      </w:tr>
      <w:tr w:rsidR="00547C65" w:rsidRPr="003A4AD8" w14:paraId="220636DD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6EFB3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6 - Rękawice chirurgiczne jałowe, neoprenowe, </w:t>
            </w:r>
            <w:proofErr w:type="spellStart"/>
            <w:r w:rsidRPr="003A4AD8">
              <w:rPr>
                <w:sz w:val="22"/>
                <w:szCs w:val="22"/>
              </w:rPr>
              <w:t>bezpudrowe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CFCDE" w14:textId="77777777" w:rsidR="007C4280" w:rsidRPr="003A4AD8" w:rsidRDefault="007C4280" w:rsidP="007C4280">
            <w:pPr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 xml:space="preserve">Sp. z o.o. </w:t>
            </w:r>
            <w:proofErr w:type="spellStart"/>
            <w:r>
              <w:rPr>
                <w:b/>
                <w:bCs/>
                <w:sz w:val="22"/>
                <w:szCs w:val="22"/>
              </w:rPr>
              <w:t>S.k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</w:p>
          <w:p w14:paraId="555DB474" w14:textId="77777777" w:rsidR="007C4280" w:rsidRPr="003A4AD8" w:rsidRDefault="007C4280" w:rsidP="007C42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A4AD8">
              <w:rPr>
                <w:sz w:val="22"/>
                <w:szCs w:val="22"/>
              </w:rPr>
              <w:t>Pod Borem 18</w:t>
            </w:r>
          </w:p>
          <w:p w14:paraId="05CF62C4" w14:textId="06E09DE3" w:rsidR="00547C65" w:rsidRPr="003A4AD8" w:rsidRDefault="007C4280" w:rsidP="007C4280">
            <w:pPr>
              <w:spacing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41-808 Zabrze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CBC31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1 - Cena - 89.84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661E" w14:textId="77777777" w:rsidR="00547C65" w:rsidRPr="003A4AD8" w:rsidRDefault="00547C65" w:rsidP="003A4AD8">
            <w:pPr>
              <w:jc w:val="center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  89,84</w:t>
            </w:r>
          </w:p>
        </w:tc>
      </w:tr>
      <w:tr w:rsidR="00547C65" w:rsidRPr="003A4AD8" w14:paraId="32F68779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372A0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lastRenderedPageBreak/>
              <w:t xml:space="preserve">6 - Rękawice chirurgiczne jałowe, neoprenowe, </w:t>
            </w:r>
            <w:proofErr w:type="spellStart"/>
            <w:r w:rsidRPr="003A4AD8">
              <w:rPr>
                <w:sz w:val="22"/>
                <w:szCs w:val="22"/>
              </w:rPr>
              <w:t>bezpudrowe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1508B" w14:textId="77777777" w:rsidR="00547C65" w:rsidRPr="003A4AD8" w:rsidRDefault="00547C65" w:rsidP="003A4AD8">
            <w:pPr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>Mercator Medical S.A.</w:t>
            </w:r>
          </w:p>
          <w:p w14:paraId="507BDE54" w14:textId="69CB49D8" w:rsidR="00547C65" w:rsidRPr="003A4AD8" w:rsidRDefault="007C4280" w:rsidP="003A4A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47C65" w:rsidRPr="003A4AD8">
              <w:rPr>
                <w:sz w:val="22"/>
                <w:szCs w:val="22"/>
              </w:rPr>
              <w:t>Modrzejewskiej 30</w:t>
            </w:r>
          </w:p>
          <w:p w14:paraId="3B0D23B1" w14:textId="77777777" w:rsidR="00547C65" w:rsidRPr="003A4AD8" w:rsidRDefault="00547C65" w:rsidP="003A4AD8">
            <w:pPr>
              <w:spacing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31-327 Kraków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F1BB7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1 - Cena - 68.86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6E9DC" w14:textId="77777777" w:rsidR="00547C65" w:rsidRPr="003A4AD8" w:rsidRDefault="00547C65" w:rsidP="003A4AD8">
            <w:pPr>
              <w:jc w:val="center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  68,86</w:t>
            </w:r>
          </w:p>
        </w:tc>
      </w:tr>
      <w:tr w:rsidR="00547C65" w:rsidRPr="003A4AD8" w14:paraId="0779BD9D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02C0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6 - Rękawice chirurgiczne jałowe, neoprenowe, </w:t>
            </w:r>
            <w:proofErr w:type="spellStart"/>
            <w:r w:rsidRPr="003A4AD8">
              <w:rPr>
                <w:sz w:val="22"/>
                <w:szCs w:val="22"/>
              </w:rPr>
              <w:t>bezpudrowe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E58C4" w14:textId="67508BAC" w:rsidR="00547C65" w:rsidRPr="003A4AD8" w:rsidRDefault="00547C65" w:rsidP="003A4AD8">
            <w:pPr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 xml:space="preserve">SKAMEX  </w:t>
            </w:r>
            <w:r w:rsidR="007C4280">
              <w:rPr>
                <w:b/>
                <w:bCs/>
                <w:sz w:val="22"/>
                <w:szCs w:val="22"/>
              </w:rPr>
              <w:t>S.A.</w:t>
            </w:r>
          </w:p>
          <w:p w14:paraId="74B028F2" w14:textId="77777777" w:rsidR="00547C65" w:rsidRPr="003A4AD8" w:rsidRDefault="00547C65" w:rsidP="003A4AD8">
            <w:pPr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ul. Częstochowska 38/52</w:t>
            </w:r>
          </w:p>
          <w:p w14:paraId="251FD2A3" w14:textId="77777777" w:rsidR="00547C65" w:rsidRPr="003A4AD8" w:rsidRDefault="00547C65" w:rsidP="003A4AD8">
            <w:pPr>
              <w:spacing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93-121 Łódź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08178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1 - Cena - 58.08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3B2A8" w14:textId="77777777" w:rsidR="00547C65" w:rsidRPr="003A4AD8" w:rsidRDefault="00547C65" w:rsidP="003A4AD8">
            <w:pPr>
              <w:jc w:val="center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  58,08</w:t>
            </w:r>
          </w:p>
        </w:tc>
      </w:tr>
      <w:tr w:rsidR="00547C65" w:rsidRPr="003A4AD8" w14:paraId="71AFBF84" w14:textId="77777777" w:rsidTr="007C428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D6B2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7 - Rękawice chirurgiczne jałowe, neoprenowe, </w:t>
            </w:r>
            <w:proofErr w:type="spellStart"/>
            <w:r w:rsidRPr="003A4AD8">
              <w:rPr>
                <w:sz w:val="22"/>
                <w:szCs w:val="22"/>
              </w:rPr>
              <w:t>bezpudrowe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86061" w14:textId="01B9F6EB" w:rsidR="00547C65" w:rsidRPr="003A4AD8" w:rsidRDefault="00547C65" w:rsidP="003A4AD8">
            <w:pPr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 xml:space="preserve">SKAMEX  </w:t>
            </w:r>
            <w:r w:rsidR="007C4280">
              <w:rPr>
                <w:b/>
                <w:bCs/>
                <w:sz w:val="22"/>
                <w:szCs w:val="22"/>
              </w:rPr>
              <w:t>S.A.</w:t>
            </w:r>
          </w:p>
          <w:p w14:paraId="7A362A6C" w14:textId="77777777" w:rsidR="00547C65" w:rsidRPr="003A4AD8" w:rsidRDefault="00547C65" w:rsidP="003A4AD8">
            <w:pPr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ul. Częstochowska 38/52</w:t>
            </w:r>
          </w:p>
          <w:p w14:paraId="0B06727D" w14:textId="77777777" w:rsidR="00547C65" w:rsidRPr="003A4AD8" w:rsidRDefault="00547C65" w:rsidP="003A4AD8">
            <w:pPr>
              <w:spacing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93-121 Łódź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2E5A0" w14:textId="77777777" w:rsidR="00547C65" w:rsidRPr="003A4AD8" w:rsidRDefault="00547C65" w:rsidP="003A4AD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FF827" w14:textId="77777777" w:rsidR="00547C65" w:rsidRPr="003A4AD8" w:rsidRDefault="00547C65" w:rsidP="003A4AD8">
            <w:pPr>
              <w:jc w:val="center"/>
              <w:rPr>
                <w:color w:val="000000"/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  100,00</w:t>
            </w:r>
          </w:p>
        </w:tc>
      </w:tr>
    </w:tbl>
    <w:p w14:paraId="7E531280" w14:textId="77777777" w:rsidR="00A02E94" w:rsidRPr="003A4AD8" w:rsidRDefault="00A02E94" w:rsidP="003A4AD8">
      <w:pPr>
        <w:spacing w:before="120"/>
        <w:jc w:val="both"/>
        <w:rPr>
          <w:color w:val="000000"/>
        </w:rPr>
      </w:pPr>
    </w:p>
    <w:p w14:paraId="53F9B9E6" w14:textId="77777777" w:rsidR="00A02E94" w:rsidRPr="003A4AD8" w:rsidRDefault="00A02E94" w:rsidP="003A4AD8">
      <w:pPr>
        <w:spacing w:after="120"/>
        <w:jc w:val="both"/>
        <w:rPr>
          <w:color w:val="000000"/>
        </w:rPr>
      </w:pPr>
      <w:r w:rsidRPr="003A4AD8">
        <w:rPr>
          <w:b/>
          <w:bCs/>
          <w:color w:val="000000"/>
        </w:rPr>
        <w:t>Informacja o wykonawcach, których oferty zostały odrzucone</w:t>
      </w:r>
      <w:r w:rsidRPr="003A4AD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3A4AD8" w14:paraId="665E4BC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E5DA112" w14:textId="77777777" w:rsidR="00A02E94" w:rsidRPr="003A4AD8" w:rsidRDefault="00A02E94" w:rsidP="003A4AD8">
            <w:pPr>
              <w:spacing w:before="60" w:after="60"/>
              <w:jc w:val="center"/>
              <w:rPr>
                <w:bCs/>
              </w:rPr>
            </w:pPr>
            <w:r w:rsidRPr="003A4AD8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8F8F452" w14:textId="77777777" w:rsidR="00A02E94" w:rsidRPr="003A4AD8" w:rsidRDefault="00A02E94" w:rsidP="003A4AD8">
            <w:pPr>
              <w:spacing w:before="60" w:after="60"/>
              <w:jc w:val="center"/>
              <w:rPr>
                <w:bCs/>
              </w:rPr>
            </w:pPr>
            <w:r w:rsidRPr="003A4AD8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1C1E440" w14:textId="77777777" w:rsidR="00A02E94" w:rsidRPr="003A4AD8" w:rsidRDefault="00A02E94" w:rsidP="003A4AD8">
            <w:pPr>
              <w:spacing w:before="60" w:after="60"/>
              <w:jc w:val="center"/>
              <w:rPr>
                <w:bCs/>
              </w:rPr>
            </w:pPr>
            <w:r w:rsidRPr="003A4AD8">
              <w:rPr>
                <w:bCs/>
              </w:rPr>
              <w:t>Uzasadnienie odrzucenia oferty</w:t>
            </w:r>
          </w:p>
        </w:tc>
      </w:tr>
      <w:tr w:rsidR="00547C65" w:rsidRPr="003A4AD8" w14:paraId="02D2CF39" w14:textId="77777777" w:rsidTr="00AA2B2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8D2984" w14:textId="77777777" w:rsidR="00547C65" w:rsidRPr="003A4AD8" w:rsidRDefault="00547C65" w:rsidP="003A4AD8">
            <w:pPr>
              <w:spacing w:before="40"/>
              <w:jc w:val="center"/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7E9734" w14:textId="07471F39" w:rsidR="00547C65" w:rsidRPr="003A4AD8" w:rsidRDefault="00547C65" w:rsidP="003A4AD8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 xml:space="preserve">ABOOK </w:t>
            </w:r>
            <w:r w:rsidR="00DC48BB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277B6F19" w14:textId="228C1583" w:rsidR="00547C65" w:rsidRPr="003A4AD8" w:rsidRDefault="00DC48BB" w:rsidP="003A4A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47C65" w:rsidRPr="003A4AD8">
              <w:rPr>
                <w:sz w:val="22"/>
                <w:szCs w:val="22"/>
              </w:rPr>
              <w:t xml:space="preserve">Brzostowska 22 </w:t>
            </w:r>
          </w:p>
          <w:p w14:paraId="4561D751" w14:textId="77777777" w:rsidR="00547C65" w:rsidRPr="003A4AD8" w:rsidRDefault="00547C65" w:rsidP="003A4AD8">
            <w:pPr>
              <w:spacing w:after="60"/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04-985 Warszawa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8E11F8" w14:textId="77777777" w:rsidR="00547C65" w:rsidRPr="003A4AD8" w:rsidRDefault="00547C65" w:rsidP="003A4AD8">
            <w:pPr>
              <w:spacing w:before="60"/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Oferta odrzucona w zadaniu 1 na podstawie </w:t>
            </w:r>
            <w:r w:rsidRPr="003A4AD8">
              <w:rPr>
                <w:b/>
                <w:sz w:val="22"/>
                <w:szCs w:val="22"/>
              </w:rPr>
              <w:t>Art. 226 ust. 1 pkt 5</w:t>
            </w:r>
            <w:r w:rsidRPr="003A4AD8">
              <w:rPr>
                <w:sz w:val="22"/>
                <w:szCs w:val="22"/>
              </w:rPr>
              <w:t xml:space="preserve"> ustawy </w:t>
            </w:r>
            <w:proofErr w:type="spellStart"/>
            <w:r w:rsidRPr="003A4AD8">
              <w:rPr>
                <w:sz w:val="22"/>
                <w:szCs w:val="22"/>
              </w:rPr>
              <w:t>Pzp</w:t>
            </w:r>
            <w:proofErr w:type="spellEnd"/>
            <w:r w:rsidRPr="003A4AD8">
              <w:rPr>
                <w:sz w:val="22"/>
                <w:szCs w:val="22"/>
              </w:rPr>
              <w:t>.</w:t>
            </w:r>
          </w:p>
          <w:p w14:paraId="4654453D" w14:textId="77777777" w:rsidR="00547C65" w:rsidRPr="003A4AD8" w:rsidRDefault="00547C65" w:rsidP="003A4AD8">
            <w:pPr>
              <w:spacing w:before="60"/>
              <w:rPr>
                <w:sz w:val="12"/>
                <w:szCs w:val="12"/>
              </w:rPr>
            </w:pPr>
          </w:p>
          <w:p w14:paraId="29F10F73" w14:textId="77777777" w:rsidR="00547C65" w:rsidRPr="00DC48BB" w:rsidRDefault="00547C65" w:rsidP="003A4AD8">
            <w:pPr>
              <w:spacing w:after="40"/>
              <w:rPr>
                <w:sz w:val="22"/>
                <w:szCs w:val="22"/>
                <w:u w:val="single"/>
              </w:rPr>
            </w:pPr>
            <w:r w:rsidRPr="00DC48BB">
              <w:rPr>
                <w:sz w:val="22"/>
                <w:szCs w:val="22"/>
                <w:u w:val="single"/>
              </w:rPr>
              <w:t>Uzasadnienie:</w:t>
            </w:r>
          </w:p>
          <w:p w14:paraId="75826F8B" w14:textId="4BC30E63" w:rsidR="00547C65" w:rsidRDefault="003A4AD8" w:rsidP="003A4AD8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zadaniu nr 1 </w:t>
            </w:r>
            <w:r w:rsidR="00E46E79">
              <w:rPr>
                <w:sz w:val="22"/>
                <w:szCs w:val="22"/>
              </w:rPr>
              <w:t xml:space="preserve">Wykonawca </w:t>
            </w:r>
            <w:r w:rsidR="00547C65" w:rsidRPr="003A4AD8">
              <w:rPr>
                <w:sz w:val="22"/>
                <w:szCs w:val="22"/>
              </w:rPr>
              <w:t>zaoferowa</w:t>
            </w:r>
            <w:r w:rsidR="00E46E79">
              <w:rPr>
                <w:sz w:val="22"/>
                <w:szCs w:val="22"/>
              </w:rPr>
              <w:t>ł</w:t>
            </w:r>
            <w:r w:rsidR="00547C65" w:rsidRPr="003A4AD8">
              <w:rPr>
                <w:sz w:val="22"/>
                <w:szCs w:val="22"/>
              </w:rPr>
              <w:t xml:space="preserve"> rękawicę o długości min. 280 mm </w:t>
            </w:r>
            <w:r w:rsidR="00DC48BB">
              <w:rPr>
                <w:sz w:val="22"/>
                <w:szCs w:val="22"/>
              </w:rPr>
              <w:t>–</w:t>
            </w:r>
            <w:r w:rsidR="00547C65" w:rsidRPr="003A4AD8">
              <w:rPr>
                <w:sz w:val="22"/>
                <w:szCs w:val="22"/>
              </w:rPr>
              <w:t xml:space="preserve"> </w:t>
            </w:r>
            <w:r w:rsidR="00B46205">
              <w:rPr>
                <w:sz w:val="22"/>
                <w:szCs w:val="22"/>
              </w:rPr>
              <w:t xml:space="preserve">z kolei </w:t>
            </w:r>
            <w:r w:rsidR="00DC48BB">
              <w:rPr>
                <w:sz w:val="22"/>
                <w:szCs w:val="22"/>
              </w:rPr>
              <w:t xml:space="preserve">Zamawiający </w:t>
            </w:r>
            <w:r w:rsidR="00547C65" w:rsidRPr="003A4AD8">
              <w:rPr>
                <w:sz w:val="22"/>
                <w:szCs w:val="22"/>
              </w:rPr>
              <w:t>wymaga</w:t>
            </w:r>
            <w:r w:rsidR="00DC48BB">
              <w:rPr>
                <w:sz w:val="22"/>
                <w:szCs w:val="22"/>
              </w:rPr>
              <w:t>ł</w:t>
            </w:r>
            <w:r w:rsidR="00547C65" w:rsidRPr="003A4AD8">
              <w:rPr>
                <w:sz w:val="22"/>
                <w:szCs w:val="22"/>
              </w:rPr>
              <w:t xml:space="preserve"> rękawicy o długości min. 285 mm (tę długość podtrzymano także odpowiedziami na pytania).</w:t>
            </w:r>
          </w:p>
          <w:p w14:paraId="1FEA83E6" w14:textId="2B6050FC" w:rsidR="003A4AD8" w:rsidRPr="003A4AD8" w:rsidRDefault="00542D51" w:rsidP="003A4AD8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w zakresie tego zadania nie spełnia treści SWZ co w myśl artykułu jak wyżej podlega odrzuceniu.</w:t>
            </w:r>
          </w:p>
        </w:tc>
      </w:tr>
      <w:tr w:rsidR="00547C65" w:rsidRPr="003A4AD8" w14:paraId="1795B59F" w14:textId="77777777" w:rsidTr="00AA2B2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C6467D0" w14:textId="77777777" w:rsidR="00547C65" w:rsidRPr="00DC48BB" w:rsidRDefault="00547C65" w:rsidP="003A4AD8">
            <w:pPr>
              <w:spacing w:before="40"/>
              <w:jc w:val="center"/>
              <w:rPr>
                <w:sz w:val="22"/>
                <w:szCs w:val="22"/>
                <w:highlight w:val="yellow"/>
              </w:rPr>
            </w:pPr>
            <w:r w:rsidRPr="00480DD0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12B082" w14:textId="77777777" w:rsidR="00DC48BB" w:rsidRPr="00480DD0" w:rsidRDefault="00DC48BB" w:rsidP="00DC48BB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480DD0">
              <w:rPr>
                <w:b/>
                <w:bCs/>
                <w:sz w:val="22"/>
                <w:szCs w:val="22"/>
              </w:rPr>
              <w:t xml:space="preserve">ABOOK Sp. z o.o. </w:t>
            </w:r>
          </w:p>
          <w:p w14:paraId="500A285E" w14:textId="77777777" w:rsidR="00DC48BB" w:rsidRPr="00480DD0" w:rsidRDefault="00DC48BB" w:rsidP="00DC48BB">
            <w:pPr>
              <w:rPr>
                <w:sz w:val="22"/>
                <w:szCs w:val="22"/>
              </w:rPr>
            </w:pPr>
            <w:r w:rsidRPr="00480DD0">
              <w:rPr>
                <w:sz w:val="22"/>
                <w:szCs w:val="22"/>
              </w:rPr>
              <w:t xml:space="preserve">ul. Brzostowska 22 </w:t>
            </w:r>
          </w:p>
          <w:p w14:paraId="517C7878" w14:textId="30BB8061" w:rsidR="00547C65" w:rsidRPr="00480DD0" w:rsidRDefault="00DC48BB" w:rsidP="00DC48BB">
            <w:pPr>
              <w:spacing w:after="60"/>
              <w:rPr>
                <w:sz w:val="22"/>
                <w:szCs w:val="22"/>
              </w:rPr>
            </w:pPr>
            <w:r w:rsidRPr="00480DD0">
              <w:rPr>
                <w:sz w:val="22"/>
                <w:szCs w:val="22"/>
              </w:rPr>
              <w:t>04-985 Warszawa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267261" w14:textId="77777777" w:rsidR="00547C65" w:rsidRPr="00480DD0" w:rsidRDefault="00547C65" w:rsidP="003A4AD8">
            <w:pPr>
              <w:spacing w:before="60"/>
              <w:rPr>
                <w:sz w:val="22"/>
                <w:szCs w:val="22"/>
              </w:rPr>
            </w:pPr>
            <w:r w:rsidRPr="00480DD0">
              <w:rPr>
                <w:sz w:val="22"/>
                <w:szCs w:val="22"/>
              </w:rPr>
              <w:t xml:space="preserve">Oferta odrzucona w zadaniu 3 na podstawie </w:t>
            </w:r>
            <w:r w:rsidRPr="00480DD0">
              <w:rPr>
                <w:b/>
                <w:sz w:val="22"/>
                <w:szCs w:val="22"/>
              </w:rPr>
              <w:t>Art. 226 ust. 1 pkt 5</w:t>
            </w:r>
            <w:r w:rsidRPr="00480DD0">
              <w:rPr>
                <w:sz w:val="22"/>
                <w:szCs w:val="22"/>
              </w:rPr>
              <w:t xml:space="preserve"> ustawy </w:t>
            </w:r>
            <w:proofErr w:type="spellStart"/>
            <w:r w:rsidRPr="00480DD0">
              <w:rPr>
                <w:sz w:val="22"/>
                <w:szCs w:val="22"/>
              </w:rPr>
              <w:t>Pzp</w:t>
            </w:r>
            <w:proofErr w:type="spellEnd"/>
            <w:r w:rsidRPr="00480DD0">
              <w:rPr>
                <w:sz w:val="22"/>
                <w:szCs w:val="22"/>
              </w:rPr>
              <w:t>.</w:t>
            </w:r>
          </w:p>
          <w:p w14:paraId="70FEC475" w14:textId="77777777" w:rsidR="00547C65" w:rsidRPr="00480DD0" w:rsidRDefault="00547C65" w:rsidP="003A4AD8">
            <w:pPr>
              <w:spacing w:before="60"/>
              <w:rPr>
                <w:sz w:val="12"/>
                <w:szCs w:val="12"/>
              </w:rPr>
            </w:pPr>
          </w:p>
          <w:p w14:paraId="78C3B8CF" w14:textId="77777777" w:rsidR="00547C65" w:rsidRPr="00480DD0" w:rsidRDefault="00547C65" w:rsidP="003A4AD8">
            <w:pPr>
              <w:spacing w:after="40"/>
              <w:rPr>
                <w:sz w:val="22"/>
                <w:szCs w:val="22"/>
                <w:u w:val="single"/>
              </w:rPr>
            </w:pPr>
            <w:r w:rsidRPr="00480DD0">
              <w:rPr>
                <w:sz w:val="22"/>
                <w:szCs w:val="22"/>
                <w:u w:val="single"/>
              </w:rPr>
              <w:t>Uzasadnienie:</w:t>
            </w:r>
          </w:p>
          <w:p w14:paraId="10AEDCA0" w14:textId="6FE5F279" w:rsidR="00547C65" w:rsidRPr="00480DD0" w:rsidRDefault="00DC48BB" w:rsidP="003A4AD8">
            <w:pPr>
              <w:spacing w:after="60"/>
              <w:jc w:val="both"/>
              <w:rPr>
                <w:sz w:val="22"/>
                <w:szCs w:val="22"/>
              </w:rPr>
            </w:pPr>
            <w:r w:rsidRPr="00480DD0">
              <w:rPr>
                <w:sz w:val="22"/>
                <w:szCs w:val="22"/>
              </w:rPr>
              <w:t>W zadaniu nr 3</w:t>
            </w:r>
            <w:r w:rsidR="00547C65" w:rsidRPr="00480DD0">
              <w:rPr>
                <w:sz w:val="22"/>
                <w:szCs w:val="22"/>
              </w:rPr>
              <w:t xml:space="preserve"> </w:t>
            </w:r>
            <w:r w:rsidR="00E46E79" w:rsidRPr="00480DD0">
              <w:rPr>
                <w:sz w:val="22"/>
                <w:szCs w:val="22"/>
              </w:rPr>
              <w:t>Wykonawca zaoferował</w:t>
            </w:r>
            <w:r w:rsidR="00547C65" w:rsidRPr="00480DD0">
              <w:rPr>
                <w:sz w:val="22"/>
                <w:szCs w:val="22"/>
              </w:rPr>
              <w:t xml:space="preserve"> rękawicę o grubości na dłoni 0,21-0,22 mm, podczas gdy </w:t>
            </w:r>
            <w:r w:rsidRPr="00480DD0">
              <w:rPr>
                <w:sz w:val="22"/>
                <w:szCs w:val="22"/>
              </w:rPr>
              <w:t>Zamawiający oczekiwał</w:t>
            </w:r>
            <w:r w:rsidR="00547C65" w:rsidRPr="00480DD0">
              <w:rPr>
                <w:sz w:val="22"/>
                <w:szCs w:val="22"/>
              </w:rPr>
              <w:t xml:space="preserve"> rękawicy o grubości na dłoni 0,19 mm (zgodnie z udzielonymi odpowiedziami +/-0,01 mm)</w:t>
            </w:r>
            <w:r w:rsidR="00480DD0" w:rsidRPr="00480DD0">
              <w:rPr>
                <w:sz w:val="22"/>
                <w:szCs w:val="22"/>
              </w:rPr>
              <w:t xml:space="preserve">. Ponadto </w:t>
            </w:r>
            <w:r w:rsidRPr="00480DD0">
              <w:rPr>
                <w:sz w:val="22"/>
                <w:szCs w:val="22"/>
              </w:rPr>
              <w:t xml:space="preserve">Zamawiający </w:t>
            </w:r>
            <w:r w:rsidR="00547C65" w:rsidRPr="00480DD0">
              <w:rPr>
                <w:sz w:val="22"/>
                <w:szCs w:val="22"/>
              </w:rPr>
              <w:t>wymaga</w:t>
            </w:r>
            <w:r w:rsidRPr="00480DD0">
              <w:rPr>
                <w:sz w:val="22"/>
                <w:szCs w:val="22"/>
              </w:rPr>
              <w:t>ł</w:t>
            </w:r>
            <w:r w:rsidR="00547C65" w:rsidRPr="00480DD0">
              <w:rPr>
                <w:sz w:val="22"/>
                <w:szCs w:val="22"/>
              </w:rPr>
              <w:t xml:space="preserve"> rękawic wolnych od akceleratorów chemicznych ZDBC, MBT, ZMBT, DPG</w:t>
            </w:r>
            <w:r w:rsidRPr="00480DD0">
              <w:rPr>
                <w:sz w:val="22"/>
                <w:szCs w:val="22"/>
              </w:rPr>
              <w:t xml:space="preserve">. </w:t>
            </w:r>
            <w:r w:rsidR="00480DD0" w:rsidRPr="00480DD0">
              <w:rPr>
                <w:sz w:val="22"/>
                <w:szCs w:val="22"/>
              </w:rPr>
              <w:t xml:space="preserve"> </w:t>
            </w:r>
          </w:p>
          <w:p w14:paraId="0795C43B" w14:textId="2469E1DE" w:rsidR="003A4AD8" w:rsidRPr="00480DD0" w:rsidRDefault="00542D51" w:rsidP="003A4AD8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w zakresie tego zadania nie spełnia treści SWZ co w myśl artykułu jak wyżej podlega odrzuceniu.</w:t>
            </w:r>
          </w:p>
        </w:tc>
      </w:tr>
      <w:tr w:rsidR="00547C65" w:rsidRPr="003A4AD8" w14:paraId="0783B0DE" w14:textId="77777777" w:rsidTr="00AA2B2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565525A" w14:textId="77777777" w:rsidR="00547C65" w:rsidRPr="003A4AD8" w:rsidRDefault="00547C65" w:rsidP="003A4AD8">
            <w:pPr>
              <w:spacing w:before="40"/>
              <w:jc w:val="center"/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C8B1E0" w14:textId="77777777" w:rsidR="00DC48BB" w:rsidRPr="003A4AD8" w:rsidRDefault="00DC48BB" w:rsidP="00DC48BB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 xml:space="preserve">ABOOK </w:t>
            </w:r>
            <w:r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185CDC1C" w14:textId="77777777" w:rsidR="00DC48BB" w:rsidRPr="003A4AD8" w:rsidRDefault="00DC48BB" w:rsidP="00DC48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A4AD8">
              <w:rPr>
                <w:sz w:val="22"/>
                <w:szCs w:val="22"/>
              </w:rPr>
              <w:t xml:space="preserve">Brzostowska 22 </w:t>
            </w:r>
          </w:p>
          <w:p w14:paraId="151C982B" w14:textId="3D74C9DB" w:rsidR="00547C65" w:rsidRPr="003A4AD8" w:rsidRDefault="00DC48BB" w:rsidP="00DC48BB">
            <w:pPr>
              <w:spacing w:after="60"/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04-985 Warszawa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066664" w14:textId="77777777" w:rsidR="00547C65" w:rsidRPr="003A4AD8" w:rsidRDefault="00547C65" w:rsidP="003A4AD8">
            <w:pPr>
              <w:spacing w:before="60"/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Oferta odrzucona w zadaniu 4 na podstawie </w:t>
            </w:r>
            <w:r w:rsidRPr="003A4AD8">
              <w:rPr>
                <w:b/>
                <w:sz w:val="22"/>
                <w:szCs w:val="22"/>
              </w:rPr>
              <w:t>Art. 226 ust. 1 pkt 5</w:t>
            </w:r>
            <w:r w:rsidRPr="003A4AD8">
              <w:rPr>
                <w:sz w:val="22"/>
                <w:szCs w:val="22"/>
              </w:rPr>
              <w:t xml:space="preserve"> ustawy </w:t>
            </w:r>
            <w:proofErr w:type="spellStart"/>
            <w:r w:rsidRPr="003A4AD8">
              <w:rPr>
                <w:sz w:val="22"/>
                <w:szCs w:val="22"/>
              </w:rPr>
              <w:t>Pzp</w:t>
            </w:r>
            <w:proofErr w:type="spellEnd"/>
            <w:r w:rsidRPr="003A4AD8">
              <w:rPr>
                <w:sz w:val="22"/>
                <w:szCs w:val="22"/>
              </w:rPr>
              <w:t>.</w:t>
            </w:r>
          </w:p>
          <w:p w14:paraId="6192C9B7" w14:textId="77777777" w:rsidR="00547C65" w:rsidRPr="003A4AD8" w:rsidRDefault="00547C65" w:rsidP="003A4AD8">
            <w:pPr>
              <w:spacing w:before="60"/>
              <w:rPr>
                <w:sz w:val="12"/>
                <w:szCs w:val="12"/>
              </w:rPr>
            </w:pPr>
          </w:p>
          <w:p w14:paraId="575164F2" w14:textId="77777777" w:rsidR="00547C65" w:rsidRPr="00DC48BB" w:rsidRDefault="00547C65" w:rsidP="003A4AD8">
            <w:pPr>
              <w:spacing w:after="40"/>
              <w:rPr>
                <w:sz w:val="22"/>
                <w:szCs w:val="22"/>
                <w:u w:val="single"/>
              </w:rPr>
            </w:pPr>
            <w:r w:rsidRPr="00DC48BB">
              <w:rPr>
                <w:sz w:val="22"/>
                <w:szCs w:val="22"/>
                <w:u w:val="single"/>
              </w:rPr>
              <w:t>Uzasadnienie:</w:t>
            </w:r>
          </w:p>
          <w:p w14:paraId="4440AA82" w14:textId="2822EA64" w:rsidR="00547C65" w:rsidRDefault="00DC48BB" w:rsidP="003A4AD8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zadaniu nr 4 Wykonawca zaoferował </w:t>
            </w:r>
            <w:r w:rsidR="00547C65" w:rsidRPr="003A4AD8">
              <w:rPr>
                <w:sz w:val="22"/>
                <w:szCs w:val="22"/>
              </w:rPr>
              <w:t xml:space="preserve"> rękawicę obustronnie polimeryzowaną</w:t>
            </w:r>
            <w:r w:rsidR="00B4620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Zamawiający </w:t>
            </w:r>
            <w:r w:rsidR="00547C65" w:rsidRPr="003A4AD8">
              <w:rPr>
                <w:sz w:val="22"/>
                <w:szCs w:val="22"/>
              </w:rPr>
              <w:t>oczekiwa</w:t>
            </w:r>
            <w:r>
              <w:rPr>
                <w:sz w:val="22"/>
                <w:szCs w:val="22"/>
              </w:rPr>
              <w:t>ł</w:t>
            </w:r>
            <w:r w:rsidR="00547C65" w:rsidRPr="003A4AD8">
              <w:rPr>
                <w:sz w:val="22"/>
                <w:szCs w:val="22"/>
              </w:rPr>
              <w:t xml:space="preserve"> rękawicy o wewnętrznej powierzchni pokrytej poliuretanem, a zewnętrznej polimeryzowanej</w:t>
            </w:r>
            <w:r w:rsidR="00B46205">
              <w:rPr>
                <w:sz w:val="22"/>
                <w:szCs w:val="22"/>
              </w:rPr>
              <w:t>. P</w:t>
            </w:r>
            <w:r w:rsidR="00547C65" w:rsidRPr="003A4AD8">
              <w:rPr>
                <w:sz w:val="22"/>
                <w:szCs w:val="22"/>
              </w:rPr>
              <w:t>onadto zaoferowano rękawicę bez opaski i konstrukcji zapobiegającej zsuwaniu się.</w:t>
            </w:r>
          </w:p>
          <w:p w14:paraId="689A6E3B" w14:textId="1FB0197D" w:rsidR="003A4AD8" w:rsidRPr="003A4AD8" w:rsidRDefault="00542D51" w:rsidP="003A4AD8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w zakresie tego zadania nie spełnia treści SWZ co w myśl artykułu jak wyżej podlega odrzuceniu.</w:t>
            </w:r>
          </w:p>
        </w:tc>
      </w:tr>
      <w:tr w:rsidR="00547C65" w:rsidRPr="003A4AD8" w14:paraId="2D20CEC9" w14:textId="77777777" w:rsidTr="00AA2B2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24E98C" w14:textId="77777777" w:rsidR="00547C65" w:rsidRPr="003A4AD8" w:rsidRDefault="00547C65" w:rsidP="003A4AD8">
            <w:pPr>
              <w:spacing w:before="40"/>
              <w:jc w:val="center"/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D2082D7" w14:textId="77777777" w:rsidR="00547C65" w:rsidRPr="003A4AD8" w:rsidRDefault="00547C65" w:rsidP="003A4AD8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3A4AD8">
              <w:rPr>
                <w:b/>
                <w:bCs/>
                <w:sz w:val="22"/>
                <w:szCs w:val="22"/>
              </w:rPr>
              <w:t>Mercator Medical S.A.</w:t>
            </w:r>
          </w:p>
          <w:p w14:paraId="234849EC" w14:textId="4D6F6BF7" w:rsidR="00547C65" w:rsidRPr="003A4AD8" w:rsidRDefault="00DC48BB" w:rsidP="003A4A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47C65" w:rsidRPr="003A4AD8">
              <w:rPr>
                <w:sz w:val="22"/>
                <w:szCs w:val="22"/>
              </w:rPr>
              <w:t xml:space="preserve">Modrzejewskiej 30 </w:t>
            </w:r>
          </w:p>
          <w:p w14:paraId="2748B814" w14:textId="77777777" w:rsidR="00547C65" w:rsidRPr="003A4AD8" w:rsidRDefault="00547C65" w:rsidP="003A4AD8">
            <w:pPr>
              <w:spacing w:after="60"/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>31-327 Kraków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CAACD6" w14:textId="77777777" w:rsidR="00547C65" w:rsidRPr="003A4AD8" w:rsidRDefault="00547C65" w:rsidP="003A4AD8">
            <w:pPr>
              <w:spacing w:before="60"/>
              <w:rPr>
                <w:sz w:val="22"/>
                <w:szCs w:val="22"/>
              </w:rPr>
            </w:pPr>
            <w:r w:rsidRPr="003A4AD8">
              <w:rPr>
                <w:sz w:val="22"/>
                <w:szCs w:val="22"/>
              </w:rPr>
              <w:t xml:space="preserve">Oferta odrzucona w zadaniu 4 na podstawie </w:t>
            </w:r>
            <w:r w:rsidRPr="003A4AD8">
              <w:rPr>
                <w:b/>
                <w:sz w:val="22"/>
                <w:szCs w:val="22"/>
              </w:rPr>
              <w:t>Art. 226 ust. 1 pkt 5</w:t>
            </w:r>
            <w:r w:rsidRPr="003A4AD8">
              <w:rPr>
                <w:sz w:val="22"/>
                <w:szCs w:val="22"/>
              </w:rPr>
              <w:t xml:space="preserve"> ustawy </w:t>
            </w:r>
            <w:proofErr w:type="spellStart"/>
            <w:r w:rsidRPr="003A4AD8">
              <w:rPr>
                <w:sz w:val="22"/>
                <w:szCs w:val="22"/>
              </w:rPr>
              <w:t>Pzp</w:t>
            </w:r>
            <w:proofErr w:type="spellEnd"/>
            <w:r w:rsidRPr="003A4AD8">
              <w:rPr>
                <w:sz w:val="22"/>
                <w:szCs w:val="22"/>
              </w:rPr>
              <w:t>.</w:t>
            </w:r>
          </w:p>
          <w:p w14:paraId="195551DB" w14:textId="77777777" w:rsidR="00547C65" w:rsidRPr="003A4AD8" w:rsidRDefault="00547C65" w:rsidP="003A4AD8">
            <w:pPr>
              <w:spacing w:before="60"/>
              <w:rPr>
                <w:sz w:val="12"/>
                <w:szCs w:val="12"/>
              </w:rPr>
            </w:pPr>
          </w:p>
          <w:p w14:paraId="7931F64D" w14:textId="77777777" w:rsidR="00547C65" w:rsidRPr="00DC48BB" w:rsidRDefault="00547C65" w:rsidP="003A4AD8">
            <w:pPr>
              <w:spacing w:after="40"/>
              <w:rPr>
                <w:sz w:val="22"/>
                <w:szCs w:val="22"/>
                <w:u w:val="single"/>
              </w:rPr>
            </w:pPr>
            <w:r w:rsidRPr="00DC48BB">
              <w:rPr>
                <w:sz w:val="22"/>
                <w:szCs w:val="22"/>
                <w:u w:val="single"/>
              </w:rPr>
              <w:t>Uzasadnienie:</w:t>
            </w:r>
          </w:p>
          <w:p w14:paraId="1B9172F8" w14:textId="125F39A6" w:rsidR="00547C65" w:rsidRDefault="00DC48BB" w:rsidP="003A4AD8">
            <w:pPr>
              <w:spacing w:after="60"/>
              <w:jc w:val="both"/>
              <w:rPr>
                <w:sz w:val="22"/>
                <w:szCs w:val="22"/>
              </w:rPr>
            </w:pPr>
            <w:r w:rsidRPr="00DC48BB">
              <w:rPr>
                <w:sz w:val="22"/>
                <w:szCs w:val="22"/>
              </w:rPr>
              <w:lastRenderedPageBreak/>
              <w:t xml:space="preserve">W zadaniu nr 4 Wykonawca zaoferował  </w:t>
            </w:r>
            <w:r w:rsidR="00547C65" w:rsidRPr="003A4AD8">
              <w:rPr>
                <w:sz w:val="22"/>
                <w:szCs w:val="22"/>
              </w:rPr>
              <w:t>rękawicę o powierzchni zewnętrznej chlorowanej i silikonowanej oraz wewnętrznej polimeryzowanej i silikonowanej</w:t>
            </w:r>
            <w:r w:rsidR="00B46205">
              <w:rPr>
                <w:sz w:val="22"/>
                <w:szCs w:val="22"/>
              </w:rPr>
              <w:t xml:space="preserve">, natomiast </w:t>
            </w:r>
            <w:r>
              <w:rPr>
                <w:sz w:val="22"/>
                <w:szCs w:val="22"/>
              </w:rPr>
              <w:t xml:space="preserve">Zamawiający </w:t>
            </w:r>
            <w:r w:rsidR="00547C65" w:rsidRPr="003A4AD8">
              <w:rPr>
                <w:sz w:val="22"/>
                <w:szCs w:val="22"/>
              </w:rPr>
              <w:t>oczekiwa</w:t>
            </w:r>
            <w:r>
              <w:rPr>
                <w:sz w:val="22"/>
                <w:szCs w:val="22"/>
              </w:rPr>
              <w:t>ł</w:t>
            </w:r>
            <w:r w:rsidR="00547C65" w:rsidRPr="003A4AD8">
              <w:rPr>
                <w:sz w:val="22"/>
                <w:szCs w:val="22"/>
              </w:rPr>
              <w:t xml:space="preserve"> rękawicy o wewnętrznej powierzchni pokrytej poliuretanem, a zewnętrznej polimeryzowanej).</w:t>
            </w:r>
          </w:p>
          <w:p w14:paraId="0CC2ED93" w14:textId="35976657" w:rsidR="003A4AD8" w:rsidRPr="003A4AD8" w:rsidRDefault="00542D51" w:rsidP="003A4AD8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w zakresie tego zadania nie spełnia treści SWZ co w myśl artykułu jak wyżej podlega odrzuceniu.</w:t>
            </w:r>
          </w:p>
        </w:tc>
      </w:tr>
    </w:tbl>
    <w:p w14:paraId="5EA9B934" w14:textId="77777777" w:rsidR="00A02E94" w:rsidRPr="003A4AD8" w:rsidRDefault="00A02E94" w:rsidP="003A4AD8">
      <w:pPr>
        <w:spacing w:before="120" w:after="120"/>
        <w:jc w:val="both"/>
        <w:rPr>
          <w:color w:val="000000"/>
          <w:sz w:val="16"/>
          <w:szCs w:val="16"/>
        </w:rPr>
      </w:pPr>
    </w:p>
    <w:p w14:paraId="0928E01F" w14:textId="43E49E2F" w:rsidR="003A4AD8" w:rsidRPr="00350C96" w:rsidRDefault="003A4AD8" w:rsidP="003A4AD8">
      <w:pPr>
        <w:spacing w:before="120" w:line="276" w:lineRule="auto"/>
        <w:jc w:val="both"/>
        <w:rPr>
          <w:bCs/>
          <w:sz w:val="22"/>
          <w:szCs w:val="22"/>
        </w:rPr>
      </w:pPr>
      <w:r w:rsidRPr="00350C96">
        <w:rPr>
          <w:sz w:val="22"/>
          <w:szCs w:val="22"/>
        </w:rPr>
        <w:t xml:space="preserve">W myśl art. 259 ustawy </w:t>
      </w:r>
      <w:proofErr w:type="spellStart"/>
      <w:r w:rsidRPr="00350C96">
        <w:rPr>
          <w:sz w:val="22"/>
          <w:szCs w:val="22"/>
        </w:rPr>
        <w:t>Pzp</w:t>
      </w:r>
      <w:proofErr w:type="spellEnd"/>
      <w:r w:rsidRPr="00350C96">
        <w:rPr>
          <w:sz w:val="22"/>
          <w:szCs w:val="22"/>
        </w:rPr>
        <w:t xml:space="preserve"> Zamawiający informuje, że postępowanie o udzielenie zamówienia publicznego </w:t>
      </w:r>
      <w:r w:rsidRPr="00350C96">
        <w:rPr>
          <w:sz w:val="22"/>
          <w:szCs w:val="22"/>
        </w:rPr>
        <w:br/>
        <w:t xml:space="preserve">w w/w postępowaniu przetargowym – na podstawie art. 255 pkt. 2 – </w:t>
      </w:r>
      <w:r w:rsidRPr="00350C96">
        <w:rPr>
          <w:b/>
          <w:sz w:val="22"/>
          <w:szCs w:val="22"/>
          <w:u w:val="single"/>
        </w:rPr>
        <w:t xml:space="preserve">unieważnia </w:t>
      </w:r>
      <w:r w:rsidRPr="00350C96">
        <w:rPr>
          <w:b/>
          <w:sz w:val="22"/>
          <w:szCs w:val="22"/>
          <w:u w:val="single"/>
        </w:rPr>
        <w:br/>
        <w:t xml:space="preserve">w zakresie zadania nr </w:t>
      </w:r>
      <w:r w:rsidR="00DC48BB" w:rsidRPr="00350C96">
        <w:rPr>
          <w:b/>
          <w:sz w:val="22"/>
          <w:szCs w:val="22"/>
          <w:u w:val="single"/>
        </w:rPr>
        <w:t>1, 4</w:t>
      </w:r>
      <w:r w:rsidRPr="00350C96">
        <w:rPr>
          <w:b/>
          <w:sz w:val="22"/>
          <w:szCs w:val="22"/>
          <w:u w:val="single"/>
        </w:rPr>
        <w:t xml:space="preserve"> </w:t>
      </w:r>
      <w:r w:rsidRPr="00350C96">
        <w:rPr>
          <w:bCs/>
          <w:sz w:val="22"/>
          <w:szCs w:val="22"/>
        </w:rPr>
        <w:t>ze względu na fakt, iż wszystkie złożone oferty podlegały odrzuceniu.</w:t>
      </w:r>
    </w:p>
    <w:p w14:paraId="0B274133" w14:textId="77777777" w:rsidR="00DC48BB" w:rsidRPr="00350C96" w:rsidRDefault="00DC48BB" w:rsidP="003A4AD8">
      <w:pPr>
        <w:spacing w:before="120" w:after="120"/>
        <w:jc w:val="both"/>
        <w:rPr>
          <w:color w:val="000000"/>
          <w:sz w:val="22"/>
          <w:szCs w:val="22"/>
        </w:rPr>
      </w:pPr>
    </w:p>
    <w:p w14:paraId="588B1334" w14:textId="5E70644A" w:rsidR="003A4AD8" w:rsidRPr="00350C96" w:rsidRDefault="003A4AD8" w:rsidP="003A4AD8">
      <w:pPr>
        <w:spacing w:before="120" w:after="120"/>
        <w:jc w:val="both"/>
        <w:rPr>
          <w:color w:val="000000"/>
          <w:sz w:val="22"/>
          <w:szCs w:val="22"/>
          <w:u w:val="single"/>
        </w:rPr>
      </w:pPr>
      <w:r w:rsidRPr="00350C96">
        <w:rPr>
          <w:color w:val="000000"/>
          <w:sz w:val="22"/>
          <w:szCs w:val="22"/>
          <w:u w:val="single"/>
        </w:rPr>
        <w:t xml:space="preserve">Zamawiający informuje, iż powiadomienie o wyborze oferty najkorzystniejszej dla zadania nr </w:t>
      </w:r>
      <w:r w:rsidR="00DC48BB" w:rsidRPr="00350C96">
        <w:rPr>
          <w:color w:val="000000"/>
          <w:sz w:val="22"/>
          <w:szCs w:val="22"/>
          <w:u w:val="single"/>
        </w:rPr>
        <w:t>3</w:t>
      </w:r>
      <w:r w:rsidRPr="00350C96">
        <w:rPr>
          <w:color w:val="000000"/>
          <w:sz w:val="22"/>
          <w:szCs w:val="22"/>
          <w:u w:val="single"/>
        </w:rPr>
        <w:t xml:space="preserve"> nastąpi </w:t>
      </w:r>
      <w:r w:rsidRPr="00350C96">
        <w:rPr>
          <w:color w:val="000000"/>
          <w:sz w:val="22"/>
          <w:szCs w:val="22"/>
          <w:u w:val="single"/>
        </w:rPr>
        <w:br/>
        <w:t>w terminie późniejszym.</w:t>
      </w:r>
    </w:p>
    <w:p w14:paraId="2C722730" w14:textId="77777777" w:rsidR="003A4AD8" w:rsidRDefault="003A4AD8" w:rsidP="003A4AD8">
      <w:pPr>
        <w:spacing w:after="40"/>
        <w:jc w:val="both"/>
        <w:rPr>
          <w:b/>
          <w:bCs/>
        </w:rPr>
      </w:pPr>
    </w:p>
    <w:p w14:paraId="3032E4F8" w14:textId="72BF3571" w:rsidR="00A02E94" w:rsidRPr="003A4AD8" w:rsidRDefault="00A02E94" w:rsidP="003A4AD8">
      <w:pPr>
        <w:spacing w:after="40"/>
        <w:jc w:val="both"/>
      </w:pPr>
      <w:r w:rsidRPr="003A4AD8">
        <w:rPr>
          <w:b/>
          <w:bCs/>
        </w:rPr>
        <w:t>Informacja o terminie zawarcia umowy</w:t>
      </w:r>
      <w:r w:rsidRPr="003A4AD8">
        <w:t>:</w:t>
      </w:r>
    </w:p>
    <w:p w14:paraId="2B86D935" w14:textId="77777777" w:rsidR="00A02E94" w:rsidRPr="003A4AD8" w:rsidRDefault="00A02E94" w:rsidP="003A4AD8">
      <w:pPr>
        <w:spacing w:after="120"/>
        <w:jc w:val="both"/>
      </w:pPr>
      <w:r w:rsidRPr="003A4AD8">
        <w:t xml:space="preserve">Umowa w sprawie zamówienia publicznego, zgodnie z art. 308 ust. 2 ustawy </w:t>
      </w:r>
      <w:proofErr w:type="spellStart"/>
      <w:r w:rsidRPr="003A4AD8">
        <w:t>Pzp</w:t>
      </w:r>
      <w:proofErr w:type="spellEnd"/>
      <w:r w:rsidRPr="003A4AD8">
        <w:t xml:space="preserve">, zostanie zawarta, z uwzględnieniem art. 577 ustawy </w:t>
      </w:r>
      <w:proofErr w:type="spellStart"/>
      <w:r w:rsidRPr="003A4AD8">
        <w:t>Pzp</w:t>
      </w:r>
      <w:proofErr w:type="spellEnd"/>
      <w:r w:rsidRPr="003A4AD8">
        <w:t xml:space="preserve">, w terminie </w:t>
      </w:r>
      <w:r w:rsidR="00547C65" w:rsidRPr="003A4AD8">
        <w:t>nie krótszym niż 10 dni od dnia przesłania niniejszej informacji o wyborze najkorzystniejszej oferty.</w:t>
      </w:r>
    </w:p>
    <w:p w14:paraId="6F479B4C" w14:textId="77777777" w:rsidR="00A02E94" w:rsidRPr="003A4AD8" w:rsidRDefault="00A02E94" w:rsidP="003A4AD8">
      <w:pPr>
        <w:spacing w:after="240"/>
        <w:jc w:val="both"/>
      </w:pPr>
      <w:r w:rsidRPr="003A4AD8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3A4AD8">
        <w:t>Pzp</w:t>
      </w:r>
      <w:proofErr w:type="spellEnd"/>
      <w:r w:rsidRPr="003A4AD8">
        <w:t>.</w:t>
      </w:r>
    </w:p>
    <w:p w14:paraId="291D92AB" w14:textId="77777777" w:rsidR="0013621B" w:rsidRPr="003A4AD8" w:rsidRDefault="0013621B" w:rsidP="003A4AD8">
      <w:pPr>
        <w:jc w:val="both"/>
        <w:rPr>
          <w:b/>
          <w:bCs/>
        </w:rPr>
      </w:pPr>
      <w:r w:rsidRPr="003A4AD8">
        <w:rPr>
          <w:b/>
          <w:bCs/>
        </w:rPr>
        <w:t>Pouczenie</w:t>
      </w:r>
    </w:p>
    <w:p w14:paraId="6E907EDD" w14:textId="77777777" w:rsidR="0013621B" w:rsidRPr="003A4AD8" w:rsidRDefault="0013621B" w:rsidP="003A4AD8">
      <w:pPr>
        <w:spacing w:after="600"/>
        <w:jc w:val="both"/>
      </w:pPr>
      <w:r w:rsidRPr="003A4AD8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3A4AD8">
        <w:t>Pzp</w:t>
      </w:r>
      <w:proofErr w:type="spellEnd"/>
      <w:r w:rsidRPr="003A4AD8">
        <w:t>.</w:t>
      </w:r>
    </w:p>
    <w:bookmarkEnd w:id="0"/>
    <w:p w14:paraId="3CF8CA25" w14:textId="77777777" w:rsidR="005B6A6A" w:rsidRDefault="005B6A6A" w:rsidP="005B6A6A">
      <w:pPr>
        <w:pStyle w:val="Tekstpodstawowy"/>
        <w:ind w:left="3119" w:firstLine="425"/>
        <w:jc w:val="center"/>
        <w:rPr>
          <w:i/>
          <w:iCs/>
          <w:szCs w:val="24"/>
        </w:rPr>
      </w:pPr>
      <w:r>
        <w:rPr>
          <w:i/>
          <w:iCs/>
          <w:szCs w:val="24"/>
        </w:rPr>
        <w:t>Zamawiający</w:t>
      </w:r>
    </w:p>
    <w:p w14:paraId="2F6FC9AF" w14:textId="77777777" w:rsidR="005B6A6A" w:rsidRDefault="005B6A6A" w:rsidP="005B6A6A">
      <w:pPr>
        <w:ind w:left="3540" w:firstLine="708"/>
        <w:rPr>
          <w:i/>
          <w:iCs/>
        </w:rPr>
      </w:pPr>
      <w:r>
        <w:rPr>
          <w:i/>
          <w:iCs/>
        </w:rPr>
        <w:t>/-/ p. o. Dyrektora Szpitala Wojewódzkiego</w:t>
      </w:r>
    </w:p>
    <w:p w14:paraId="6E98F9B1" w14:textId="77777777" w:rsidR="005B6A6A" w:rsidRDefault="005B6A6A" w:rsidP="005B6A6A">
      <w:pPr>
        <w:ind w:left="5940"/>
        <w:rPr>
          <w:i/>
          <w:iCs/>
        </w:rPr>
      </w:pPr>
      <w:r>
        <w:rPr>
          <w:i/>
          <w:iCs/>
        </w:rPr>
        <w:t xml:space="preserve"> w Poznaniu</w:t>
      </w:r>
    </w:p>
    <w:p w14:paraId="7DAFE133" w14:textId="77777777" w:rsidR="005B6A6A" w:rsidRDefault="005B6A6A" w:rsidP="005B6A6A">
      <w:pPr>
        <w:ind w:left="4248" w:firstLine="708"/>
        <w:rPr>
          <w:i/>
          <w:iCs/>
        </w:rPr>
      </w:pPr>
      <w:r>
        <w:rPr>
          <w:i/>
          <w:iCs/>
        </w:rPr>
        <w:t>Z-ca Dyrektora ds. Pielęgniarstwa</w:t>
      </w:r>
    </w:p>
    <w:p w14:paraId="5F5F62ED" w14:textId="77777777" w:rsidR="005B6A6A" w:rsidRDefault="005B6A6A" w:rsidP="005B6A6A">
      <w:pPr>
        <w:ind w:left="4956" w:firstLine="708"/>
        <w:rPr>
          <w:i/>
          <w:iCs/>
          <w:highlight w:val="darkGray"/>
        </w:rPr>
      </w:pPr>
      <w:r>
        <w:rPr>
          <w:i/>
          <w:iCs/>
        </w:rPr>
        <w:t>Violetta Magiera</w:t>
      </w:r>
    </w:p>
    <w:p w14:paraId="4E8EA69B" w14:textId="3D63C2F0" w:rsidR="008642B3" w:rsidRPr="003A4AD8" w:rsidRDefault="008642B3" w:rsidP="003A4AD8">
      <w:pPr>
        <w:jc w:val="right"/>
        <w:rPr>
          <w:vertAlign w:val="superscript"/>
        </w:rPr>
      </w:pPr>
    </w:p>
    <w:sectPr w:rsidR="008642B3" w:rsidRPr="003A4AD8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AFB6C4" w14:textId="77777777" w:rsidR="00E26C6E" w:rsidRDefault="00E26C6E">
      <w:r>
        <w:separator/>
      </w:r>
    </w:p>
  </w:endnote>
  <w:endnote w:type="continuationSeparator" w:id="0">
    <w:p w14:paraId="1F66E0C8" w14:textId="77777777" w:rsidR="00E26C6E" w:rsidRDefault="00E26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C7892" w14:textId="77777777" w:rsidR="00547C65" w:rsidRDefault="00547C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FF831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7916E95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14C0A7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53E7E" w14:textId="77777777" w:rsidR="00547C65" w:rsidRDefault="00547C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E68488" w14:textId="77777777" w:rsidR="00E26C6E" w:rsidRDefault="00E26C6E">
      <w:r>
        <w:separator/>
      </w:r>
    </w:p>
  </w:footnote>
  <w:footnote w:type="continuationSeparator" w:id="0">
    <w:p w14:paraId="3CFAC577" w14:textId="77777777" w:rsidR="00E26C6E" w:rsidRDefault="00E26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24C59" w14:textId="77777777" w:rsidR="00547C65" w:rsidRDefault="00547C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3C2B2" w14:textId="77777777" w:rsidR="00547C65" w:rsidRDefault="00547C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E3FEB" w14:textId="77777777" w:rsidR="00547C65" w:rsidRDefault="00547C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C6E"/>
    <w:rsid w:val="00022322"/>
    <w:rsid w:val="00042497"/>
    <w:rsid w:val="00056F91"/>
    <w:rsid w:val="000C1E6F"/>
    <w:rsid w:val="000E4E56"/>
    <w:rsid w:val="0013621B"/>
    <w:rsid w:val="001A1468"/>
    <w:rsid w:val="001B7815"/>
    <w:rsid w:val="001C3F13"/>
    <w:rsid w:val="00211A34"/>
    <w:rsid w:val="00263874"/>
    <w:rsid w:val="002716A3"/>
    <w:rsid w:val="002B1E4F"/>
    <w:rsid w:val="002B6761"/>
    <w:rsid w:val="003445A0"/>
    <w:rsid w:val="00350C96"/>
    <w:rsid w:val="0036789C"/>
    <w:rsid w:val="003A0AFC"/>
    <w:rsid w:val="003A4AD8"/>
    <w:rsid w:val="003D611C"/>
    <w:rsid w:val="003F6349"/>
    <w:rsid w:val="00431C0B"/>
    <w:rsid w:val="00437CAD"/>
    <w:rsid w:val="004561CC"/>
    <w:rsid w:val="004657DA"/>
    <w:rsid w:val="00480DD0"/>
    <w:rsid w:val="004B2665"/>
    <w:rsid w:val="004C3459"/>
    <w:rsid w:val="004E324A"/>
    <w:rsid w:val="004E7234"/>
    <w:rsid w:val="004F58AF"/>
    <w:rsid w:val="005124C8"/>
    <w:rsid w:val="00542D51"/>
    <w:rsid w:val="0054734E"/>
    <w:rsid w:val="00547C65"/>
    <w:rsid w:val="00596EA3"/>
    <w:rsid w:val="00596FD7"/>
    <w:rsid w:val="005B6A6A"/>
    <w:rsid w:val="005C35EA"/>
    <w:rsid w:val="005E5BFF"/>
    <w:rsid w:val="005F2CB0"/>
    <w:rsid w:val="00607F9B"/>
    <w:rsid w:val="00644DCB"/>
    <w:rsid w:val="00657C1E"/>
    <w:rsid w:val="006D3990"/>
    <w:rsid w:val="006E3089"/>
    <w:rsid w:val="00712C39"/>
    <w:rsid w:val="00756CDA"/>
    <w:rsid w:val="007610C0"/>
    <w:rsid w:val="00764452"/>
    <w:rsid w:val="007C4280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205"/>
    <w:rsid w:val="00B464D3"/>
    <w:rsid w:val="00B8185B"/>
    <w:rsid w:val="00BC6F7F"/>
    <w:rsid w:val="00BD2174"/>
    <w:rsid w:val="00C423DD"/>
    <w:rsid w:val="00C46C61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969B2"/>
    <w:rsid w:val="00DB515C"/>
    <w:rsid w:val="00DC48BB"/>
    <w:rsid w:val="00DD386A"/>
    <w:rsid w:val="00DD5E07"/>
    <w:rsid w:val="00E23743"/>
    <w:rsid w:val="00E26C6E"/>
    <w:rsid w:val="00E30B2D"/>
    <w:rsid w:val="00E46E79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6A437"/>
  <w15:chartTrackingRefBased/>
  <w15:docId w15:val="{3B1B10DD-4FC5-4A7B-9347-222C9B975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B6A6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153</TotalTime>
  <Pages>4</Pages>
  <Words>1093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10</cp:revision>
  <cp:lastPrinted>2024-11-05T07:38:00Z</cp:lastPrinted>
  <dcterms:created xsi:type="dcterms:W3CDTF">2024-09-30T11:30:00Z</dcterms:created>
  <dcterms:modified xsi:type="dcterms:W3CDTF">2024-11-05T11:50:00Z</dcterms:modified>
</cp:coreProperties>
</file>