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F1B09" w14:textId="77777777" w:rsidR="00A2540E" w:rsidRPr="007425F9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25F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80EAD" w:rsidRPr="007425F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7425F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7425F9" w14:paraId="3AA724A0" w14:textId="77777777" w:rsidTr="009B1625">
        <w:tc>
          <w:tcPr>
            <w:tcW w:w="2800" w:type="dxa"/>
            <w:shd w:val="clear" w:color="auto" w:fill="auto"/>
          </w:tcPr>
          <w:p w14:paraId="159CCB6A" w14:textId="77777777" w:rsidR="00A2540E" w:rsidRPr="007425F9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25F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425F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345C41" w14:textId="77777777" w:rsidR="00A2540E" w:rsidRPr="007425F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C403AD" w14:textId="77777777" w:rsidR="00A2540E" w:rsidRPr="007425F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CDEA6D" w14:textId="77777777" w:rsidR="00A2540E" w:rsidRPr="007425F9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425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425F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25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7425F9" w14:paraId="204448B1" w14:textId="77777777" w:rsidTr="009B1625">
        <w:tc>
          <w:tcPr>
            <w:tcW w:w="2800" w:type="dxa"/>
            <w:shd w:val="clear" w:color="auto" w:fill="auto"/>
          </w:tcPr>
          <w:p w14:paraId="3934DD7A" w14:textId="77777777" w:rsidR="00A2540E" w:rsidRPr="007425F9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25F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215282" w14:textId="77777777" w:rsidR="00A2540E" w:rsidRPr="007425F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67201D" w14:textId="77777777" w:rsidR="00A2540E" w:rsidRPr="007425F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7DF0A" w14:textId="77777777" w:rsidR="00A2540E" w:rsidRPr="007425F9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425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425F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425F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A581C5" w14:textId="77777777" w:rsidR="0057252E" w:rsidRPr="007425F9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7425F9" w14:paraId="489DD79D" w14:textId="77777777" w:rsidTr="0036631E">
        <w:tc>
          <w:tcPr>
            <w:tcW w:w="9104" w:type="dxa"/>
            <w:shd w:val="clear" w:color="auto" w:fill="F2F2F2"/>
          </w:tcPr>
          <w:p w14:paraId="467049BE" w14:textId="77777777" w:rsidR="00A2540E" w:rsidRPr="007425F9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25F9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7425F9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7425F9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CC9DC82" w14:textId="77777777" w:rsidR="0057252E" w:rsidRPr="007425F9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25F9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7425F9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7425F9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471D42F0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7425F9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7425F9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7425F9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7425F9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7425F9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6A65877C" w14:textId="77777777" w:rsidR="00A2540E" w:rsidRPr="007425F9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25F9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7425F9" w14:paraId="4BC43667" w14:textId="77777777" w:rsidTr="009B1625">
        <w:tc>
          <w:tcPr>
            <w:tcW w:w="2269" w:type="dxa"/>
            <w:shd w:val="clear" w:color="auto" w:fill="auto"/>
          </w:tcPr>
          <w:p w14:paraId="540B9E00" w14:textId="77777777" w:rsidR="00A2540E" w:rsidRPr="007425F9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B94CCD" w14:textId="77777777" w:rsidR="00A2540E" w:rsidRPr="007425F9" w:rsidRDefault="00080EAD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A2540E" w:rsidRPr="007425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0EAD" w:rsidRPr="007425F9" w14:paraId="6552790F" w14:textId="77777777" w:rsidTr="00873665">
        <w:tc>
          <w:tcPr>
            <w:tcW w:w="2269" w:type="dxa"/>
            <w:shd w:val="clear" w:color="auto" w:fill="auto"/>
          </w:tcPr>
          <w:p w14:paraId="4167F6C4" w14:textId="77777777" w:rsidR="00080EAD" w:rsidRPr="007425F9" w:rsidRDefault="00080EAD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72A5E1" w14:textId="77777777" w:rsidR="00080EAD" w:rsidRPr="007425F9" w:rsidRDefault="00080EAD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146/2024</w:t>
            </w:r>
          </w:p>
        </w:tc>
      </w:tr>
    </w:tbl>
    <w:p w14:paraId="27FB29DD" w14:textId="77777777" w:rsidR="008F2498" w:rsidRPr="007425F9" w:rsidRDefault="00080EAD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25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7425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425F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7425F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7425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7425F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7425F9">
        <w:rPr>
          <w:rFonts w:ascii="Arial Narrow" w:hAnsi="Arial Narrow" w:cs="Arial"/>
          <w:sz w:val="24"/>
          <w:szCs w:val="24"/>
        </w:rPr>
        <w:t>w przedmiot</w:t>
      </w:r>
      <w:r w:rsidR="00E631B6" w:rsidRPr="007425F9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7425F9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7425F9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7425F9" w14:paraId="2C8056E7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981CEF6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3ED9EBE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F9DAA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7425F9" w14:paraId="5A418690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2B515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9C650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9C32F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7425F9" w14:paraId="1D982949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42DC3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C62E9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B7304" w14:textId="77777777" w:rsidR="00A2540E" w:rsidRPr="007425F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1749E46" w14:textId="77777777" w:rsidR="008B745A" w:rsidRPr="007425F9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7425F9" w14:paraId="520F17B4" w14:textId="77777777" w:rsidTr="009B1625">
        <w:tc>
          <w:tcPr>
            <w:tcW w:w="2660" w:type="dxa"/>
            <w:shd w:val="clear" w:color="auto" w:fill="auto"/>
          </w:tcPr>
          <w:p w14:paraId="21E8CB95" w14:textId="77777777" w:rsidR="008B745A" w:rsidRPr="007425F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D6D92F" w14:textId="77777777" w:rsidR="008B745A" w:rsidRPr="007425F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56D9E9" w14:textId="77777777" w:rsidR="008B745A" w:rsidRPr="007425F9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F2809B" w14:textId="77777777" w:rsidR="008B745A" w:rsidRPr="007425F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F3CA6A8" w14:textId="77777777" w:rsidR="008B745A" w:rsidRPr="007425F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D24788" w14:textId="77777777" w:rsidR="008B745A" w:rsidRPr="007425F9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25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80EAD" w:rsidRPr="007425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425F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80D326D" w14:textId="77777777" w:rsidR="00025386" w:rsidRPr="007425F9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7425F9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EB54B" w14:textId="77777777" w:rsidR="00402DAB" w:rsidRDefault="00402DAB" w:rsidP="00025386">
      <w:pPr>
        <w:spacing w:after="0" w:line="240" w:lineRule="auto"/>
      </w:pPr>
      <w:r>
        <w:separator/>
      </w:r>
    </w:p>
  </w:endnote>
  <w:endnote w:type="continuationSeparator" w:id="0">
    <w:p w14:paraId="7777F2D5" w14:textId="77777777" w:rsidR="00402DAB" w:rsidRDefault="00402D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B3095" w14:textId="77777777" w:rsidR="00080EAD" w:rsidRDefault="00080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31A8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AD9F50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BE59F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8DD17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207AD" w14:textId="77777777" w:rsidR="00080EAD" w:rsidRDefault="00080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D9BA8" w14:textId="77777777" w:rsidR="00402DAB" w:rsidRDefault="00402DAB" w:rsidP="00025386">
      <w:pPr>
        <w:spacing w:after="0" w:line="240" w:lineRule="auto"/>
      </w:pPr>
      <w:r>
        <w:separator/>
      </w:r>
    </w:p>
  </w:footnote>
  <w:footnote w:type="continuationSeparator" w:id="0">
    <w:p w14:paraId="7F0023D5" w14:textId="77777777" w:rsidR="00402DAB" w:rsidRDefault="00402D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7420" w14:textId="77777777" w:rsidR="00080EAD" w:rsidRDefault="00080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F8AA0" w14:textId="77777777" w:rsidR="00080EAD" w:rsidRDefault="00080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5F936" w14:textId="77777777" w:rsidR="00080EAD" w:rsidRDefault="00080E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DAB"/>
    <w:rsid w:val="00025386"/>
    <w:rsid w:val="00080EAD"/>
    <w:rsid w:val="00101B40"/>
    <w:rsid w:val="001C2314"/>
    <w:rsid w:val="0036631E"/>
    <w:rsid w:val="003C30EF"/>
    <w:rsid w:val="00402DAB"/>
    <w:rsid w:val="005428E4"/>
    <w:rsid w:val="005624D8"/>
    <w:rsid w:val="005657EB"/>
    <w:rsid w:val="0057252E"/>
    <w:rsid w:val="005A0158"/>
    <w:rsid w:val="0069796D"/>
    <w:rsid w:val="007425F9"/>
    <w:rsid w:val="008B745A"/>
    <w:rsid w:val="008E405A"/>
    <w:rsid w:val="008F2498"/>
    <w:rsid w:val="009B1625"/>
    <w:rsid w:val="00A2540E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406C2"/>
  <w15:chartTrackingRefBased/>
  <w15:docId w15:val="{F6509686-743E-413B-80D2-C5D220BFB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2024-11-05T11:44:00Z</cp:lastPrinted>
  <dcterms:created xsi:type="dcterms:W3CDTF">2024-11-05T11:44:00Z</dcterms:created>
  <dcterms:modified xsi:type="dcterms:W3CDTF">2024-11-05T11:44:00Z</dcterms:modified>
</cp:coreProperties>
</file>