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2D1E6" w14:textId="77777777" w:rsidR="005103B9" w:rsidRPr="0046404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6404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65559" w:rsidRPr="00464049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46404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3CB4F7B" w14:textId="77777777" w:rsidR="00C4103F" w:rsidRPr="0046404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64049">
        <w:rPr>
          <w:rFonts w:ascii="Arial Narrow" w:hAnsi="Arial Narrow" w:cs="Arial"/>
          <w:b/>
        </w:rPr>
        <w:t>Zamawiający</w:t>
      </w:r>
      <w:r w:rsidR="007936D6" w:rsidRPr="00464049">
        <w:rPr>
          <w:rFonts w:ascii="Arial Narrow" w:hAnsi="Arial Narrow" w:cs="Arial"/>
          <w:b/>
        </w:rPr>
        <w:t>:</w:t>
      </w:r>
    </w:p>
    <w:p w14:paraId="79B4DCE0" w14:textId="77777777" w:rsidR="006676AE" w:rsidRPr="00464049" w:rsidRDefault="00E6555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6404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A8A6A3F" w14:textId="77777777" w:rsidR="006676AE" w:rsidRPr="00464049" w:rsidRDefault="00E6555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64049">
        <w:rPr>
          <w:rFonts w:ascii="Arial Narrow" w:hAnsi="Arial Narrow" w:cs="Arial"/>
          <w:sz w:val="22"/>
          <w:szCs w:val="22"/>
        </w:rPr>
        <w:t>ul. Powstańców Warszawy</w:t>
      </w:r>
      <w:r w:rsidR="006676AE" w:rsidRPr="00464049">
        <w:rPr>
          <w:rFonts w:ascii="Arial Narrow" w:hAnsi="Arial Narrow" w:cs="Arial"/>
          <w:sz w:val="22"/>
          <w:szCs w:val="22"/>
        </w:rPr>
        <w:t xml:space="preserve"> </w:t>
      </w:r>
      <w:r w:rsidRPr="00464049">
        <w:rPr>
          <w:rFonts w:ascii="Arial Narrow" w:hAnsi="Arial Narrow" w:cs="Arial"/>
          <w:sz w:val="22"/>
          <w:szCs w:val="22"/>
        </w:rPr>
        <w:t>5</w:t>
      </w:r>
      <w:r w:rsidR="006676AE" w:rsidRPr="00464049">
        <w:rPr>
          <w:rFonts w:ascii="Arial Narrow" w:hAnsi="Arial Narrow" w:cs="Arial"/>
          <w:sz w:val="22"/>
          <w:szCs w:val="22"/>
        </w:rPr>
        <w:t xml:space="preserve"> </w:t>
      </w:r>
    </w:p>
    <w:p w14:paraId="1B1AC9E2" w14:textId="77777777" w:rsidR="00F90CD1" w:rsidRPr="00464049" w:rsidRDefault="00E6555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64049">
        <w:rPr>
          <w:rFonts w:ascii="Arial Narrow" w:hAnsi="Arial Narrow" w:cs="Arial"/>
          <w:sz w:val="22"/>
          <w:szCs w:val="22"/>
        </w:rPr>
        <w:t>85-681</w:t>
      </w:r>
      <w:r w:rsidR="006676AE" w:rsidRPr="00464049">
        <w:rPr>
          <w:rFonts w:ascii="Arial Narrow" w:hAnsi="Arial Narrow" w:cs="Arial"/>
          <w:sz w:val="22"/>
          <w:szCs w:val="22"/>
        </w:rPr>
        <w:t xml:space="preserve"> </w:t>
      </w:r>
      <w:r w:rsidRPr="00464049">
        <w:rPr>
          <w:rFonts w:ascii="Arial Narrow" w:hAnsi="Arial Narrow" w:cs="Arial"/>
          <w:sz w:val="22"/>
          <w:szCs w:val="22"/>
        </w:rPr>
        <w:t>Bydgoszcz</w:t>
      </w:r>
    </w:p>
    <w:p w14:paraId="6DBF9227" w14:textId="77777777" w:rsidR="009169D4" w:rsidRPr="0046404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6404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956E511" w14:textId="77777777" w:rsidR="00C4103F" w:rsidRPr="0046404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464049">
        <w:rPr>
          <w:rFonts w:ascii="Arial Narrow" w:hAnsi="Arial Narrow" w:cs="Arial"/>
          <w:iCs/>
          <w:sz w:val="14"/>
          <w:szCs w:val="14"/>
        </w:rPr>
        <w:t>[</w:t>
      </w:r>
      <w:r w:rsidR="009169D4" w:rsidRPr="00464049">
        <w:rPr>
          <w:rFonts w:ascii="Arial Narrow" w:hAnsi="Arial Narrow" w:cs="Arial"/>
          <w:iCs/>
          <w:sz w:val="14"/>
          <w:szCs w:val="14"/>
        </w:rPr>
        <w:t>pełna nazwa, adres</w:t>
      </w:r>
      <w:r w:rsidRPr="00464049">
        <w:rPr>
          <w:rFonts w:ascii="Arial Narrow" w:hAnsi="Arial Narrow" w:cs="Arial"/>
          <w:iCs/>
          <w:sz w:val="14"/>
          <w:szCs w:val="14"/>
        </w:rPr>
        <w:t>]</w:t>
      </w:r>
    </w:p>
    <w:p w14:paraId="459EA39A" w14:textId="77777777" w:rsidR="002578E4" w:rsidRPr="00464049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64049" w14:paraId="622F05E1" w14:textId="77777777" w:rsidTr="0018769E">
        <w:tc>
          <w:tcPr>
            <w:tcW w:w="2800" w:type="dxa"/>
            <w:shd w:val="clear" w:color="auto" w:fill="auto"/>
          </w:tcPr>
          <w:p w14:paraId="71F73065" w14:textId="77777777" w:rsidR="002578E4" w:rsidRPr="0046404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4049">
              <w:rPr>
                <w:rFonts w:ascii="Arial Narrow" w:hAnsi="Arial Narrow" w:cs="Arial"/>
                <w:b/>
              </w:rPr>
              <w:t>Wykonawca</w:t>
            </w:r>
            <w:r w:rsidRPr="0046404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0890A6" w14:textId="77777777" w:rsidR="002578E4" w:rsidRPr="0046404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A1F0D1" w14:textId="77777777" w:rsidR="002578E4" w:rsidRPr="0046404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A06AD3" w14:textId="77777777" w:rsidR="002578E4" w:rsidRPr="0046404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6404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6404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6404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464049" w14:paraId="7F2A1D6E" w14:textId="77777777" w:rsidTr="0018769E">
        <w:tc>
          <w:tcPr>
            <w:tcW w:w="2800" w:type="dxa"/>
            <w:shd w:val="clear" w:color="auto" w:fill="auto"/>
          </w:tcPr>
          <w:p w14:paraId="410171CA" w14:textId="77777777" w:rsidR="002578E4" w:rsidRPr="0046404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404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771F2F" w14:textId="77777777" w:rsidR="002578E4" w:rsidRPr="0046404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7F42EE2" w14:textId="77777777" w:rsidR="002578E4" w:rsidRPr="0046404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B761A6" w14:textId="77777777" w:rsidR="002578E4" w:rsidRPr="0046404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6404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6404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6404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DB7F62E" w14:textId="77777777" w:rsidR="002578E4" w:rsidRPr="00464049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5559" w:rsidRPr="00464049" w14:paraId="3C491720" w14:textId="77777777" w:rsidTr="00873665">
        <w:tc>
          <w:tcPr>
            <w:tcW w:w="9104" w:type="dxa"/>
            <w:shd w:val="clear" w:color="auto" w:fill="D9D9D9"/>
          </w:tcPr>
          <w:p w14:paraId="656C07DE" w14:textId="77777777" w:rsidR="00E65559" w:rsidRPr="00464049" w:rsidRDefault="00E65559" w:rsidP="0087366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6404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C76C296" w14:textId="77777777" w:rsidR="00E65559" w:rsidRPr="00464049" w:rsidRDefault="00E65559" w:rsidP="00873665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464049">
              <w:rPr>
                <w:rFonts w:ascii="Arial Narrow" w:hAnsi="Arial Narrow" w:cs="Arial"/>
              </w:rPr>
              <w:t>(</w:t>
            </w:r>
            <w:proofErr w:type="spellStart"/>
            <w:r w:rsidRPr="00464049">
              <w:rPr>
                <w:rFonts w:ascii="Arial Narrow" w:hAnsi="Arial Narrow" w:cs="Arial"/>
              </w:rPr>
              <w:t>t.j</w:t>
            </w:r>
            <w:proofErr w:type="spellEnd"/>
            <w:r w:rsidRPr="00464049">
              <w:rPr>
                <w:rFonts w:ascii="Arial Narrow" w:hAnsi="Arial Narrow" w:cs="Arial"/>
              </w:rPr>
              <w:t>. Dz. U. z 2024 poz. 1320)</w:t>
            </w:r>
            <w:r w:rsidRPr="00464049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7313E6C1" w14:textId="77777777" w:rsidR="00E65559" w:rsidRPr="00464049" w:rsidRDefault="00E65559" w:rsidP="0087366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64049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D887A77" w14:textId="77777777" w:rsidR="00E65559" w:rsidRPr="00464049" w:rsidRDefault="00E65559" w:rsidP="0087366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64049">
              <w:rPr>
                <w:rFonts w:ascii="Arial Narrow" w:hAnsi="Arial Narrow" w:cs="Arial"/>
                <w:b/>
              </w:rPr>
              <w:t>ORAZ</w:t>
            </w:r>
          </w:p>
          <w:p w14:paraId="57CF06EA" w14:textId="77777777" w:rsidR="00E65559" w:rsidRPr="00464049" w:rsidRDefault="00E65559" w:rsidP="00873665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64049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B08F17A" w14:textId="77777777" w:rsidR="00E50194" w:rsidRPr="00464049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Na potrzeby postę</w:t>
      </w:r>
      <w:r w:rsidR="008D0487" w:rsidRPr="00464049">
        <w:rPr>
          <w:rFonts w:ascii="Arial Narrow" w:hAnsi="Arial Narrow" w:cs="Arial"/>
        </w:rPr>
        <w:t xml:space="preserve">powania o udzielenie </w:t>
      </w:r>
      <w:r w:rsidR="007936D6" w:rsidRPr="00464049">
        <w:rPr>
          <w:rFonts w:ascii="Arial Narrow" w:hAnsi="Arial Narrow" w:cs="Arial"/>
        </w:rPr>
        <w:t>zamówienia publicznego</w:t>
      </w:r>
      <w:r w:rsidR="00E50194" w:rsidRPr="00464049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64049" w14:paraId="082D8D60" w14:textId="77777777" w:rsidTr="0018769E">
        <w:tc>
          <w:tcPr>
            <w:tcW w:w="2269" w:type="dxa"/>
            <w:shd w:val="clear" w:color="auto" w:fill="auto"/>
          </w:tcPr>
          <w:p w14:paraId="0124C0C6" w14:textId="77777777" w:rsidR="002578E4" w:rsidRPr="0046404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040B2C" w14:textId="77777777" w:rsidR="002578E4" w:rsidRPr="00464049" w:rsidRDefault="00E6555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bCs/>
                <w:lang w:eastAsia="pl-PL"/>
              </w:rPr>
              <w:t xml:space="preserve">Przebudowa bud. nr 14, zbiorników wody pitnej, osadników, studni </w:t>
            </w:r>
            <w:proofErr w:type="spellStart"/>
            <w:r w:rsidRPr="00464049">
              <w:rPr>
                <w:rFonts w:ascii="Arial Narrow" w:eastAsia="Times New Roman" w:hAnsi="Arial Narrow" w:cs="Arial"/>
                <w:bCs/>
                <w:lang w:eastAsia="pl-PL"/>
              </w:rPr>
              <w:t>glębinowej</w:t>
            </w:r>
            <w:proofErr w:type="spellEnd"/>
            <w:r w:rsidRPr="00464049">
              <w:rPr>
                <w:rFonts w:ascii="Arial Narrow" w:eastAsia="Times New Roman" w:hAnsi="Arial Narrow" w:cs="Arial"/>
                <w:bCs/>
                <w:lang w:eastAsia="pl-PL"/>
              </w:rPr>
              <w:t xml:space="preserve"> wraz z wymianą przyłączy zimnej wody na odc. od hydroforni do bloku cieplnego w systemie "zaprojektuj i wybuduj"</w:t>
            </w:r>
            <w:r w:rsidR="002578E4" w:rsidRPr="0046404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65559" w:rsidRPr="00464049" w14:paraId="200D5824" w14:textId="77777777" w:rsidTr="00873665">
        <w:tc>
          <w:tcPr>
            <w:tcW w:w="2269" w:type="dxa"/>
            <w:shd w:val="clear" w:color="auto" w:fill="auto"/>
          </w:tcPr>
          <w:p w14:paraId="56955A97" w14:textId="77777777" w:rsidR="00E65559" w:rsidRPr="00464049" w:rsidRDefault="00E65559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C12DF8" w14:textId="77777777" w:rsidR="00E65559" w:rsidRPr="00464049" w:rsidRDefault="00E65559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4049">
              <w:rPr>
                <w:rFonts w:ascii="Arial Narrow" w:eastAsia="Times New Roman" w:hAnsi="Arial Narrow" w:cs="Arial"/>
                <w:bCs/>
                <w:lang w:eastAsia="pl-PL"/>
              </w:rPr>
              <w:t>146/2024</w:t>
            </w:r>
          </w:p>
        </w:tc>
      </w:tr>
    </w:tbl>
    <w:p w14:paraId="3AFB16C6" w14:textId="77777777" w:rsidR="002578E4" w:rsidRPr="00464049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DA57E86" w14:textId="77777777" w:rsidR="00F90CD1" w:rsidRPr="0046404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 xml:space="preserve">prowadzonego przez </w:t>
      </w:r>
      <w:r w:rsidR="00E65559" w:rsidRPr="0046404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464049">
        <w:rPr>
          <w:rFonts w:ascii="Arial Narrow" w:hAnsi="Arial Narrow" w:cs="Arial"/>
          <w:b/>
        </w:rPr>
        <w:t>,</w:t>
      </w:r>
      <w:r w:rsidR="002B2AD9" w:rsidRPr="00464049">
        <w:rPr>
          <w:rFonts w:ascii="Arial Narrow" w:hAnsi="Arial Narrow" w:cs="Arial"/>
        </w:rPr>
        <w:t xml:space="preserve"> </w:t>
      </w:r>
      <w:r w:rsidR="00E65685" w:rsidRPr="00464049">
        <w:rPr>
          <w:rFonts w:ascii="Arial Narrow" w:hAnsi="Arial Narrow" w:cs="Arial"/>
        </w:rPr>
        <w:t>oświa</w:t>
      </w:r>
      <w:r w:rsidR="00825A09" w:rsidRPr="00464049">
        <w:rPr>
          <w:rFonts w:ascii="Arial Narrow" w:hAnsi="Arial Narrow" w:cs="Arial"/>
        </w:rPr>
        <w:t>dczam</w:t>
      </w:r>
      <w:r w:rsidR="00E65685" w:rsidRPr="00464049">
        <w:rPr>
          <w:rFonts w:ascii="Arial Narrow" w:hAnsi="Arial Narrow" w:cs="Arial"/>
        </w:rPr>
        <w:t>,</w:t>
      </w:r>
      <w:r w:rsidR="002B2AD9" w:rsidRPr="0046404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64049" w14:paraId="00CB7F35" w14:textId="77777777" w:rsidTr="00650D6C">
        <w:tc>
          <w:tcPr>
            <w:tcW w:w="9104" w:type="dxa"/>
            <w:shd w:val="clear" w:color="auto" w:fill="D9D9D9"/>
          </w:tcPr>
          <w:p w14:paraId="60F3B74A" w14:textId="77777777" w:rsidR="00E50194" w:rsidRPr="0046404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9DBC842" w14:textId="77777777" w:rsidR="00C113BF" w:rsidRPr="00464049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Oświadczam, że nie podlegam wykluczeniu z postępowania na po</w:t>
      </w:r>
      <w:r w:rsidR="002C4137" w:rsidRPr="00464049">
        <w:rPr>
          <w:rFonts w:ascii="Arial Narrow" w:hAnsi="Arial Narrow" w:cs="Arial"/>
        </w:rPr>
        <w:t xml:space="preserve">dstawie </w:t>
      </w:r>
      <w:r w:rsidR="002C4137" w:rsidRPr="00464049">
        <w:rPr>
          <w:rFonts w:ascii="Arial Narrow" w:hAnsi="Arial Narrow" w:cs="Arial"/>
        </w:rPr>
        <w:br/>
        <w:t xml:space="preserve">art. </w:t>
      </w:r>
      <w:r w:rsidR="00232DF0" w:rsidRPr="00464049">
        <w:rPr>
          <w:rFonts w:ascii="Arial Narrow" w:hAnsi="Arial Narrow" w:cs="Arial"/>
        </w:rPr>
        <w:t>108</w:t>
      </w:r>
      <w:r w:rsidR="002C4137" w:rsidRPr="00464049">
        <w:rPr>
          <w:rFonts w:ascii="Arial Narrow" w:hAnsi="Arial Narrow" w:cs="Arial"/>
        </w:rPr>
        <w:t xml:space="preserve"> ust 1 </w:t>
      </w:r>
      <w:r w:rsidRPr="00464049">
        <w:rPr>
          <w:rFonts w:ascii="Arial Narrow" w:hAnsi="Arial Narrow" w:cs="Arial"/>
        </w:rPr>
        <w:t>ustawy Pzp</w:t>
      </w:r>
      <w:r w:rsidR="00641874" w:rsidRPr="00464049">
        <w:rPr>
          <w:rFonts w:ascii="Arial Narrow" w:hAnsi="Arial Narrow" w:cs="Arial"/>
        </w:rPr>
        <w:t>.</w:t>
      </w:r>
    </w:p>
    <w:p w14:paraId="1F9E41B4" w14:textId="77777777" w:rsidR="00E65559" w:rsidRPr="00464049" w:rsidRDefault="00E65559" w:rsidP="00E65559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154B5E70" w14:textId="77777777" w:rsidR="002426FF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464049">
        <w:rPr>
          <w:rFonts w:ascii="Arial Narrow" w:hAnsi="Arial Narrow" w:cs="Arial"/>
        </w:rPr>
        <w:t xml:space="preserve">Oświadczam, że nie podlegam wykluczeniu z postępowania na podstawie </w:t>
      </w:r>
      <w:r w:rsidRPr="00464049">
        <w:rPr>
          <w:rFonts w:ascii="Arial Narrow" w:hAnsi="Arial Narrow" w:cs="Arial"/>
        </w:rPr>
        <w:br/>
        <w:t>art. 109 ust. 1 ustawy Pzp, w zakresie:</w:t>
      </w:r>
    </w:p>
    <w:p w14:paraId="0772A7D3" w14:textId="77777777" w:rsidR="00E65559" w:rsidRPr="00464049" w:rsidRDefault="00E65559" w:rsidP="00E6555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49CFD2A" w14:textId="77777777" w:rsidR="00E65559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64049">
        <w:rPr>
          <w:rFonts w:ascii="Arial Narrow" w:hAnsi="Arial Narrow" w:cs="Arial"/>
          <w:b/>
        </w:rPr>
        <w:t>Art. 109 ust. 1 pkt 1</w:t>
      </w:r>
    </w:p>
    <w:p w14:paraId="25A91C99" w14:textId="77777777" w:rsidR="00E65559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3BADDC4" w14:textId="77777777" w:rsidR="00E65559" w:rsidRPr="00464049" w:rsidRDefault="00E65559" w:rsidP="00E6555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2DA8D49" w14:textId="77777777" w:rsidR="00E65559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64049">
        <w:rPr>
          <w:rFonts w:ascii="Arial Narrow" w:hAnsi="Arial Narrow" w:cs="Arial"/>
          <w:b/>
        </w:rPr>
        <w:t>Art. 109 ust. 1 pkt 4</w:t>
      </w:r>
    </w:p>
    <w:p w14:paraId="656ADE44" w14:textId="77777777" w:rsidR="00E65559" w:rsidRPr="00464049" w:rsidRDefault="00E65559" w:rsidP="00E6555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64049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FDDD21C" w14:textId="77777777" w:rsidR="00E65559" w:rsidRPr="00464049" w:rsidRDefault="00E65559" w:rsidP="00E6555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BD25C3C" w14:textId="77777777" w:rsidR="00E65559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64049">
        <w:rPr>
          <w:rFonts w:ascii="Arial Narrow" w:hAnsi="Arial Narrow" w:cs="Arial"/>
          <w:b/>
        </w:rPr>
        <w:t>Art. 109 ust. 1 pkt 8</w:t>
      </w:r>
    </w:p>
    <w:p w14:paraId="20291808" w14:textId="77777777" w:rsidR="00E65559" w:rsidRPr="00464049" w:rsidRDefault="00E65559" w:rsidP="00E6555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64049">
        <w:rPr>
          <w:rFonts w:ascii="Arial Narrow" w:hAnsi="Arial Narrow" w:cs="Arial"/>
          <w:color w:val="auto"/>
          <w:sz w:val="22"/>
          <w:szCs w:val="22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638BA127" w14:textId="77777777" w:rsidR="00E65559" w:rsidRPr="00464049" w:rsidRDefault="00E65559" w:rsidP="00E65559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7EB2427C" w14:textId="77777777" w:rsidR="00E65559" w:rsidRPr="00464049" w:rsidRDefault="00E65559" w:rsidP="00E6555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64049">
        <w:rPr>
          <w:rFonts w:ascii="Arial Narrow" w:hAnsi="Arial Narrow" w:cs="Arial"/>
          <w:b/>
        </w:rPr>
        <w:t>Art. 109 ust. 1 pkt 10</w:t>
      </w:r>
    </w:p>
    <w:p w14:paraId="17AD8FC7" w14:textId="77777777" w:rsidR="00E65559" w:rsidRPr="00464049" w:rsidRDefault="00E65559" w:rsidP="00E6555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64049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8717B2A" w14:textId="77777777" w:rsidR="00023477" w:rsidRPr="00464049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348EEB1A" w14:textId="77777777" w:rsidR="00023477" w:rsidRPr="0046404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___________________________________________________________________</w:t>
      </w:r>
    </w:p>
    <w:p w14:paraId="69DE0D33" w14:textId="77777777" w:rsidR="00992BD8" w:rsidRPr="0046404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6404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464049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464049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6AD45AE" w14:textId="77777777" w:rsidR="00023477" w:rsidRPr="00464049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464049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464049">
        <w:rPr>
          <w:rFonts w:ascii="Arial Narrow" w:hAnsi="Arial Narrow" w:cs="Arial"/>
          <w:i/>
        </w:rPr>
        <w:t>.</w:t>
      </w:r>
      <w:r w:rsidRPr="00464049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464049">
        <w:rPr>
          <w:rFonts w:ascii="Arial Narrow" w:hAnsi="Arial Narrow" w:cs="Arial"/>
        </w:rPr>
        <w:t>110</w:t>
      </w:r>
      <w:r w:rsidRPr="00464049">
        <w:rPr>
          <w:rFonts w:ascii="Arial Narrow" w:hAnsi="Arial Narrow" w:cs="Arial"/>
        </w:rPr>
        <w:t xml:space="preserve"> ust. </w:t>
      </w:r>
      <w:r w:rsidR="00710937" w:rsidRPr="00464049">
        <w:rPr>
          <w:rFonts w:ascii="Arial Narrow" w:hAnsi="Arial Narrow" w:cs="Arial"/>
        </w:rPr>
        <w:t>2</w:t>
      </w:r>
      <w:r w:rsidRPr="00464049">
        <w:rPr>
          <w:rFonts w:ascii="Arial Narrow" w:hAnsi="Arial Narrow" w:cs="Arial"/>
        </w:rPr>
        <w:t xml:space="preserve"> ustawy Pzp podjąłem następujące środki naprawcze</w:t>
      </w:r>
      <w:r w:rsidR="007A2BCB" w:rsidRPr="00464049">
        <w:rPr>
          <w:rFonts w:ascii="Arial Narrow" w:hAnsi="Arial Narrow" w:cs="Arial"/>
        </w:rPr>
        <w:t xml:space="preserve"> i zapobiegawcze</w:t>
      </w:r>
      <w:r w:rsidRPr="00464049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464049">
        <w:rPr>
          <w:rFonts w:ascii="Arial Narrow" w:hAnsi="Arial Narrow" w:cs="Arial"/>
        </w:rPr>
        <w:t>..</w:t>
      </w:r>
      <w:r w:rsidRPr="00464049">
        <w:rPr>
          <w:rFonts w:ascii="Arial Narrow" w:hAnsi="Arial Narrow" w:cs="Arial"/>
        </w:rPr>
        <w:t>……………</w:t>
      </w:r>
      <w:r w:rsidR="00023477" w:rsidRPr="00464049">
        <w:rPr>
          <w:rFonts w:ascii="Arial Narrow" w:hAnsi="Arial Narrow" w:cs="Arial"/>
        </w:rPr>
        <w:t>…</w:t>
      </w:r>
      <w:r w:rsidRPr="00464049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464049">
        <w:rPr>
          <w:rFonts w:ascii="Arial Narrow" w:hAnsi="Arial Narrow" w:cs="Arial"/>
        </w:rPr>
        <w:t>.</w:t>
      </w:r>
      <w:r w:rsidRPr="00464049">
        <w:rPr>
          <w:rFonts w:ascii="Arial Narrow" w:hAnsi="Arial Narrow" w:cs="Arial"/>
        </w:rPr>
        <w:t>…</w:t>
      </w:r>
      <w:r w:rsidR="007A2BCB" w:rsidRPr="00464049">
        <w:rPr>
          <w:rFonts w:ascii="Arial Narrow" w:hAnsi="Arial Narrow" w:cs="Arial"/>
        </w:rPr>
        <w:t>.</w:t>
      </w:r>
    </w:p>
    <w:p w14:paraId="4056EA1F" w14:textId="77777777" w:rsidR="007A2BCB" w:rsidRPr="00464049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___________________________________________________________________</w:t>
      </w:r>
    </w:p>
    <w:p w14:paraId="61606CCB" w14:textId="77777777" w:rsidR="0011306C" w:rsidRPr="00464049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64049">
        <w:rPr>
          <w:rFonts w:ascii="Arial Narrow" w:hAnsi="Arial Narrow" w:cs="Arial"/>
        </w:rPr>
        <w:t xml:space="preserve">t.j. </w:t>
      </w:r>
      <w:r w:rsidRPr="00464049">
        <w:rPr>
          <w:rFonts w:ascii="Arial Narrow" w:hAnsi="Arial Narrow" w:cs="Arial"/>
        </w:rPr>
        <w:t xml:space="preserve">Dz. U. </w:t>
      </w:r>
      <w:r w:rsidR="000C2F90" w:rsidRPr="00464049">
        <w:rPr>
          <w:rFonts w:ascii="Arial Narrow" w:hAnsi="Arial Narrow" w:cs="Arial"/>
        </w:rPr>
        <w:t xml:space="preserve">z 2023r. </w:t>
      </w:r>
      <w:r w:rsidRPr="00464049">
        <w:rPr>
          <w:rFonts w:ascii="Arial Narrow" w:hAnsi="Arial Narrow" w:cs="Arial"/>
        </w:rPr>
        <w:t xml:space="preserve">poz. </w:t>
      </w:r>
      <w:r w:rsidR="007020E3" w:rsidRPr="00464049">
        <w:rPr>
          <w:rFonts w:ascii="Arial Narrow" w:hAnsi="Arial Narrow" w:cs="Arial"/>
        </w:rPr>
        <w:t>1497</w:t>
      </w:r>
      <w:r w:rsidRPr="00464049">
        <w:rPr>
          <w:rFonts w:ascii="Arial Narrow" w:hAnsi="Arial Narrow" w:cs="Arial"/>
        </w:rPr>
        <w:t>)</w:t>
      </w:r>
      <w:r w:rsidR="0011306C" w:rsidRPr="00464049">
        <w:rPr>
          <w:rStyle w:val="Odwoanieprzypisudolnego"/>
          <w:rFonts w:ascii="Arial Narrow" w:hAnsi="Arial Narrow" w:cs="Arial"/>
        </w:rPr>
        <w:footnoteReference w:id="1"/>
      </w:r>
      <w:r w:rsidRPr="0046404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64049" w14:paraId="21C603EC" w14:textId="77777777" w:rsidTr="00CD4DD1">
        <w:tc>
          <w:tcPr>
            <w:tcW w:w="9104" w:type="dxa"/>
            <w:shd w:val="clear" w:color="auto" w:fill="D9D9D9"/>
          </w:tcPr>
          <w:p w14:paraId="4B3A972A" w14:textId="77777777" w:rsidR="0011306C" w:rsidRPr="00464049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464049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4912A29" w14:textId="77777777" w:rsidR="00D2702A" w:rsidRPr="00464049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Oświadczam,</w:t>
      </w:r>
      <w:r w:rsidR="00313417" w:rsidRPr="00464049">
        <w:rPr>
          <w:rFonts w:ascii="Arial Narrow" w:hAnsi="Arial Narrow" w:cs="Arial"/>
        </w:rPr>
        <w:t xml:space="preserve"> że spełniam</w:t>
      </w:r>
      <w:r w:rsidR="004541F9" w:rsidRPr="00464049">
        <w:rPr>
          <w:rFonts w:ascii="Arial Narrow" w:hAnsi="Arial Narrow" w:cs="Arial"/>
        </w:rPr>
        <w:t>, określone przez Zamawiającego,</w:t>
      </w:r>
      <w:r w:rsidR="00313417" w:rsidRPr="00464049">
        <w:rPr>
          <w:rFonts w:ascii="Arial Narrow" w:hAnsi="Arial Narrow" w:cs="Arial"/>
        </w:rPr>
        <w:t xml:space="preserve"> warunki udziału </w:t>
      </w:r>
      <w:r w:rsidR="004541F9" w:rsidRPr="00464049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64049" w14:paraId="16AF59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2DEE" w14:textId="77777777" w:rsidR="00D2702A" w:rsidRPr="0046404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6404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BE6F" w14:textId="77777777" w:rsidR="00D2702A" w:rsidRPr="0046404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65559" w:rsidRPr="00464049" w14:paraId="6603CB67" w14:textId="77777777" w:rsidTr="008736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BC60" w14:textId="77777777" w:rsidR="00E65559" w:rsidRPr="00464049" w:rsidRDefault="00E65559" w:rsidP="0087366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CA290" w14:textId="77777777" w:rsidR="00E65559" w:rsidRPr="00464049" w:rsidRDefault="00E65559" w:rsidP="0087366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64049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3AD55989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25D8B3D7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Przedstawienie potwierdzenia, że wykonawca jest ubezpieczony od odpowiedzialności cywilnej z tytułu prowadzonej działalności gospodarczej związanej z przedmiotem zamówienia. </w:t>
            </w:r>
          </w:p>
          <w:p w14:paraId="0577F522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Przedstawienie polisy lub innego dokumentu ubezpieczenia OC na sumę gwarancyjną co najmniej 500 000,00 zł brutto (zgodnie z zapisami par. 16 projektu umowy - Załącznik nr 11 do SWZ).</w:t>
            </w:r>
          </w:p>
        </w:tc>
      </w:tr>
      <w:tr w:rsidR="00E65559" w:rsidRPr="00464049" w14:paraId="2BC18EEE" w14:textId="77777777" w:rsidTr="008736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F1525" w14:textId="77777777" w:rsidR="00E65559" w:rsidRPr="00464049" w:rsidRDefault="00E65559" w:rsidP="0087366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B0769" w14:textId="77777777" w:rsidR="00E65559" w:rsidRPr="00464049" w:rsidRDefault="00E65559" w:rsidP="0087366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6404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057E7E3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14:paraId="5767D7C4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10"/>
                <w:szCs w:val="10"/>
              </w:rPr>
            </w:pPr>
          </w:p>
          <w:p w14:paraId="45CD4E0C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Przedstawienie zrealizowanych co najmniej 2 robót budowlanych o charakterze i złożoności na odpowiedni przedmiot zamówienia wraz z załączeniem dokumentów potwierdzających ich należyte wykonanie, w tym min. 1 o wartości co najmniej 2 000 000,00 zł brutto.</w:t>
            </w:r>
          </w:p>
          <w:p w14:paraId="70380603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6"/>
                <w:szCs w:val="6"/>
              </w:rPr>
            </w:pPr>
          </w:p>
          <w:p w14:paraId="304B9142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Wykonawca dysponuje zatrudnioną kadrą techniczną w zakresie prac remontowych, posiadających wymagane uprawnienia wynikające z ustawy Prawo budowlane i ze stosownymi rozporządzeniami do prawa budowlanego oraz przynależnością do właściwej Izby Inżynierów. </w:t>
            </w:r>
          </w:p>
          <w:p w14:paraId="5E1067AB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lastRenderedPageBreak/>
              <w:t>Przedstawienie osób:</w:t>
            </w:r>
          </w:p>
          <w:p w14:paraId="3665EB08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1. Odpowiedzialnych za świadczenie usług spełniające następujące wymagania:</w:t>
            </w:r>
          </w:p>
          <w:p w14:paraId="7EF6588F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1.1) projektant branży architektonicznej  </w:t>
            </w:r>
          </w:p>
          <w:p w14:paraId="4BB0712A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a. kwalifikacje zawodowe - uprawnienia budowlane do projektowania w specjalności architektonicznej bez ograniczeń, </w:t>
            </w:r>
          </w:p>
          <w:p w14:paraId="4AF244FA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b. doświadczenie: - co najmniej 3- letnie doświadczenie zawodowe od momentu uzyskania uprawnień, </w:t>
            </w:r>
          </w:p>
          <w:p w14:paraId="4B4D1A2A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1.2) Projektant branży konstrukcyjnej: </w:t>
            </w:r>
          </w:p>
          <w:p w14:paraId="67F193F3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a. kwalifikacje zawodowe - uprawnienia budowlane do projektowania w specjalności konstrukcyjno-budowlanej bez ograniczeń, </w:t>
            </w:r>
          </w:p>
          <w:p w14:paraId="39C5B130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b. doświadczenie: - co najmniej 3-letnie doświadczenie zawodowe od momentu uzyskania uprawnień, </w:t>
            </w:r>
          </w:p>
          <w:p w14:paraId="702B4518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1.3) Projektant branży instalacji sanitarnych: </w:t>
            </w:r>
          </w:p>
          <w:p w14:paraId="47068E92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a. kwalifikacje zawodowe - uprawnienia budowlane do projektowania w specjalności instalacyjnej w zakresie sieci, instalacji i urządzeń cieplnych, wentylacyjnych, wodociągowych i kanalizacyjnych bez ograniczeń, </w:t>
            </w:r>
          </w:p>
          <w:p w14:paraId="619863C2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b. doświadczenie: - co najmniej 3- letnie doświadczenie zawodowe od momentu uzyskania uprawnień</w:t>
            </w:r>
          </w:p>
          <w:p w14:paraId="2E37F8D2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1.4) Projektant branży instalacji elektrycznych i teletechnicznych: </w:t>
            </w:r>
          </w:p>
          <w:p w14:paraId="345166FB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a. kwalifikacje zawodowe - uprawnienia budowlane do projektowania w specjalności instalacyjnej w zakresie sieci, instalacji i urządzeń elektrycznych i elektroenergetycznych bez ograniczeń, </w:t>
            </w:r>
          </w:p>
          <w:p w14:paraId="31E88B18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b. doświadczenie: - co najmniej 3- letnie doświadczenie zawodowe od momentu uzyskania uprawnień</w:t>
            </w:r>
          </w:p>
          <w:p w14:paraId="412CDE60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8"/>
                <w:szCs w:val="8"/>
              </w:rPr>
            </w:pPr>
          </w:p>
          <w:p w14:paraId="715BEDBA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2. Odpowiedzialnych za kierowanie robotami budowlanymi wraz z informacją na temat ich kwalifikacji zawodowych, uprawnień, doświadczenia i wykształcenia w tym:</w:t>
            </w:r>
          </w:p>
          <w:p w14:paraId="6EBBE524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 xml:space="preserve">2.1.) kierownika budowy posiadającego uprawnienia budowlane do kierowania robotami  budowlanymi w specjalności konstrukcyjno-budowlanej  bez  ograniczeń oraz co najmniej 3 letnie doświadczenie w pełnieniu funkcji kierownika budowy; </w:t>
            </w:r>
          </w:p>
          <w:p w14:paraId="39527790" w14:textId="77777777" w:rsidR="00E65559" w:rsidRPr="00464049" w:rsidRDefault="00E65559" w:rsidP="0087366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</w:rPr>
              <w:t>2.2) co najmniej po jednej osobie, które będą pełnić funkcje kierownika robót elektrycznych i sanitarnych przynależnych do właściwej Izby Inżynierów Budownictwa. Przez uprawnienia budowlane rozumie się uprawnienia do sprawowania samodzielnych funkcji technicznych w budownictwie wydane na podstawie ustawy Prawo budowlane.</w:t>
            </w:r>
          </w:p>
        </w:tc>
      </w:tr>
    </w:tbl>
    <w:p w14:paraId="3B94FC1B" w14:textId="77777777" w:rsidR="00E21BB4" w:rsidRPr="0046404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464049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5D9861C3" w14:textId="77777777" w:rsidR="00E21BB4" w:rsidRPr="0046404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6404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464049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464049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464049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464049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9EB5A65" w14:textId="77777777" w:rsidR="00C62F57" w:rsidRPr="00464049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4F7A564" w14:textId="77777777" w:rsidR="00C62F57" w:rsidRPr="00464049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B90B8DA" w14:textId="77777777" w:rsidR="00721D87" w:rsidRPr="00464049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64049">
        <w:rPr>
          <w:rFonts w:ascii="Arial Narrow" w:hAnsi="Arial Narrow" w:cs="Arial"/>
        </w:rPr>
        <w:t>ego/</w:t>
      </w:r>
      <w:r w:rsidRPr="00464049">
        <w:rPr>
          <w:rFonts w:ascii="Arial Narrow" w:hAnsi="Arial Narrow" w:cs="Arial"/>
        </w:rPr>
        <w:t xml:space="preserve">ych zasoby: </w:t>
      </w:r>
    </w:p>
    <w:p w14:paraId="7A1086FE" w14:textId="77777777" w:rsidR="00721D87" w:rsidRPr="0046404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……………</w:t>
      </w:r>
      <w:r w:rsidR="00721D87" w:rsidRPr="0046404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717AB97" w14:textId="77777777" w:rsidR="00721D87" w:rsidRPr="0046404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64049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121EC0A9" w14:textId="77777777" w:rsidR="00721D87" w:rsidRPr="0046404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 xml:space="preserve">w następującym zakresie: </w:t>
      </w:r>
    </w:p>
    <w:p w14:paraId="40D1D016" w14:textId="77777777" w:rsidR="00E21BB4" w:rsidRPr="0046404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……………</w:t>
      </w:r>
      <w:r w:rsidR="00721D87" w:rsidRPr="00464049">
        <w:rPr>
          <w:rFonts w:ascii="Arial Narrow" w:hAnsi="Arial Narrow" w:cs="Arial"/>
        </w:rPr>
        <w:t>………………………………………………………….</w:t>
      </w:r>
      <w:r w:rsidRPr="00464049">
        <w:rPr>
          <w:rFonts w:ascii="Arial Narrow" w:hAnsi="Arial Narrow" w:cs="Arial"/>
        </w:rPr>
        <w:t>………………………….</w:t>
      </w:r>
    </w:p>
    <w:p w14:paraId="4C28BAC7" w14:textId="77777777" w:rsidR="00E21BB4" w:rsidRPr="0046404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64049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51923584" w14:textId="77777777" w:rsidR="00C62F57" w:rsidRPr="0046404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64049" w14:paraId="5542DE24" w14:textId="77777777" w:rsidTr="00CD4DD1">
        <w:tc>
          <w:tcPr>
            <w:tcW w:w="9104" w:type="dxa"/>
            <w:shd w:val="clear" w:color="auto" w:fill="D9D9D9"/>
          </w:tcPr>
          <w:p w14:paraId="711BDEE5" w14:textId="77777777" w:rsidR="00BE6F04" w:rsidRPr="0046404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150FB1A" w14:textId="77777777" w:rsidR="00FE4E2B" w:rsidRPr="00464049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6404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64049" w14:paraId="7B193805" w14:textId="77777777" w:rsidTr="00847232">
        <w:tc>
          <w:tcPr>
            <w:tcW w:w="9104" w:type="dxa"/>
            <w:shd w:val="clear" w:color="auto" w:fill="D9D9D9"/>
          </w:tcPr>
          <w:p w14:paraId="1ABDB6C4" w14:textId="77777777" w:rsidR="00E426EB" w:rsidRPr="0046404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6404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18713B7" w14:textId="77777777" w:rsidR="00E426EB" w:rsidRPr="0046404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60C00F7" w14:textId="77777777" w:rsidR="00E426EB" w:rsidRPr="0046404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58DC106" w14:textId="77777777" w:rsidR="00E426EB" w:rsidRPr="004640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A32CCFB" w14:textId="77777777" w:rsidR="00E426EB" w:rsidRPr="004640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6404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9EEB62B" w14:textId="77777777" w:rsidR="00E426EB" w:rsidRPr="004640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6404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5CF4233" w14:textId="77777777" w:rsidR="00E426EB" w:rsidRPr="004640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6404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B2B694F" w14:textId="77777777" w:rsidR="00E426EB" w:rsidRPr="0046404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B73B9D0" w14:textId="77777777" w:rsidR="0012157F" w:rsidRPr="0046404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1AC50A8" w14:textId="77777777" w:rsidR="00524951" w:rsidRPr="0046404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  <w:r w:rsidRPr="00464049">
        <w:rPr>
          <w:rFonts w:ascii="Arial Narrow" w:hAnsi="Arial Narrow" w:cs="Arial"/>
          <w:sz w:val="18"/>
          <w:szCs w:val="18"/>
        </w:rPr>
        <w:tab/>
      </w:r>
    </w:p>
    <w:p w14:paraId="5A9F0CAE" w14:textId="77777777" w:rsidR="00524951" w:rsidRPr="0046404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2B64C46" w14:textId="77777777" w:rsidR="00FE4E2B" w:rsidRPr="0046404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464049">
        <w:rPr>
          <w:rFonts w:ascii="Arial Narrow" w:hAnsi="Arial Narrow" w:cs="Arial"/>
          <w:sz w:val="18"/>
          <w:szCs w:val="18"/>
        </w:rPr>
        <w:t xml:space="preserve">  </w:t>
      </w:r>
      <w:r w:rsidR="006D536F" w:rsidRPr="00464049">
        <w:rPr>
          <w:rFonts w:ascii="Arial Narrow" w:hAnsi="Arial Narrow" w:cs="Arial"/>
          <w:sz w:val="18"/>
          <w:szCs w:val="18"/>
        </w:rPr>
        <w:t>………..</w:t>
      </w:r>
      <w:r w:rsidR="00FE4E2B" w:rsidRPr="00464049">
        <w:rPr>
          <w:rFonts w:ascii="Arial Narrow" w:hAnsi="Arial Narrow" w:cs="Arial"/>
          <w:sz w:val="18"/>
          <w:szCs w:val="18"/>
        </w:rPr>
        <w:t>…</w:t>
      </w:r>
      <w:r w:rsidR="006D536F" w:rsidRPr="00464049">
        <w:rPr>
          <w:rFonts w:ascii="Arial Narrow" w:hAnsi="Arial Narrow" w:cs="Arial"/>
          <w:sz w:val="18"/>
          <w:szCs w:val="18"/>
        </w:rPr>
        <w:t>………..</w:t>
      </w:r>
      <w:r w:rsidR="00FE4E2B" w:rsidRPr="00464049">
        <w:rPr>
          <w:rFonts w:ascii="Arial Narrow" w:hAnsi="Arial Narrow" w:cs="Arial"/>
          <w:sz w:val="18"/>
          <w:szCs w:val="18"/>
        </w:rPr>
        <w:t>……</w:t>
      </w:r>
      <w:r w:rsidR="006D536F" w:rsidRPr="00464049">
        <w:rPr>
          <w:rFonts w:ascii="Arial Narrow" w:hAnsi="Arial Narrow" w:cs="Arial"/>
          <w:sz w:val="18"/>
          <w:szCs w:val="18"/>
        </w:rPr>
        <w:t>………….</w:t>
      </w:r>
      <w:r w:rsidR="00FE4E2B" w:rsidRPr="00464049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698E3D5" w14:textId="77777777" w:rsidR="00484F88" w:rsidRPr="0046404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64049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464049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4640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19E56" w14:textId="77777777" w:rsidR="00FC3A3F" w:rsidRDefault="00FC3A3F" w:rsidP="0038231F">
      <w:pPr>
        <w:spacing w:after="0" w:line="240" w:lineRule="auto"/>
      </w:pPr>
      <w:r>
        <w:separator/>
      </w:r>
    </w:p>
  </w:endnote>
  <w:endnote w:type="continuationSeparator" w:id="0">
    <w:p w14:paraId="1653E320" w14:textId="77777777" w:rsidR="00FC3A3F" w:rsidRDefault="00FC3A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EC883" w14:textId="77777777" w:rsidR="00E65559" w:rsidRDefault="00E65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635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F60D5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5E02" w14:textId="77777777" w:rsidR="00E65559" w:rsidRDefault="00E65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3F901" w14:textId="77777777" w:rsidR="00FC3A3F" w:rsidRDefault="00FC3A3F" w:rsidP="0038231F">
      <w:pPr>
        <w:spacing w:after="0" w:line="240" w:lineRule="auto"/>
      </w:pPr>
      <w:r>
        <w:separator/>
      </w:r>
    </w:p>
  </w:footnote>
  <w:footnote w:type="continuationSeparator" w:id="0">
    <w:p w14:paraId="7ACCB800" w14:textId="77777777" w:rsidR="00FC3A3F" w:rsidRDefault="00FC3A3F" w:rsidP="0038231F">
      <w:pPr>
        <w:spacing w:after="0" w:line="240" w:lineRule="auto"/>
      </w:pPr>
      <w:r>
        <w:continuationSeparator/>
      </w:r>
    </w:p>
  </w:footnote>
  <w:footnote w:id="1">
    <w:p w14:paraId="349CA1B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F3EFB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405F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A3572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AE25D" w14:textId="77777777" w:rsidR="00E65559" w:rsidRDefault="00E65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9C782" w14:textId="77777777" w:rsidR="00E65559" w:rsidRDefault="00E65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80AB4" w14:textId="77777777" w:rsidR="00E65559" w:rsidRDefault="00E65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498241">
    <w:abstractNumId w:val="11"/>
  </w:num>
  <w:num w:numId="2" w16cid:durableId="759713798">
    <w:abstractNumId w:val="0"/>
  </w:num>
  <w:num w:numId="3" w16cid:durableId="1267226437">
    <w:abstractNumId w:val="10"/>
  </w:num>
  <w:num w:numId="4" w16cid:durableId="1189485198">
    <w:abstractNumId w:val="13"/>
  </w:num>
  <w:num w:numId="5" w16cid:durableId="1997537287">
    <w:abstractNumId w:val="12"/>
  </w:num>
  <w:num w:numId="6" w16cid:durableId="969483720">
    <w:abstractNumId w:val="9"/>
  </w:num>
  <w:num w:numId="7" w16cid:durableId="684600602">
    <w:abstractNumId w:val="1"/>
  </w:num>
  <w:num w:numId="8" w16cid:durableId="1820536860">
    <w:abstractNumId w:val="6"/>
  </w:num>
  <w:num w:numId="9" w16cid:durableId="1330905826">
    <w:abstractNumId w:val="4"/>
  </w:num>
  <w:num w:numId="10" w16cid:durableId="1025835734">
    <w:abstractNumId w:val="7"/>
  </w:num>
  <w:num w:numId="11" w16cid:durableId="192815114">
    <w:abstractNumId w:val="5"/>
  </w:num>
  <w:num w:numId="12" w16cid:durableId="1230723517">
    <w:abstractNumId w:val="8"/>
  </w:num>
  <w:num w:numId="13" w16cid:durableId="1696422834">
    <w:abstractNumId w:val="3"/>
  </w:num>
  <w:num w:numId="14" w16cid:durableId="58790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A3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4049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559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A3F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60B5CD"/>
  <w15:docId w15:val="{BD72D272-AF66-48B6-9E37-7283598B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1430</Words>
  <Characters>8585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2024-11-05T11:36:00Z</cp:lastPrinted>
  <dcterms:created xsi:type="dcterms:W3CDTF">2024-11-05T11:36:00Z</dcterms:created>
  <dcterms:modified xsi:type="dcterms:W3CDTF">2024-11-05T11:36:00Z</dcterms:modified>
</cp:coreProperties>
</file>