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0CAD20" w14:textId="77777777" w:rsidR="00821C80" w:rsidRPr="004336C9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4336C9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4F0D4B" w:rsidRPr="004336C9">
        <w:rPr>
          <w:rFonts w:ascii="Arial Narrow" w:hAnsi="Arial Narrow" w:cs="Arial"/>
          <w:b w:val="0"/>
          <w:bCs/>
          <w:sz w:val="24"/>
        </w:rPr>
        <w:t>6</w:t>
      </w:r>
      <w:r w:rsidR="00F83B51" w:rsidRPr="004336C9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4336C9" w14:paraId="1EF58055" w14:textId="77777777" w:rsidTr="00CA5E56">
        <w:tc>
          <w:tcPr>
            <w:tcW w:w="2800" w:type="dxa"/>
            <w:shd w:val="clear" w:color="auto" w:fill="auto"/>
          </w:tcPr>
          <w:p w14:paraId="2F5A4824" w14:textId="77777777" w:rsidR="007524A3" w:rsidRPr="004336C9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336C9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4336C9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358E6AAA" w14:textId="77777777" w:rsidR="007524A3" w:rsidRPr="004336C9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339ED094" w14:textId="77777777" w:rsidR="007524A3" w:rsidRPr="004336C9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4336C9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6EB488EB" w14:textId="77777777" w:rsidR="007524A3" w:rsidRPr="004336C9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4336C9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4336C9">
              <w:rPr>
                <w:rFonts w:ascii="Arial Narrow" w:hAnsi="Arial Narrow"/>
              </w:rPr>
              <w:t xml:space="preserve"> </w:t>
            </w:r>
            <w:r w:rsidRPr="004336C9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4336C9">
              <w:rPr>
                <w:rFonts w:ascii="Arial Narrow" w:hAnsi="Arial Narrow" w:cs="Arial"/>
                <w:bCs/>
                <w:sz w:val="18"/>
                <w:szCs w:val="18"/>
              </w:rPr>
              <w:t>CEiDG</w:t>
            </w:r>
            <w:proofErr w:type="spellEnd"/>
            <w:r w:rsidRPr="004336C9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  <w:tr w:rsidR="007524A3" w:rsidRPr="004336C9" w14:paraId="4F8956D9" w14:textId="77777777" w:rsidTr="00CA5E56">
        <w:tc>
          <w:tcPr>
            <w:tcW w:w="2800" w:type="dxa"/>
            <w:shd w:val="clear" w:color="auto" w:fill="auto"/>
          </w:tcPr>
          <w:p w14:paraId="4B48F227" w14:textId="77777777" w:rsidR="007524A3" w:rsidRPr="004336C9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336C9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487EA1A0" w14:textId="77777777" w:rsidR="00CA5E56" w:rsidRPr="004336C9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3D0B60B3" w14:textId="77777777" w:rsidR="00CA5E56" w:rsidRPr="004336C9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4336C9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8898A3E" w14:textId="77777777" w:rsidR="007524A3" w:rsidRPr="004336C9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4336C9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4336C9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336C9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14:paraId="62D59314" w14:textId="77777777" w:rsidR="007524A3" w:rsidRPr="004336C9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4336C9" w14:paraId="415699EB" w14:textId="77777777" w:rsidTr="00CA5E56">
        <w:tc>
          <w:tcPr>
            <w:tcW w:w="14034" w:type="dxa"/>
            <w:shd w:val="clear" w:color="auto" w:fill="F2F2F2"/>
          </w:tcPr>
          <w:p w14:paraId="367854B6" w14:textId="77777777" w:rsidR="00CA5E56" w:rsidRPr="004336C9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4336C9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14:paraId="325B9102" w14:textId="77777777" w:rsidR="00CA5E56" w:rsidRPr="004336C9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336C9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4336C9" w14:paraId="4CF7016C" w14:textId="77777777" w:rsidTr="00CA5E56">
        <w:tc>
          <w:tcPr>
            <w:tcW w:w="2268" w:type="dxa"/>
            <w:shd w:val="clear" w:color="auto" w:fill="auto"/>
          </w:tcPr>
          <w:p w14:paraId="7DD6BBE3" w14:textId="77777777" w:rsidR="00CA5E56" w:rsidRPr="004336C9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336C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31F2DC37" w14:textId="42FB6F1A" w:rsidR="00CA5E56" w:rsidRPr="004336C9" w:rsidRDefault="004F0D4B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336C9">
              <w:rPr>
                <w:rFonts w:ascii="Arial Narrow" w:hAnsi="Arial Narrow" w:cs="Arial"/>
                <w:bCs/>
                <w:sz w:val="24"/>
                <w:szCs w:val="24"/>
              </w:rPr>
              <w:t>Przebudowa bud. nr 14 (hydroforni, stacji uzdatniania wody), zbiorników wody pitnej, osadników, studni g</w:t>
            </w:r>
            <w:r w:rsidR="004336C9" w:rsidRPr="004336C9">
              <w:rPr>
                <w:rFonts w:ascii="Arial Narrow" w:hAnsi="Arial Narrow" w:cs="Arial"/>
                <w:bCs/>
                <w:sz w:val="24"/>
                <w:szCs w:val="24"/>
              </w:rPr>
              <w:t>ł</w:t>
            </w:r>
            <w:r w:rsidRPr="004336C9">
              <w:rPr>
                <w:rFonts w:ascii="Arial Narrow" w:hAnsi="Arial Narrow" w:cs="Arial"/>
                <w:bCs/>
                <w:sz w:val="24"/>
                <w:szCs w:val="24"/>
              </w:rPr>
              <w:t>ębinowej wraz z wymianą przyłączy zimnej wody na odc. od hydroforni do bl</w:t>
            </w:r>
            <w:r w:rsidR="004336C9" w:rsidRPr="004336C9">
              <w:rPr>
                <w:rFonts w:ascii="Arial Narrow" w:hAnsi="Arial Narrow" w:cs="Arial"/>
                <w:bCs/>
                <w:sz w:val="24"/>
                <w:szCs w:val="24"/>
              </w:rPr>
              <w:t>o</w:t>
            </w:r>
            <w:r w:rsidRPr="004336C9">
              <w:rPr>
                <w:rFonts w:ascii="Arial Narrow" w:hAnsi="Arial Narrow" w:cs="Arial"/>
                <w:bCs/>
                <w:sz w:val="24"/>
                <w:szCs w:val="24"/>
              </w:rPr>
              <w:t>ku cieplnego w systemie "zaprojektuj i wybuduj"</w:t>
            </w:r>
            <w:r w:rsidR="00CA5E56" w:rsidRPr="004336C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4F0D4B" w:rsidRPr="004336C9" w14:paraId="66885836" w14:textId="77777777" w:rsidTr="00873665">
        <w:tc>
          <w:tcPr>
            <w:tcW w:w="2268" w:type="dxa"/>
            <w:shd w:val="clear" w:color="auto" w:fill="auto"/>
          </w:tcPr>
          <w:p w14:paraId="3AFE651A" w14:textId="77777777" w:rsidR="004F0D4B" w:rsidRPr="004336C9" w:rsidRDefault="004F0D4B" w:rsidP="008736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336C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4C795A41" w14:textId="77777777" w:rsidR="004F0D4B" w:rsidRPr="004336C9" w:rsidRDefault="004F0D4B" w:rsidP="008736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336C9">
              <w:rPr>
                <w:rFonts w:ascii="Arial Narrow" w:hAnsi="Arial Narrow" w:cs="Arial"/>
                <w:bCs/>
                <w:sz w:val="24"/>
                <w:szCs w:val="24"/>
              </w:rPr>
              <w:t>146/2024</w:t>
            </w:r>
          </w:p>
        </w:tc>
      </w:tr>
    </w:tbl>
    <w:p w14:paraId="17ACFF57" w14:textId="77777777" w:rsidR="0060654D" w:rsidRPr="004336C9" w:rsidRDefault="004F0D4B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336C9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4336C9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4336C9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4336C9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4336C9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4336C9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4336C9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4336C9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4336C9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4336C9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4336C9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4336C9" w14:paraId="62D911EC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62CC5969" w14:textId="77777777" w:rsidR="00173417" w:rsidRPr="004336C9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336C9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548F02CF" w14:textId="77777777" w:rsidR="00173417" w:rsidRPr="004336C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4336C9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0D6BAE19" w14:textId="77777777" w:rsidR="00173417" w:rsidRPr="004336C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4336C9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7702A1F6" w14:textId="77777777" w:rsidR="00173417" w:rsidRPr="004336C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4336C9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3B0C5301" w14:textId="77777777" w:rsidR="00173417" w:rsidRPr="004336C9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336C9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4336C9" w14:paraId="05E10777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3C916C4B" w14:textId="77777777" w:rsidR="00173417" w:rsidRPr="004336C9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31F43FC1" w14:textId="77777777" w:rsidR="00173417" w:rsidRPr="004336C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023EA609" w14:textId="77777777" w:rsidR="00173417" w:rsidRPr="004336C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38744F5B" w14:textId="77777777" w:rsidR="00173417" w:rsidRPr="004336C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611536B7" w14:textId="77777777" w:rsidR="00173417" w:rsidRPr="004336C9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4336C9" w14:paraId="5A306695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24E812CF" w14:textId="77777777" w:rsidR="00173417" w:rsidRPr="004336C9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762659FA" w14:textId="77777777" w:rsidR="00173417" w:rsidRPr="004336C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3856B04D" w14:textId="77777777" w:rsidR="00173417" w:rsidRPr="004336C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70B643C6" w14:textId="77777777" w:rsidR="00173417" w:rsidRPr="004336C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1B52FFEA" w14:textId="77777777" w:rsidR="00173417" w:rsidRPr="004336C9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4336C9" w14:paraId="1D14E181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0DDC5346" w14:textId="77777777" w:rsidR="00173417" w:rsidRPr="004336C9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5873628B" w14:textId="77777777" w:rsidR="00173417" w:rsidRPr="004336C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5D985E96" w14:textId="77777777" w:rsidR="00173417" w:rsidRPr="004336C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39719681" w14:textId="77777777" w:rsidR="00173417" w:rsidRPr="004336C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55A7AFEC" w14:textId="77777777" w:rsidR="00173417" w:rsidRPr="004336C9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14:paraId="451BD380" w14:textId="77777777" w:rsidR="00121B8A" w:rsidRPr="004336C9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4336C9" w14:paraId="1F7C3137" w14:textId="77777777" w:rsidTr="009160CE">
        <w:tc>
          <w:tcPr>
            <w:tcW w:w="6237" w:type="dxa"/>
            <w:shd w:val="clear" w:color="auto" w:fill="auto"/>
          </w:tcPr>
          <w:p w14:paraId="578DB3D5" w14:textId="77777777" w:rsidR="00121B8A" w:rsidRPr="004336C9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7238E684" w14:textId="77777777" w:rsidR="00121B8A" w:rsidRPr="004336C9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4336C9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4336C9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4336C9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0BF044A0" w14:textId="77777777" w:rsidR="00121B8A" w:rsidRPr="004336C9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336C9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4336C9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1B856C8B" w14:textId="77777777" w:rsidR="00121B8A" w:rsidRPr="004336C9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68A1CFBC" w14:textId="77777777" w:rsidR="00121B8A" w:rsidRPr="004336C9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4336C9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4336C9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4336C9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22AB44D4" w14:textId="77777777" w:rsidR="00121B8A" w:rsidRPr="004336C9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336C9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4F0D4B" w:rsidRPr="004336C9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4336C9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7A78C74B" w14:textId="77777777" w:rsidR="00821C80" w:rsidRPr="004336C9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4336C9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B643E6" w14:textId="77777777" w:rsidR="005402B9" w:rsidRDefault="005402B9">
      <w:r>
        <w:separator/>
      </w:r>
    </w:p>
  </w:endnote>
  <w:endnote w:type="continuationSeparator" w:id="0">
    <w:p w14:paraId="712F1005" w14:textId="77777777" w:rsidR="005402B9" w:rsidRDefault="00540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5CCC0B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0CB203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DF3568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109CB0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4B15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54B718" w14:textId="77777777" w:rsidR="00821C80" w:rsidRDefault="00821C80">
    <w:pPr>
      <w:pStyle w:val="Stopka"/>
      <w:tabs>
        <w:tab w:val="clear" w:pos="4536"/>
      </w:tabs>
      <w:jc w:val="center"/>
    </w:pPr>
  </w:p>
  <w:p w14:paraId="1A00CEB1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FE46D6" w14:textId="77777777" w:rsidR="005402B9" w:rsidRDefault="005402B9">
      <w:r>
        <w:separator/>
      </w:r>
    </w:p>
  </w:footnote>
  <w:footnote w:type="continuationSeparator" w:id="0">
    <w:p w14:paraId="40CC24C2" w14:textId="77777777" w:rsidR="005402B9" w:rsidRDefault="005402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61CED5" w14:textId="77777777" w:rsidR="004F0D4B" w:rsidRDefault="004F0D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61B69F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4F0D4B">
      <w:rPr>
        <w:rFonts w:ascii="Arial" w:hAnsi="Arial" w:cs="Arial"/>
      </w:rPr>
      <w:t>146/2024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CB95CD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02B9"/>
    <w:rsid w:val="001174D3"/>
    <w:rsid w:val="00121B8A"/>
    <w:rsid w:val="00150D7E"/>
    <w:rsid w:val="00167DCC"/>
    <w:rsid w:val="00173417"/>
    <w:rsid w:val="004336C9"/>
    <w:rsid w:val="004E070D"/>
    <w:rsid w:val="004F0D4B"/>
    <w:rsid w:val="005402B9"/>
    <w:rsid w:val="0060654D"/>
    <w:rsid w:val="00691359"/>
    <w:rsid w:val="006C506A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03A2C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302D6A"/>
  <w15:chartTrackingRefBased/>
  <w15:docId w15:val="{7CDD3F85-3F05-4CAB-BD3B-92033E667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144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2024-11-05T11:44:00Z</cp:lastPrinted>
  <dcterms:created xsi:type="dcterms:W3CDTF">2024-11-05T11:44:00Z</dcterms:created>
  <dcterms:modified xsi:type="dcterms:W3CDTF">2024-11-05T11:44:00Z</dcterms:modified>
</cp:coreProperties>
</file>