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A05E8" w14:textId="5D620172" w:rsidR="00193E48" w:rsidRDefault="00193E48" w:rsidP="00193E4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202D24">
        <w:rPr>
          <w:rFonts w:ascii="Times New Roman" w:hAnsi="Times New Roman"/>
          <w:sz w:val="24"/>
        </w:rPr>
        <w:t>7 do SWZ</w:t>
      </w:r>
    </w:p>
    <w:p w14:paraId="5731545F" w14:textId="77777777" w:rsidR="00193E48" w:rsidRDefault="00193E48" w:rsidP="00193E48">
      <w:pPr>
        <w:rPr>
          <w:sz w:val="22"/>
        </w:rPr>
      </w:pPr>
    </w:p>
    <w:p w14:paraId="1A7E981B" w14:textId="77777777" w:rsidR="00193E48" w:rsidRDefault="00193E48" w:rsidP="00193E48">
      <w:pPr>
        <w:rPr>
          <w:sz w:val="22"/>
        </w:rPr>
      </w:pPr>
      <w:r>
        <w:rPr>
          <w:noProof/>
        </w:rPr>
        <w:pict w14:anchorId="0EDA4BEA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995756B" w14:textId="77777777" w:rsidR="00193E48" w:rsidRDefault="00193E48" w:rsidP="00193E48"/>
                <w:p w14:paraId="65C6570C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50644A6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5C844D40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5A946BE3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AFBC2ED" w14:textId="77777777"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771C14E" w14:textId="77777777" w:rsidR="00193E48" w:rsidRDefault="00193E48" w:rsidP="00193E48"/>
              </w:txbxContent>
            </v:textbox>
          </v:roundrect>
        </w:pict>
      </w:r>
    </w:p>
    <w:p w14:paraId="059E0440" w14:textId="77777777" w:rsidR="00193E48" w:rsidRDefault="00193E48" w:rsidP="00193E48">
      <w:pPr>
        <w:rPr>
          <w:sz w:val="22"/>
        </w:rPr>
      </w:pPr>
    </w:p>
    <w:p w14:paraId="1A15C6D2" w14:textId="77777777" w:rsidR="00193E48" w:rsidRDefault="00193E48" w:rsidP="00193E48">
      <w:pPr>
        <w:rPr>
          <w:sz w:val="22"/>
        </w:rPr>
      </w:pPr>
    </w:p>
    <w:p w14:paraId="50792946" w14:textId="77777777" w:rsidR="00193E48" w:rsidRDefault="00193E48" w:rsidP="00193E48"/>
    <w:p w14:paraId="53314B1B" w14:textId="77777777" w:rsidR="00193E48" w:rsidRDefault="00193E48" w:rsidP="00193E48"/>
    <w:p w14:paraId="251B1B22" w14:textId="5AE7CD85" w:rsidR="00193E48" w:rsidRDefault="00193E48" w:rsidP="00193E48">
      <w:pPr>
        <w:rPr>
          <w:b/>
          <w:sz w:val="22"/>
        </w:rPr>
      </w:pPr>
      <w:r>
        <w:rPr>
          <w:b/>
          <w:sz w:val="22"/>
        </w:rPr>
        <w:t xml:space="preserve">Sprawa nr </w:t>
      </w:r>
      <w:r w:rsidR="00202D24">
        <w:rPr>
          <w:b/>
          <w:sz w:val="22"/>
        </w:rPr>
        <w:t>146</w:t>
      </w:r>
      <w:r>
        <w:rPr>
          <w:b/>
          <w:sz w:val="22"/>
        </w:rPr>
        <w:t>/20</w:t>
      </w:r>
      <w:r w:rsidR="00202D24">
        <w:rPr>
          <w:b/>
          <w:sz w:val="22"/>
        </w:rPr>
        <w:t>24</w:t>
      </w:r>
    </w:p>
    <w:p w14:paraId="1BECB667" w14:textId="10F270CD" w:rsidR="00193E48" w:rsidRPr="00202D24" w:rsidRDefault="00193E48" w:rsidP="00193E48">
      <w:pPr>
        <w:pStyle w:val="Nagwek2"/>
        <w:jc w:val="center"/>
        <w:rPr>
          <w:b/>
          <w:spacing w:val="20"/>
        </w:rPr>
      </w:pPr>
      <w:r w:rsidRPr="00202D24">
        <w:rPr>
          <w:b/>
          <w:spacing w:val="20"/>
        </w:rPr>
        <w:t xml:space="preserve">W Y K A Z   </w:t>
      </w:r>
      <w:r w:rsidR="00202D24" w:rsidRPr="00202D24">
        <w:rPr>
          <w:b/>
          <w:spacing w:val="20"/>
        </w:rPr>
        <w:t>ROBÓT BUDOWLANYCH</w:t>
      </w:r>
    </w:p>
    <w:p w14:paraId="631E5918" w14:textId="77777777" w:rsidR="00193E48" w:rsidRDefault="00193E48" w:rsidP="00193E48">
      <w:pPr>
        <w:rPr>
          <w:sz w:val="22"/>
        </w:rPr>
      </w:pPr>
    </w:p>
    <w:p w14:paraId="1E4CD918" w14:textId="77777777" w:rsidR="00193E48" w:rsidRDefault="00193E48" w:rsidP="00193E48">
      <w:pPr>
        <w:rPr>
          <w:sz w:val="22"/>
        </w:rPr>
      </w:pPr>
    </w:p>
    <w:p w14:paraId="05312C5D" w14:textId="28089D43" w:rsidR="00193E48" w:rsidRDefault="00193E48" w:rsidP="00193E4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202D24">
        <w:rPr>
          <w:sz w:val="24"/>
        </w:rPr>
        <w:t>postępowaniu w trybie podstawowym</w:t>
      </w:r>
      <w:r>
        <w:rPr>
          <w:sz w:val="24"/>
        </w:rPr>
        <w:t xml:space="preserve"> na :</w:t>
      </w:r>
    </w:p>
    <w:p w14:paraId="4A7F9991" w14:textId="69B26C56" w:rsidR="00193E48" w:rsidRDefault="00202D24" w:rsidP="00193E48">
      <w:pPr>
        <w:spacing w:line="360" w:lineRule="auto"/>
        <w:jc w:val="both"/>
        <w:rPr>
          <w:sz w:val="24"/>
        </w:rPr>
      </w:pPr>
      <w:r w:rsidRPr="00202D24">
        <w:rPr>
          <w:b/>
          <w:bCs/>
          <w:sz w:val="24"/>
        </w:rPr>
        <w:t xml:space="preserve">Przebudowa bud. Nr 14 (hydroforni, stacji uzdatniania wody), zbiorników wody pitnej, osadników, studni głębinowej wraz z wymianą przyłączy zimnej wody na odc. od hydroforni do bloku cieplnego w systemie </w:t>
      </w:r>
      <w:r>
        <w:rPr>
          <w:b/>
          <w:bCs/>
          <w:sz w:val="24"/>
        </w:rPr>
        <w:t>„</w:t>
      </w:r>
      <w:r w:rsidRPr="00202D24">
        <w:rPr>
          <w:b/>
          <w:bCs/>
          <w:sz w:val="24"/>
        </w:rPr>
        <w:t>zaprojektuj i wybuduj”</w:t>
      </w:r>
    </w:p>
    <w:p w14:paraId="1C3328D8" w14:textId="77777777" w:rsidR="00193E48" w:rsidRDefault="00193E48" w:rsidP="00193E4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71B29FC9" w14:textId="77777777" w:rsidR="00193E48" w:rsidRDefault="00193E48" w:rsidP="00193E4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5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25B9595B" w14:textId="77777777" w:rsidR="00193E48" w:rsidRPr="00202D24" w:rsidRDefault="00193E48" w:rsidP="00193E48">
      <w:pPr>
        <w:rPr>
          <w:sz w:val="6"/>
          <w:szCs w:val="2"/>
        </w:rPr>
      </w:pPr>
    </w:p>
    <w:tbl>
      <w:tblPr>
        <w:tblW w:w="1020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701"/>
        <w:gridCol w:w="1916"/>
        <w:gridCol w:w="1597"/>
        <w:gridCol w:w="2090"/>
        <w:gridCol w:w="1768"/>
      </w:tblGrid>
      <w:tr w:rsidR="00193E48" w14:paraId="1AAE3D3B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  <w:vAlign w:val="center"/>
          </w:tcPr>
          <w:p w14:paraId="52A5BD37" w14:textId="77777777" w:rsidR="00193E48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prac</w:t>
            </w:r>
          </w:p>
        </w:tc>
        <w:tc>
          <w:tcPr>
            <w:tcW w:w="1701" w:type="dxa"/>
            <w:vAlign w:val="center"/>
          </w:tcPr>
          <w:p w14:paraId="3B58D9EC" w14:textId="77777777" w:rsidR="00193E48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Całkowita wartość prac</w:t>
            </w:r>
          </w:p>
        </w:tc>
        <w:tc>
          <w:tcPr>
            <w:tcW w:w="1916" w:type="dxa"/>
            <w:vAlign w:val="center"/>
          </w:tcPr>
          <w:p w14:paraId="5AACFEA3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Wartość, za którą wykonawca był odpowiedzialny</w:t>
            </w:r>
          </w:p>
        </w:tc>
        <w:tc>
          <w:tcPr>
            <w:tcW w:w="1597" w:type="dxa"/>
            <w:tcBorders>
              <w:bottom w:val="nil"/>
            </w:tcBorders>
            <w:vAlign w:val="center"/>
          </w:tcPr>
          <w:p w14:paraId="39B18D21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14:paraId="6B8003A0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 zleceniodawcy</w:t>
            </w:r>
          </w:p>
        </w:tc>
        <w:tc>
          <w:tcPr>
            <w:tcW w:w="1768" w:type="dxa"/>
          </w:tcPr>
          <w:p w14:paraId="29180CC2" w14:textId="77777777" w:rsidR="00193E48" w:rsidRDefault="00193E48" w:rsidP="00193E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Wymagania specjalne dotyczące przedmiotu prac (o ile były)</w:t>
            </w:r>
          </w:p>
        </w:tc>
      </w:tr>
      <w:tr w:rsidR="00193E48" w14:paraId="4E210451" w14:textId="77777777" w:rsidTr="00193E4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135" w:type="dxa"/>
          </w:tcPr>
          <w:p w14:paraId="296FB03D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CC8E9A7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  <w:tcBorders>
              <w:right w:val="nil"/>
            </w:tcBorders>
          </w:tcPr>
          <w:p w14:paraId="02B88F2D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7D596D36" w14:textId="77777777" w:rsidR="00193E48" w:rsidRDefault="00193E48" w:rsidP="00193E48">
            <w:pPr>
              <w:rPr>
                <w:sz w:val="24"/>
              </w:rPr>
            </w:pPr>
          </w:p>
          <w:p w14:paraId="6ABFB5D7" w14:textId="77777777" w:rsidR="00193E48" w:rsidRDefault="00193E48" w:rsidP="00193E48">
            <w:pPr>
              <w:rPr>
                <w:sz w:val="24"/>
              </w:rPr>
            </w:pPr>
          </w:p>
          <w:p w14:paraId="57AFE85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12727A9A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4CD6239C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39FC84F8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63AF7FCD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EC6B649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084BEE0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63F85943" w14:textId="77777777" w:rsidR="00193E48" w:rsidRDefault="00193E48" w:rsidP="00193E48">
            <w:pPr>
              <w:rPr>
                <w:sz w:val="24"/>
              </w:rPr>
            </w:pPr>
          </w:p>
          <w:p w14:paraId="498558CC" w14:textId="77777777" w:rsidR="00193E48" w:rsidRDefault="00193E48" w:rsidP="00193E48">
            <w:pPr>
              <w:rPr>
                <w:sz w:val="24"/>
              </w:rPr>
            </w:pPr>
          </w:p>
          <w:p w14:paraId="1BAC74C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4209F5DA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13297F12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699C39B2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2785F71C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965BEE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2F5A1DB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2F33590A" w14:textId="77777777" w:rsidR="00193E48" w:rsidRDefault="00193E48" w:rsidP="00193E48">
            <w:pPr>
              <w:rPr>
                <w:sz w:val="24"/>
              </w:rPr>
            </w:pPr>
          </w:p>
          <w:p w14:paraId="5FEBA0C2" w14:textId="77777777" w:rsidR="00193E48" w:rsidRDefault="00193E48" w:rsidP="00193E48">
            <w:pPr>
              <w:rPr>
                <w:sz w:val="24"/>
              </w:rPr>
            </w:pPr>
          </w:p>
          <w:p w14:paraId="6D83214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5AA12CE3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7443D701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48E65E27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295E5714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33F65F2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5236B9EC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188777BE" w14:textId="77777777" w:rsidR="00193E48" w:rsidRDefault="00193E48" w:rsidP="00193E48">
            <w:pPr>
              <w:rPr>
                <w:sz w:val="24"/>
              </w:rPr>
            </w:pPr>
          </w:p>
          <w:p w14:paraId="200961CF" w14:textId="77777777" w:rsidR="00193E48" w:rsidRDefault="00193E48" w:rsidP="00193E48">
            <w:pPr>
              <w:rPr>
                <w:sz w:val="24"/>
              </w:rPr>
            </w:pPr>
          </w:p>
          <w:p w14:paraId="22F9F501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6A38E0AE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231071B1" w14:textId="77777777" w:rsidR="00193E48" w:rsidRDefault="00193E48" w:rsidP="00193E48">
            <w:pPr>
              <w:rPr>
                <w:sz w:val="24"/>
              </w:rPr>
            </w:pPr>
          </w:p>
        </w:tc>
      </w:tr>
      <w:tr w:rsidR="00193E48" w14:paraId="6601B186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48B6E99D" w14:textId="77777777" w:rsidR="00193E48" w:rsidRDefault="00193E48" w:rsidP="00193E48">
            <w:pPr>
              <w:rPr>
                <w:sz w:val="24"/>
              </w:rPr>
            </w:pPr>
          </w:p>
          <w:p w14:paraId="2C2D1802" w14:textId="77777777" w:rsidR="00193E48" w:rsidRDefault="00193E48" w:rsidP="00193E48">
            <w:pPr>
              <w:rPr>
                <w:sz w:val="24"/>
              </w:rPr>
            </w:pPr>
          </w:p>
          <w:p w14:paraId="58FED4C0" w14:textId="77777777" w:rsidR="00193E48" w:rsidRDefault="00193E48" w:rsidP="00193E48">
            <w:pPr>
              <w:rPr>
                <w:sz w:val="24"/>
              </w:rPr>
            </w:pPr>
          </w:p>
          <w:p w14:paraId="4334A34A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5692A0B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916" w:type="dxa"/>
          </w:tcPr>
          <w:p w14:paraId="3E7ED1D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597" w:type="dxa"/>
          </w:tcPr>
          <w:p w14:paraId="224624BE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2090" w:type="dxa"/>
          </w:tcPr>
          <w:p w14:paraId="77FC407F" w14:textId="77777777" w:rsidR="00193E48" w:rsidRDefault="00193E48" w:rsidP="00193E48">
            <w:pPr>
              <w:rPr>
                <w:sz w:val="24"/>
              </w:rPr>
            </w:pPr>
          </w:p>
        </w:tc>
        <w:tc>
          <w:tcPr>
            <w:tcW w:w="1768" w:type="dxa"/>
          </w:tcPr>
          <w:p w14:paraId="2343402D" w14:textId="77777777" w:rsidR="00193E48" w:rsidRDefault="00193E48" w:rsidP="00193E48">
            <w:pPr>
              <w:rPr>
                <w:sz w:val="24"/>
              </w:rPr>
            </w:pPr>
          </w:p>
        </w:tc>
      </w:tr>
    </w:tbl>
    <w:p w14:paraId="6A043DD7" w14:textId="77777777" w:rsidR="00193E48" w:rsidRDefault="00193E48" w:rsidP="00193E4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FC54AFB" w14:textId="77777777" w:rsidR="00193E48" w:rsidRDefault="00193E48" w:rsidP="00193E4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193E48" w:rsidSect="00202D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B1F5C" w14:textId="77777777" w:rsidR="000633F0" w:rsidRDefault="000633F0">
      <w:r>
        <w:separator/>
      </w:r>
    </w:p>
  </w:endnote>
  <w:endnote w:type="continuationSeparator" w:id="0">
    <w:p w14:paraId="7FD6215C" w14:textId="77777777" w:rsidR="000633F0" w:rsidRDefault="00063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5F27A" w14:textId="77777777"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42A6E" w14:textId="77777777"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279E5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7B1266" w14:textId="77777777" w:rsidR="00193E48" w:rsidRDefault="00193E48">
    <w:pPr>
      <w:pStyle w:val="Stopka"/>
      <w:tabs>
        <w:tab w:val="clear" w:pos="4536"/>
      </w:tabs>
      <w:jc w:val="center"/>
    </w:pPr>
  </w:p>
  <w:p w14:paraId="697D7C1D" w14:textId="77777777"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034DC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8BBC1" w14:textId="77777777" w:rsidR="00193E48" w:rsidRDefault="00193E48">
    <w:pPr>
      <w:pStyle w:val="Stopka"/>
      <w:tabs>
        <w:tab w:val="clear" w:pos="4536"/>
      </w:tabs>
      <w:jc w:val="center"/>
    </w:pPr>
  </w:p>
  <w:p w14:paraId="3977C12B" w14:textId="77777777"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4D53C" w14:textId="77777777" w:rsidR="000633F0" w:rsidRDefault="000633F0">
      <w:r>
        <w:separator/>
      </w:r>
    </w:p>
  </w:footnote>
  <w:footnote w:type="continuationSeparator" w:id="0">
    <w:p w14:paraId="010D0AF0" w14:textId="77777777" w:rsidR="000633F0" w:rsidRDefault="00063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EFC34" w14:textId="77777777"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8E2F8" w14:textId="77777777"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22250" w14:textId="77777777"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3F0"/>
    <w:rsid w:val="000633F0"/>
    <w:rsid w:val="00193E48"/>
    <w:rsid w:val="00202D24"/>
    <w:rsid w:val="005966E7"/>
    <w:rsid w:val="007B6B0F"/>
    <w:rsid w:val="00915E30"/>
    <w:rsid w:val="00D451F5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D23085"/>
  <w15:chartTrackingRefBased/>
  <w15:docId w15:val="{43A7FCCD-9E56-4A8F-AC30-CC442CD8A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user</dc:creator>
  <cp:keywords/>
  <dc:description/>
  <cp:lastModifiedBy>10 wsk</cp:lastModifiedBy>
  <cp:revision>2</cp:revision>
  <cp:lastPrinted>2024-11-05T11:47:00Z</cp:lastPrinted>
  <dcterms:created xsi:type="dcterms:W3CDTF">2024-11-05T11:47:00Z</dcterms:created>
  <dcterms:modified xsi:type="dcterms:W3CDTF">2024-11-05T11:47:00Z</dcterms:modified>
</cp:coreProperties>
</file>