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1933A" w14:textId="77777777" w:rsidR="00D62E6E" w:rsidRPr="0079464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9464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939D5" w:rsidRPr="0079464E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79464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9464E" w14:paraId="5814336F" w14:textId="77777777" w:rsidTr="00D62E6E">
        <w:tc>
          <w:tcPr>
            <w:tcW w:w="2800" w:type="dxa"/>
            <w:shd w:val="clear" w:color="auto" w:fill="auto"/>
          </w:tcPr>
          <w:p w14:paraId="0429F031" w14:textId="77777777" w:rsidR="00D62E6E" w:rsidRPr="0079464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9464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9464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F02C4A" w14:textId="77777777" w:rsidR="00D62E6E" w:rsidRPr="007946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DFFE55" w14:textId="77777777" w:rsidR="00D62E6E" w:rsidRPr="007946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2CC87D" w14:textId="77777777" w:rsidR="00D62E6E" w:rsidRPr="0079464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946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9464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946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9464E" w14:paraId="1A424C62" w14:textId="77777777" w:rsidTr="00D62E6E">
        <w:tc>
          <w:tcPr>
            <w:tcW w:w="2800" w:type="dxa"/>
            <w:shd w:val="clear" w:color="auto" w:fill="auto"/>
          </w:tcPr>
          <w:p w14:paraId="1A0602DE" w14:textId="77777777" w:rsidR="00D62E6E" w:rsidRPr="0079464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9464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A8B472" w14:textId="77777777" w:rsidR="00D62E6E" w:rsidRPr="007946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A1F634A" w14:textId="77777777" w:rsidR="00D62E6E" w:rsidRPr="0079464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30DAB0" w14:textId="77777777" w:rsidR="00D62E6E" w:rsidRPr="0079464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946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9464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946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791926" w14:textId="77777777" w:rsidR="00BC121E" w:rsidRPr="0079464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39D5" w:rsidRPr="0079464E" w14:paraId="59E669FB" w14:textId="77777777" w:rsidTr="004D3BD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C6C6EE" w14:textId="77777777" w:rsidR="004939D5" w:rsidRPr="0079464E" w:rsidRDefault="004939D5" w:rsidP="004D3BD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0CA89AF" w14:textId="77777777" w:rsidR="004939D5" w:rsidRPr="0079464E" w:rsidRDefault="004939D5" w:rsidP="004D3BD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9464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79464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79464E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79464E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5109D4B" w14:textId="77777777" w:rsidR="004939D5" w:rsidRPr="0079464E" w:rsidRDefault="004939D5" w:rsidP="004D3B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96F3239" w14:textId="77777777" w:rsidR="004939D5" w:rsidRPr="0079464E" w:rsidRDefault="004939D5" w:rsidP="004D3B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77CA1A4" w14:textId="77777777" w:rsidR="00BC121E" w:rsidRPr="0079464E" w:rsidRDefault="004939D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9464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9464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9464E" w14:paraId="5DD156CC" w14:textId="77777777" w:rsidTr="00D62E6E">
        <w:tc>
          <w:tcPr>
            <w:tcW w:w="2269" w:type="dxa"/>
            <w:shd w:val="clear" w:color="auto" w:fill="auto"/>
          </w:tcPr>
          <w:p w14:paraId="0351FA28" w14:textId="77777777" w:rsidR="00D62E6E" w:rsidRPr="0079464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F68175" w14:textId="77777777" w:rsidR="00D62E6E" w:rsidRPr="0079464E" w:rsidRDefault="004939D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bud. nr 14, zbiorników wody pitnej, osadników, studni głębinowej wraz z wymianą przyłączy zimnej wody na odc. od hydroforni do bloku cieplnego w systemie "zaprojektuj i wybuduj"</w:t>
            </w:r>
            <w:r w:rsidR="00D62E6E" w:rsidRPr="007946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39D5" w:rsidRPr="0079464E" w14:paraId="2F4DAE1C" w14:textId="77777777" w:rsidTr="004D3BD0">
        <w:tc>
          <w:tcPr>
            <w:tcW w:w="2269" w:type="dxa"/>
            <w:shd w:val="clear" w:color="auto" w:fill="auto"/>
          </w:tcPr>
          <w:p w14:paraId="42FBB33D" w14:textId="77777777" w:rsidR="004939D5" w:rsidRPr="0079464E" w:rsidRDefault="004939D5" w:rsidP="004D3B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1810EA" w14:textId="77777777" w:rsidR="004939D5" w:rsidRPr="0079464E" w:rsidRDefault="004939D5" w:rsidP="004D3B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146/2024</w:t>
            </w:r>
          </w:p>
        </w:tc>
      </w:tr>
    </w:tbl>
    <w:p w14:paraId="521D3E7D" w14:textId="77777777" w:rsidR="00BC121E" w:rsidRPr="0079464E" w:rsidRDefault="004939D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9464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9464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9464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6F324D7" w14:textId="77777777" w:rsidR="00BC121E" w:rsidRPr="0079464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9464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34547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9464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9464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79464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9464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8D9275D" w14:textId="77777777" w:rsidR="00BC121E" w:rsidRPr="0079464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464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3E31D4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946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9464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9464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79464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DC82421" w14:textId="77777777" w:rsidR="00BF69A4" w:rsidRPr="0079464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9464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9464E" w14:paraId="55A1157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DDE1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DD0D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0D2B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9464E" w14:paraId="128C063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7756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D071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73B7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9464E" w14:paraId="2B97409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C0C0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0A4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CAF1" w14:textId="77777777" w:rsidR="00BC121E" w:rsidRPr="0079464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495ADCE" w14:textId="77777777" w:rsidR="00BC121E" w:rsidRPr="0079464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9464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D39A694" w14:textId="77777777" w:rsidR="00BC121E" w:rsidRPr="0079464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9464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7B86771" w14:textId="77777777" w:rsidR="00067B62" w:rsidRPr="0079464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9464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9464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9464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8650E33" w14:textId="77777777" w:rsidR="00067B62" w:rsidRPr="0079464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9464E" w14:paraId="7F7406C9" w14:textId="77777777" w:rsidTr="00620E37">
        <w:tc>
          <w:tcPr>
            <w:tcW w:w="2660" w:type="dxa"/>
            <w:shd w:val="clear" w:color="auto" w:fill="auto"/>
          </w:tcPr>
          <w:p w14:paraId="67DEA48C" w14:textId="77777777" w:rsidR="00BC121E" w:rsidRPr="007946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5B8FE2" w14:textId="77777777" w:rsidR="00BC121E" w:rsidRPr="0079464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AABC910" w14:textId="77777777" w:rsidR="00BC121E" w:rsidRPr="0079464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B4D3D3C" w14:textId="77777777" w:rsidR="00BC121E" w:rsidRPr="007946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32F925" w14:textId="77777777" w:rsidR="00BC121E" w:rsidRPr="0079464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8CCBD2" w14:textId="77777777" w:rsidR="00BC121E" w:rsidRPr="0079464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939D5"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946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1354282" w14:textId="77777777" w:rsidR="00106AC7" w:rsidRPr="0079464E" w:rsidRDefault="00106AC7" w:rsidP="00BC121E">
      <w:pPr>
        <w:rPr>
          <w:rFonts w:ascii="Arial Narrow" w:hAnsi="Arial Narrow"/>
        </w:rPr>
      </w:pPr>
    </w:p>
    <w:sectPr w:rsidR="00106AC7" w:rsidRPr="0079464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93867" w14:textId="77777777" w:rsidR="00BE16A1" w:rsidRDefault="00BE16A1">
      <w:r>
        <w:separator/>
      </w:r>
    </w:p>
  </w:endnote>
  <w:endnote w:type="continuationSeparator" w:id="0">
    <w:p w14:paraId="6BC9D34B" w14:textId="77777777" w:rsidR="00BE16A1" w:rsidRDefault="00BE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B653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D661F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357E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0F114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EA5385D">
        <v:line id="_x0000_s1025" style="position:absolute;left:0;text-align:left;z-index:251657728" from="-3.85pt,8.7pt" to="455.15pt,8.7pt"/>
      </w:pict>
    </w:r>
  </w:p>
  <w:p w14:paraId="1F17AA8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5C813" w14:textId="77777777" w:rsidR="004939D5" w:rsidRDefault="004939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D983A" w14:textId="77777777" w:rsidR="00BE16A1" w:rsidRDefault="00BE16A1">
      <w:r>
        <w:separator/>
      </w:r>
    </w:p>
  </w:footnote>
  <w:footnote w:type="continuationSeparator" w:id="0">
    <w:p w14:paraId="6BCC8838" w14:textId="77777777" w:rsidR="00BE16A1" w:rsidRDefault="00BE1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D60E1" w14:textId="77777777" w:rsidR="004939D5" w:rsidRDefault="00493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B6893" w14:textId="77777777" w:rsidR="004939D5" w:rsidRDefault="00493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6B0B0" w14:textId="77777777" w:rsidR="004939D5" w:rsidRDefault="004939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6875525">
    <w:abstractNumId w:val="13"/>
  </w:num>
  <w:num w:numId="2" w16cid:durableId="536892125">
    <w:abstractNumId w:val="0"/>
  </w:num>
  <w:num w:numId="3" w16cid:durableId="500124410">
    <w:abstractNumId w:val="11"/>
  </w:num>
  <w:num w:numId="4" w16cid:durableId="617107390">
    <w:abstractNumId w:val="8"/>
  </w:num>
  <w:num w:numId="5" w16cid:durableId="1594125960">
    <w:abstractNumId w:val="7"/>
  </w:num>
  <w:num w:numId="6" w16cid:durableId="584802818">
    <w:abstractNumId w:val="1"/>
  </w:num>
  <w:num w:numId="7" w16cid:durableId="543642830">
    <w:abstractNumId w:val="6"/>
  </w:num>
  <w:num w:numId="8" w16cid:durableId="948976771">
    <w:abstractNumId w:val="3"/>
  </w:num>
  <w:num w:numId="9" w16cid:durableId="1059399415">
    <w:abstractNumId w:val="2"/>
  </w:num>
  <w:num w:numId="10" w16cid:durableId="63183027">
    <w:abstractNumId w:val="5"/>
  </w:num>
  <w:num w:numId="11" w16cid:durableId="893932424">
    <w:abstractNumId w:val="10"/>
  </w:num>
  <w:num w:numId="12" w16cid:durableId="1640526013">
    <w:abstractNumId w:val="4"/>
  </w:num>
  <w:num w:numId="13" w16cid:durableId="1329552039">
    <w:abstractNumId w:val="9"/>
  </w:num>
  <w:num w:numId="14" w16cid:durableId="21412658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6A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4F73"/>
    <w:rsid w:val="00360BC3"/>
    <w:rsid w:val="003E5D20"/>
    <w:rsid w:val="003F6927"/>
    <w:rsid w:val="00415097"/>
    <w:rsid w:val="00422381"/>
    <w:rsid w:val="0043102D"/>
    <w:rsid w:val="00460820"/>
    <w:rsid w:val="004704CB"/>
    <w:rsid w:val="004939D5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464E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16A1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2D5DF0"/>
  <w15:chartTrackingRefBased/>
  <w15:docId w15:val="{42AEE329-721B-4E0A-B294-FC40FA84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2024-11-05T11:53:00Z</cp:lastPrinted>
  <dcterms:created xsi:type="dcterms:W3CDTF">2024-11-05T11:53:00Z</dcterms:created>
  <dcterms:modified xsi:type="dcterms:W3CDTF">2024-11-05T11:53:00Z</dcterms:modified>
</cp:coreProperties>
</file>