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0A352" w14:textId="77777777" w:rsidR="00025386" w:rsidRPr="0074395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4395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05505" w:rsidRPr="0074395A">
        <w:rPr>
          <w:rFonts w:ascii="Arial Narrow" w:hAnsi="Arial Narrow" w:cs="Arial"/>
          <w:bCs/>
          <w:i w:val="0"/>
          <w:szCs w:val="24"/>
        </w:rPr>
        <w:t>2</w:t>
      </w:r>
      <w:r w:rsidR="007666D6" w:rsidRPr="0074395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4395A" w14:paraId="213F1564" w14:textId="77777777" w:rsidTr="00467CA2">
        <w:tc>
          <w:tcPr>
            <w:tcW w:w="2800" w:type="dxa"/>
            <w:shd w:val="clear" w:color="auto" w:fill="auto"/>
          </w:tcPr>
          <w:p w14:paraId="59363576" w14:textId="77777777" w:rsidR="00D520D3" w:rsidRPr="0074395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395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4395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ADE44F" w14:textId="77777777" w:rsidR="00D520D3" w:rsidRPr="0074395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1C73FB" w14:textId="77777777" w:rsidR="00D520D3" w:rsidRPr="0074395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9A3062" w14:textId="77777777" w:rsidR="00D520D3" w:rsidRPr="0074395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4395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4395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4395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4395A" w14:paraId="1CA83A98" w14:textId="77777777" w:rsidTr="00467CA2">
        <w:tc>
          <w:tcPr>
            <w:tcW w:w="2800" w:type="dxa"/>
            <w:shd w:val="clear" w:color="auto" w:fill="auto"/>
          </w:tcPr>
          <w:p w14:paraId="0C24657D" w14:textId="77777777" w:rsidR="00D520D3" w:rsidRPr="0074395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4395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561CD0" w14:textId="77777777" w:rsidR="00D520D3" w:rsidRPr="0074395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9C3E70" w14:textId="77777777" w:rsidR="00D520D3" w:rsidRPr="0074395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1437AA" w14:textId="77777777" w:rsidR="00D520D3" w:rsidRPr="0074395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4395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4395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4395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DC97C8" w14:textId="77777777" w:rsidR="00B62AD0" w:rsidRPr="0074395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4395A" w14:paraId="4B4128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B7C732" w14:textId="77777777" w:rsidR="00053927" w:rsidRPr="0074395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4395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661A699" w14:textId="77777777" w:rsidR="00053927" w:rsidRPr="0074395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4395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4395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4395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DC8206A" w14:textId="77777777" w:rsidR="0071340C" w:rsidRPr="0074395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4395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4395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05505" w:rsidRPr="0074395A">
        <w:rPr>
          <w:rFonts w:ascii="Arial Narrow" w:hAnsi="Arial Narrow" w:cs="Arial"/>
          <w:sz w:val="24"/>
          <w:szCs w:val="24"/>
        </w:rPr>
        <w:t>(</w:t>
      </w:r>
      <w:proofErr w:type="spellStart"/>
      <w:r w:rsidR="00805505" w:rsidRPr="0074395A">
        <w:rPr>
          <w:rFonts w:ascii="Arial Narrow" w:hAnsi="Arial Narrow" w:cs="Arial"/>
          <w:sz w:val="24"/>
          <w:szCs w:val="24"/>
        </w:rPr>
        <w:t>t.j</w:t>
      </w:r>
      <w:proofErr w:type="spellEnd"/>
      <w:r w:rsidR="00805505" w:rsidRPr="0074395A">
        <w:rPr>
          <w:rFonts w:ascii="Arial Narrow" w:hAnsi="Arial Narrow" w:cs="Arial"/>
          <w:sz w:val="24"/>
          <w:szCs w:val="24"/>
        </w:rPr>
        <w:t>. Dz. U. z 2024 poz. 1320)</w:t>
      </w:r>
      <w:r w:rsidR="00E27ABB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439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4395A" w14:paraId="784F2470" w14:textId="77777777" w:rsidTr="00467CA2">
        <w:tc>
          <w:tcPr>
            <w:tcW w:w="2269" w:type="dxa"/>
            <w:shd w:val="clear" w:color="auto" w:fill="auto"/>
          </w:tcPr>
          <w:p w14:paraId="21903C5B" w14:textId="77777777" w:rsidR="00D520D3" w:rsidRPr="0074395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682B3A" w14:textId="5338E908" w:rsidR="00D520D3" w:rsidRPr="0074395A" w:rsidRDefault="0080550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bud. nr 14, zbiorników wody pitnej, osadników, studni g</w:t>
            </w:r>
            <w:r w:rsidR="0074395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ł</w:t>
            </w:r>
            <w:r w:rsidRPr="0074395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ębinowej wraz z wymianą przyłączy zimnej wody na odc. od hydroforni do bloku cieplnego w systemie "zaprojektuj i wybuduj"</w:t>
            </w:r>
            <w:r w:rsidR="00D520D3" w:rsidRPr="0074395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5505" w:rsidRPr="0074395A" w14:paraId="0EC21639" w14:textId="77777777" w:rsidTr="00873665">
        <w:tc>
          <w:tcPr>
            <w:tcW w:w="2269" w:type="dxa"/>
            <w:shd w:val="clear" w:color="auto" w:fill="auto"/>
          </w:tcPr>
          <w:p w14:paraId="0F35CAC3" w14:textId="77777777" w:rsidR="00805505" w:rsidRPr="0074395A" w:rsidRDefault="00805505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B047E0" w14:textId="77777777" w:rsidR="00805505" w:rsidRPr="0074395A" w:rsidRDefault="00805505" w:rsidP="008736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146/2024</w:t>
            </w:r>
          </w:p>
        </w:tc>
      </w:tr>
    </w:tbl>
    <w:p w14:paraId="46DB44E0" w14:textId="77777777" w:rsidR="00DC652A" w:rsidRPr="0074395A" w:rsidRDefault="0080550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4395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4EE19BE" w14:textId="77777777" w:rsidR="00DC652A" w:rsidRPr="007439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D5E7C18" w14:textId="77777777" w:rsidR="0071340C" w:rsidRPr="0074395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4395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4395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4395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CCB780A" w14:textId="77777777" w:rsidR="0071340C" w:rsidRPr="0074395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34C8F0E0" w14:textId="77777777" w:rsidR="0071340C" w:rsidRPr="0074395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BCD81AA" w14:textId="77777777" w:rsidR="0071340C" w:rsidRPr="007439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5F42AC1" w14:textId="77777777" w:rsidR="0071340C" w:rsidRPr="0074395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4395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4395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4395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318F957" w14:textId="77777777" w:rsidR="0071340C" w:rsidRPr="007439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0226689" w14:textId="77777777" w:rsidR="0071340C" w:rsidRPr="007439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2C446D9" w14:textId="77777777" w:rsidR="00DC652A" w:rsidRPr="0074395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439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4395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4395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EDECBB3" w14:textId="77777777" w:rsidR="00DC652A" w:rsidRPr="0074395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4395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4395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43955D6" w14:textId="77777777" w:rsidR="0093388F" w:rsidRPr="0074395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69EDB59" w14:textId="77777777" w:rsidR="0093388F" w:rsidRPr="0074395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7518854" w14:textId="77777777" w:rsidR="0093388F" w:rsidRPr="0074395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DE7AB53" w14:textId="77777777" w:rsidR="00CB29AC" w:rsidRPr="0074395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BA45A75" w14:textId="77777777" w:rsidR="00CB29AC" w:rsidRPr="0074395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B2F0308" w14:textId="77777777" w:rsidR="00830970" w:rsidRPr="0074395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4395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4395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5944384" w14:textId="77777777" w:rsidR="00E27ABB" w:rsidRPr="0074395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4395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4395A" w14:paraId="2CDBDE83" w14:textId="77777777" w:rsidTr="00467CA2">
        <w:tc>
          <w:tcPr>
            <w:tcW w:w="2660" w:type="dxa"/>
            <w:shd w:val="clear" w:color="auto" w:fill="auto"/>
          </w:tcPr>
          <w:p w14:paraId="13EEF13A" w14:textId="77777777" w:rsidR="00D520D3" w:rsidRPr="007439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A9027B" w14:textId="77777777" w:rsidR="00D520D3" w:rsidRPr="007439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D0FC4D" w14:textId="77777777" w:rsidR="00D520D3" w:rsidRPr="007439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6C0B16" w14:textId="77777777" w:rsidR="00D520D3" w:rsidRPr="007439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5F2213B" w14:textId="77777777" w:rsidR="00D520D3" w:rsidRPr="007439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F1D742" w14:textId="77777777" w:rsidR="00D520D3" w:rsidRPr="007439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05505"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4395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9F411C6" w14:textId="77777777" w:rsidR="00E27ABB" w:rsidRPr="0074395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4395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980D4" w14:textId="77777777" w:rsidR="00915DE2" w:rsidRDefault="00915DE2" w:rsidP="00025386">
      <w:pPr>
        <w:spacing w:after="0" w:line="240" w:lineRule="auto"/>
      </w:pPr>
      <w:r>
        <w:separator/>
      </w:r>
    </w:p>
  </w:endnote>
  <w:endnote w:type="continuationSeparator" w:id="0">
    <w:p w14:paraId="3DFE3403" w14:textId="77777777" w:rsidR="00915DE2" w:rsidRDefault="00915D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FF4F0" w14:textId="77777777" w:rsidR="00805505" w:rsidRDefault="008055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EC4C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538252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7FD12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8763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59115" w14:textId="77777777" w:rsidR="00805505" w:rsidRDefault="008055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F3598" w14:textId="77777777" w:rsidR="00915DE2" w:rsidRDefault="00915DE2" w:rsidP="00025386">
      <w:pPr>
        <w:spacing w:after="0" w:line="240" w:lineRule="auto"/>
      </w:pPr>
      <w:r>
        <w:separator/>
      </w:r>
    </w:p>
  </w:footnote>
  <w:footnote w:type="continuationSeparator" w:id="0">
    <w:p w14:paraId="40CFD63A" w14:textId="77777777" w:rsidR="00915DE2" w:rsidRDefault="00915D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30A32" w14:textId="77777777" w:rsidR="00805505" w:rsidRDefault="00805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D34A" w14:textId="77777777" w:rsidR="00805505" w:rsidRDefault="00805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E83C8" w14:textId="77777777" w:rsidR="00805505" w:rsidRDefault="00805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9625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DE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395A"/>
    <w:rsid w:val="00745A44"/>
    <w:rsid w:val="007666D6"/>
    <w:rsid w:val="007D6755"/>
    <w:rsid w:val="007F49C7"/>
    <w:rsid w:val="00805505"/>
    <w:rsid w:val="00824D73"/>
    <w:rsid w:val="00830970"/>
    <w:rsid w:val="008833CF"/>
    <w:rsid w:val="008B797E"/>
    <w:rsid w:val="008F2498"/>
    <w:rsid w:val="00915DE2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7DFC9B"/>
  <w15:chartTrackingRefBased/>
  <w15:docId w15:val="{C7B945E7-CFAC-4F50-8FD1-B18A352D6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2024-11-05T11:36:00Z</cp:lastPrinted>
  <dcterms:created xsi:type="dcterms:W3CDTF">2024-11-05T11:36:00Z</dcterms:created>
  <dcterms:modified xsi:type="dcterms:W3CDTF">2024-11-05T11:36:00Z</dcterms:modified>
</cp:coreProperties>
</file>