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33AA32A4" w:rsidR="00281DC6" w:rsidRPr="00AB20A2" w:rsidRDefault="00AB20A2" w:rsidP="00281DC6">
      <w:pPr>
        <w:spacing w:line="276" w:lineRule="auto"/>
        <w:jc w:val="center"/>
        <w:rPr>
          <w:b/>
          <w:bCs/>
        </w:rPr>
      </w:pPr>
      <w:r w:rsidRPr="00AB20A2">
        <w:rPr>
          <w:b/>
          <w:bCs/>
        </w:rPr>
        <w:t>Modernizacja oświetlenia wewnętrznego i zewnętrznego w ramach dotacji "Realizacja zleceń SANEPID-u wraz z dalszą modernizacją pomieszczeń w WCR" - Filia nr 3</w:t>
      </w:r>
    </w:p>
    <w:p w14:paraId="0B96F3BC" w14:textId="77777777" w:rsidR="00AB20A2" w:rsidRPr="0055775D" w:rsidRDefault="00AB20A2" w:rsidP="00281DC6">
      <w:pPr>
        <w:spacing w:line="276" w:lineRule="auto"/>
        <w:jc w:val="center"/>
        <w:rPr>
          <w:b/>
        </w:rPr>
      </w:pP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92408E1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A641B1" w:rsidRPr="00432505">
        <w:t xml:space="preserve">, Opisem Przedmiotu Zamówienia, Kosztorysem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48BDC75E" w:rsidR="00591410" w:rsidRPr="00432505" w:rsidRDefault="00591410" w:rsidP="00591410">
      <w:pPr>
        <w:spacing w:after="120" w:line="276" w:lineRule="auto"/>
        <w:contextualSpacing/>
        <w:jc w:val="both"/>
        <w:rPr>
          <w:bCs/>
        </w:rPr>
      </w:pPr>
      <w:bookmarkStart w:id="2" w:name="_Hlk64876004"/>
      <w:bookmarkStart w:id="3" w:name="_Hlk115774927"/>
      <w:r w:rsidRPr="00432505">
        <w:rPr>
          <w:bCs/>
        </w:rPr>
        <w:t>Wartość netto za wykonanie całości przedmiotu zamówienia wynosi: ………..…………… zł</w:t>
      </w:r>
    </w:p>
    <w:p w14:paraId="141DAF3E" w14:textId="77777777" w:rsidR="00AB20A2" w:rsidRPr="00495167" w:rsidRDefault="00AB20A2" w:rsidP="00AB20A2">
      <w:pPr>
        <w:ind w:hanging="284"/>
        <w:jc w:val="both"/>
      </w:pPr>
      <w:r w:rsidRPr="00495167">
        <w:t xml:space="preserve">     stawka  podatku VAT  ......%</w:t>
      </w:r>
      <w:r w:rsidRPr="00904402">
        <w:t xml:space="preserve"> </w:t>
      </w:r>
      <w:r>
        <w:t xml:space="preserve">i </w:t>
      </w:r>
      <w:r w:rsidRPr="00495167">
        <w:t>wynosi</w:t>
      </w:r>
      <w:r>
        <w:t xml:space="preserve"> …………………zł</w:t>
      </w:r>
    </w:p>
    <w:p w14:paraId="3ECB7C8C" w14:textId="33963AEA" w:rsidR="00591410" w:rsidRPr="00432505" w:rsidRDefault="00591410" w:rsidP="00D200D8">
      <w:pPr>
        <w:spacing w:after="120" w:line="276" w:lineRule="auto"/>
        <w:contextualSpacing/>
        <w:jc w:val="both"/>
        <w:rPr>
          <w:b/>
        </w:rPr>
      </w:pPr>
      <w:r w:rsidRPr="00432505">
        <w:rPr>
          <w:b/>
        </w:rPr>
        <w:t xml:space="preserve">Wartość brutto za wykonanie całości przedmiotu zamówienia wynosi: ……………….. zł </w:t>
      </w:r>
    </w:p>
    <w:p w14:paraId="2642FF43" w14:textId="075ABB2E" w:rsidR="00281DC6" w:rsidRPr="00432505" w:rsidRDefault="00281DC6" w:rsidP="00D200D8">
      <w:pPr>
        <w:spacing w:after="120" w:line="276" w:lineRule="auto"/>
        <w:contextualSpacing/>
        <w:jc w:val="both"/>
        <w:rPr>
          <w:bCs/>
        </w:rPr>
      </w:pPr>
      <w:r w:rsidRPr="00432505">
        <w:rPr>
          <w:bCs/>
        </w:rPr>
        <w:t>(słownie: ………………………………………………………………………………… zł)</w:t>
      </w:r>
      <w:r w:rsidR="00591410" w:rsidRPr="00432505">
        <w:rPr>
          <w:bCs/>
        </w:rPr>
        <w:t>,</w:t>
      </w:r>
    </w:p>
    <w:bookmarkEnd w:id="2"/>
    <w:p w14:paraId="7782AC23" w14:textId="77777777" w:rsidR="00591410" w:rsidRDefault="00591410" w:rsidP="00591410">
      <w:pPr>
        <w:ind w:left="1068"/>
      </w:pPr>
    </w:p>
    <w:p w14:paraId="29DF09E7" w14:textId="6CAE0BE3" w:rsidR="00FA2959" w:rsidRDefault="00FA2959" w:rsidP="00FA2959">
      <w:pPr>
        <w:jc w:val="both"/>
        <w:outlineLvl w:val="1"/>
        <w:rPr>
          <w:bCs/>
          <w:iCs/>
          <w:color w:val="000000"/>
          <w:sz w:val="22"/>
          <w:szCs w:val="22"/>
        </w:rPr>
      </w:pPr>
      <w:bookmarkStart w:id="4" w:name="_Hlk51753816"/>
      <w:bookmarkStart w:id="5" w:name="_Hlk50105795"/>
      <w:bookmarkEnd w:id="3"/>
      <w:r w:rsidRPr="004F6BFD">
        <w:rPr>
          <w:b/>
          <w:sz w:val="22"/>
          <w:szCs w:val="22"/>
        </w:rPr>
        <w:lastRenderedPageBreak/>
        <w:t xml:space="preserve">Termin realizacji zadania - skrócenie: ……………………. </w:t>
      </w:r>
      <w:r w:rsidRPr="004F6BFD">
        <w:rPr>
          <w:bCs/>
          <w:iCs/>
          <w:color w:val="000000"/>
          <w:sz w:val="22"/>
          <w:szCs w:val="22"/>
        </w:rPr>
        <w:t>(</w:t>
      </w:r>
      <w:r w:rsidRPr="004F6BFD">
        <w:rPr>
          <w:sz w:val="22"/>
          <w:szCs w:val="22"/>
        </w:rPr>
        <w:t xml:space="preserve">podać ile dokładnie: </w:t>
      </w:r>
      <w:r w:rsidR="004F6BFD" w:rsidRPr="004F6BFD">
        <w:rPr>
          <w:sz w:val="22"/>
          <w:szCs w:val="22"/>
        </w:rPr>
        <w:t xml:space="preserve">28 dni, </w:t>
      </w:r>
      <w:r w:rsidRPr="004F6BFD">
        <w:rPr>
          <w:sz w:val="22"/>
          <w:szCs w:val="22"/>
        </w:rPr>
        <w:t xml:space="preserve">skrócenie o </w:t>
      </w:r>
      <w:r w:rsidR="004F6BFD" w:rsidRPr="004F6BFD">
        <w:rPr>
          <w:sz w:val="22"/>
          <w:szCs w:val="22"/>
        </w:rPr>
        <w:t>7 dni</w:t>
      </w:r>
      <w:r w:rsidRPr="004F6BFD">
        <w:rPr>
          <w:sz w:val="22"/>
          <w:szCs w:val="22"/>
        </w:rPr>
        <w:t xml:space="preserve">, skrócenie o </w:t>
      </w:r>
      <w:r w:rsidR="004F6BFD" w:rsidRPr="004F6BFD">
        <w:rPr>
          <w:sz w:val="22"/>
          <w:szCs w:val="22"/>
        </w:rPr>
        <w:t>14 dni</w:t>
      </w:r>
      <w:r w:rsidRPr="004F6BFD">
        <w:rPr>
          <w:bCs/>
          <w:iCs/>
          <w:color w:val="000000"/>
          <w:sz w:val="22"/>
          <w:szCs w:val="22"/>
        </w:rPr>
        <w:t xml:space="preserve">). </w:t>
      </w:r>
      <w:r w:rsidR="004F6BFD" w:rsidRPr="004F6BFD">
        <w:rPr>
          <w:bCs/>
          <w:iCs/>
          <w:color w:val="000000"/>
          <w:sz w:val="22"/>
          <w:szCs w:val="22"/>
        </w:rPr>
        <w:t>Max termin realizacji zadania wynosi 28 dni. Niewpisanie ilości dni bądź wpisanie mniejszej niż 28 dni  realizacje spowoduje odrzucenie oferty jako niezgodnej z SWZ.</w:t>
      </w:r>
    </w:p>
    <w:p w14:paraId="5235620E" w14:textId="77777777" w:rsidR="004F6BFD" w:rsidRPr="004F6BFD" w:rsidRDefault="004F6BFD" w:rsidP="00FA2959">
      <w:pPr>
        <w:jc w:val="both"/>
        <w:outlineLvl w:val="1"/>
        <w:rPr>
          <w:bCs/>
          <w:iCs/>
          <w:color w:val="000000"/>
          <w:sz w:val="22"/>
          <w:szCs w:val="22"/>
        </w:rPr>
      </w:pP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2DA3CB5" w14:textId="77777777" w:rsidR="00FA2959" w:rsidRPr="00D071D8" w:rsidRDefault="00FA2959" w:rsidP="00925288">
      <w:pPr>
        <w:jc w:val="both"/>
        <w:rPr>
          <w:b/>
        </w:rPr>
      </w:pPr>
    </w:p>
    <w:p w14:paraId="1DC0C84D" w14:textId="23098C33" w:rsidR="00925288" w:rsidRPr="00D071D8" w:rsidRDefault="00A641B1" w:rsidP="007825D1">
      <w:pPr>
        <w:jc w:val="both"/>
      </w:pPr>
      <w:r w:rsidRPr="00D071D8">
        <w:rPr>
          <w:b/>
        </w:rPr>
        <w:t>Gwarancja</w:t>
      </w:r>
      <w:r w:rsidR="00925288" w:rsidRPr="00D071D8">
        <w:rPr>
          <w:b/>
        </w:rPr>
        <w:t>:</w:t>
      </w:r>
      <w:r w:rsidR="00925288" w:rsidRPr="00D071D8">
        <w:t xml:space="preserve"> ………………… (</w:t>
      </w:r>
      <w:r w:rsidR="007825D1" w:rsidRPr="00D071D8">
        <w:t>podać ile dokładnie: od 24 miesięcy)</w:t>
      </w:r>
      <w:r w:rsidR="00D071D8" w:rsidRPr="00D071D8">
        <w:t xml:space="preserve"> od daty podpisania protokołu odbioru. </w:t>
      </w:r>
      <w:r w:rsidR="007825D1" w:rsidRPr="00D071D8">
        <w:rPr>
          <w:bCs/>
          <w:iCs/>
          <w:color w:val="000000"/>
        </w:rPr>
        <w:t>Minimalny okres gwarancji wynosi 24 miesiące, podanie krótszego spowoduje odrzucenie oferty jako niezgodnej z SWZ.</w:t>
      </w:r>
      <w:r w:rsidR="00925288" w:rsidRPr="00D071D8">
        <w:t xml:space="preserve">) </w:t>
      </w: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432505">
        <w:rPr>
          <w:sz w:val="22"/>
          <w:szCs w:val="22"/>
        </w:rPr>
        <w:t>ubiegania się o udzielenie zamówienia publicznego w niniejszym postępowaniu</w:t>
      </w:r>
      <w:r w:rsidRPr="00432505">
        <w:rPr>
          <w:sz w:val="22"/>
          <w:szCs w:val="22"/>
          <w:vertAlign w:val="superscript"/>
        </w:rPr>
        <w:footnoteReference w:id="3"/>
      </w:r>
      <w:r w:rsidRPr="00432505">
        <w:rPr>
          <w:sz w:val="22"/>
          <w:szCs w:val="22"/>
        </w:rPr>
        <w:t>.</w:t>
      </w:r>
    </w:p>
    <w:p w14:paraId="482F586D" w14:textId="77777777" w:rsidR="000B7920" w:rsidRPr="0043250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432505">
        <w:rPr>
          <w:sz w:val="22"/>
          <w:szCs w:val="22"/>
        </w:rPr>
        <w:t>Pzp</w:t>
      </w:r>
      <w:proofErr w:type="spellEnd"/>
      <w:r w:rsidRPr="00432505">
        <w:rPr>
          <w:sz w:val="22"/>
          <w:szCs w:val="22"/>
        </w:rPr>
        <w:t>.</w:t>
      </w:r>
    </w:p>
    <w:p w14:paraId="5B602EEE" w14:textId="77777777" w:rsidR="000B7920" w:rsidRPr="0043250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4325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432505">
        <w:rPr>
          <w:sz w:val="22"/>
          <w:szCs w:val="22"/>
        </w:rPr>
        <w:t>Pzp</w:t>
      </w:r>
      <w:proofErr w:type="spellEnd"/>
    </w:p>
    <w:p w14:paraId="13F5386E" w14:textId="47DF8A80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</w:t>
      </w:r>
    </w:p>
    <w:p w14:paraId="418290E1" w14:textId="65D11DF9" w:rsidR="000B7920" w:rsidRPr="0043250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432505">
        <w:rPr>
          <w:sz w:val="22"/>
          <w:szCs w:val="22"/>
        </w:rPr>
        <w:t>Oświadczam, że nie podlegam wykluczeniu z postępowania na podstawie art. 5k rozporządzenia Rady (UE) nr 833/2014 z dnia 31 lipca 2014r.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6250D434" w14:textId="77777777" w:rsidR="00432505" w:rsidRPr="00281DC6" w:rsidRDefault="00432505" w:rsidP="00432505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1E9BE4F" w14:textId="77777777" w:rsidR="00432505" w:rsidRPr="00281DC6" w:rsidRDefault="00432505" w:rsidP="00432505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F36BA5D" w14:textId="77777777" w:rsidR="00432505" w:rsidRPr="00281DC6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1983736" w14:textId="77777777" w:rsidR="00432505" w:rsidRPr="00281DC6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078AD9A7" w14:textId="77777777" w:rsidR="00432505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4CC96A2" w14:textId="77777777" w:rsidR="00432505" w:rsidRDefault="00432505" w:rsidP="00432505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67BBC32E" w14:textId="77777777" w:rsidR="00432505" w:rsidRPr="00281DC6" w:rsidRDefault="00432505" w:rsidP="0043250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93B9F24" w14:textId="77777777" w:rsidR="00432505" w:rsidRPr="00281DC6" w:rsidRDefault="00432505" w:rsidP="004325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550357" w14:textId="77777777" w:rsidR="00432505" w:rsidRPr="00281DC6" w:rsidRDefault="00432505" w:rsidP="004325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B6E0396" w14:textId="77777777" w:rsidR="00432505" w:rsidRPr="00281DC6" w:rsidRDefault="00432505" w:rsidP="00432505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79BEB707" w:rsidR="00D74BC1" w:rsidRDefault="00281DC6">
    <w:pPr>
      <w:pStyle w:val="Nagwek"/>
    </w:pPr>
    <w:r>
      <w:t>Znak sprawy: SZW/DZP/</w:t>
    </w:r>
    <w:r w:rsidR="00AB20A2">
      <w:t>92</w:t>
    </w:r>
    <w:r w:rsidR="009C2D96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11246"/>
    <w:rsid w:val="0018410E"/>
    <w:rsid w:val="00187BC7"/>
    <w:rsid w:val="00195E99"/>
    <w:rsid w:val="001F5C81"/>
    <w:rsid w:val="002569A6"/>
    <w:rsid w:val="00281DC6"/>
    <w:rsid w:val="002B612F"/>
    <w:rsid w:val="002D0B11"/>
    <w:rsid w:val="002E68EA"/>
    <w:rsid w:val="00302047"/>
    <w:rsid w:val="0030391A"/>
    <w:rsid w:val="003A652F"/>
    <w:rsid w:val="003B13D5"/>
    <w:rsid w:val="004064EE"/>
    <w:rsid w:val="004127BF"/>
    <w:rsid w:val="00417B3A"/>
    <w:rsid w:val="00432505"/>
    <w:rsid w:val="00443C09"/>
    <w:rsid w:val="00460383"/>
    <w:rsid w:val="00467243"/>
    <w:rsid w:val="004858D2"/>
    <w:rsid w:val="004A2566"/>
    <w:rsid w:val="004F6BFD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825D1"/>
    <w:rsid w:val="007D1797"/>
    <w:rsid w:val="0080270C"/>
    <w:rsid w:val="00811BCD"/>
    <w:rsid w:val="00813379"/>
    <w:rsid w:val="00893232"/>
    <w:rsid w:val="008D29B6"/>
    <w:rsid w:val="00925288"/>
    <w:rsid w:val="00925993"/>
    <w:rsid w:val="00942685"/>
    <w:rsid w:val="009971F0"/>
    <w:rsid w:val="009C2D96"/>
    <w:rsid w:val="009C398F"/>
    <w:rsid w:val="009E5297"/>
    <w:rsid w:val="00A35DA2"/>
    <w:rsid w:val="00A45690"/>
    <w:rsid w:val="00A641B1"/>
    <w:rsid w:val="00AB20A2"/>
    <w:rsid w:val="00AC0870"/>
    <w:rsid w:val="00AE19D3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071D8"/>
    <w:rsid w:val="00D17FD4"/>
    <w:rsid w:val="00D200D8"/>
    <w:rsid w:val="00D710C9"/>
    <w:rsid w:val="00D74BC1"/>
    <w:rsid w:val="00D81677"/>
    <w:rsid w:val="00DA6D45"/>
    <w:rsid w:val="00DD6291"/>
    <w:rsid w:val="00E06E4D"/>
    <w:rsid w:val="00E55B32"/>
    <w:rsid w:val="00E57579"/>
    <w:rsid w:val="00E67A95"/>
    <w:rsid w:val="00E93CBB"/>
    <w:rsid w:val="00F2537A"/>
    <w:rsid w:val="00F3291C"/>
    <w:rsid w:val="00F67712"/>
    <w:rsid w:val="00FA2959"/>
    <w:rsid w:val="00FA46AF"/>
    <w:rsid w:val="00FB4850"/>
    <w:rsid w:val="00FC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117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38</cp:revision>
  <cp:lastPrinted>2007-10-05T06:59:00Z</cp:lastPrinted>
  <dcterms:created xsi:type="dcterms:W3CDTF">2022-10-05T12:38:00Z</dcterms:created>
  <dcterms:modified xsi:type="dcterms:W3CDTF">2024-11-06T08:15:00Z</dcterms:modified>
</cp:coreProperties>
</file>