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0B5C14" w14:textId="0B2F6066" w:rsidR="005103B9" w:rsidRDefault="006676AE" w:rsidP="00A92C7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92C7F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021C3ED" w14:textId="77777777" w:rsidR="00A92C7F" w:rsidRPr="00A92C7F" w:rsidRDefault="00A92C7F" w:rsidP="00A92C7F">
      <w:pPr>
        <w:rPr>
          <w:lang w:eastAsia="pl-PL"/>
        </w:rPr>
      </w:pPr>
    </w:p>
    <w:p w14:paraId="5CD86B8B" w14:textId="77777777" w:rsidR="00C4103F" w:rsidRPr="0012157F" w:rsidRDefault="007118F0" w:rsidP="00A92C7F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5A28C22" w14:textId="77777777" w:rsidR="006676AE" w:rsidRPr="0012157F" w:rsidRDefault="00ED4BEA" w:rsidP="00A92C7F">
      <w:pPr>
        <w:pStyle w:val="Tekstpodstawowy"/>
        <w:spacing w:after="0"/>
        <w:ind w:left="4111"/>
        <w:rPr>
          <w:rFonts w:ascii="Arial" w:hAnsi="Arial" w:cs="Arial"/>
        </w:rPr>
      </w:pPr>
      <w:r w:rsidRPr="00ED4BEA">
        <w:rPr>
          <w:rFonts w:ascii="Arial" w:hAnsi="Arial" w:cs="Arial"/>
        </w:rPr>
        <w:t>SZPITAL WOJEWÓDZKI W POZNANIU</w:t>
      </w:r>
    </w:p>
    <w:p w14:paraId="77E6EFFB" w14:textId="77777777" w:rsidR="006676AE" w:rsidRPr="0012157F" w:rsidRDefault="00ED4BEA" w:rsidP="00A92C7F">
      <w:pPr>
        <w:pStyle w:val="Tekstpodstawowy"/>
        <w:spacing w:after="0"/>
        <w:ind w:left="4111"/>
        <w:rPr>
          <w:rFonts w:ascii="Arial" w:hAnsi="Arial" w:cs="Arial"/>
        </w:rPr>
      </w:pPr>
      <w:r w:rsidRPr="00ED4BEA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ED4BEA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191654B" w14:textId="77777777" w:rsidR="00F90CD1" w:rsidRDefault="00ED4BEA" w:rsidP="00A92C7F">
      <w:pPr>
        <w:pStyle w:val="Tekstpodstawowy"/>
        <w:spacing w:after="0"/>
        <w:ind w:left="4111"/>
        <w:rPr>
          <w:rFonts w:ascii="Arial" w:hAnsi="Arial" w:cs="Arial"/>
        </w:rPr>
      </w:pPr>
      <w:r w:rsidRPr="00ED4BEA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ED4BEA">
        <w:rPr>
          <w:rFonts w:ascii="Arial" w:hAnsi="Arial" w:cs="Arial"/>
        </w:rPr>
        <w:t>Poznań</w:t>
      </w:r>
    </w:p>
    <w:p w14:paraId="71E7EAD9" w14:textId="77777777" w:rsidR="009169D4" w:rsidRDefault="009169D4" w:rsidP="00A92C7F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92989BB" w14:textId="77777777" w:rsidR="00C4103F" w:rsidRPr="002578E4" w:rsidRDefault="002578E4" w:rsidP="00A92C7F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995B15B" w14:textId="77777777" w:rsidR="002578E4" w:rsidRDefault="002578E4" w:rsidP="00A92C7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E78BAC3" w14:textId="77777777" w:rsidTr="0018769E">
        <w:tc>
          <w:tcPr>
            <w:tcW w:w="2800" w:type="dxa"/>
            <w:shd w:val="clear" w:color="auto" w:fill="auto"/>
          </w:tcPr>
          <w:p w14:paraId="7EC1FBDF" w14:textId="77777777" w:rsidR="002578E4" w:rsidRPr="00A2540E" w:rsidRDefault="002578E4" w:rsidP="00A92C7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2E8981D" w14:textId="77777777" w:rsidR="002578E4" w:rsidRPr="00A2540E" w:rsidRDefault="002578E4" w:rsidP="00A92C7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0208559" w14:textId="77777777" w:rsidR="002578E4" w:rsidRPr="00A2540E" w:rsidRDefault="002578E4" w:rsidP="00A92C7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A88810" w14:textId="77777777" w:rsidR="002578E4" w:rsidRPr="00A2540E" w:rsidRDefault="002578E4" w:rsidP="00A92C7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68F539F" w14:textId="77777777" w:rsidTr="0018769E">
        <w:tc>
          <w:tcPr>
            <w:tcW w:w="2800" w:type="dxa"/>
            <w:shd w:val="clear" w:color="auto" w:fill="auto"/>
          </w:tcPr>
          <w:p w14:paraId="48A1825D" w14:textId="77777777" w:rsidR="002578E4" w:rsidRPr="00A2540E" w:rsidRDefault="002578E4" w:rsidP="00A92C7F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12F41C" w14:textId="77777777" w:rsidR="002578E4" w:rsidRPr="00A2540E" w:rsidRDefault="002578E4" w:rsidP="00A92C7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D2BDD92" w14:textId="77777777" w:rsidR="002578E4" w:rsidRPr="00A2540E" w:rsidRDefault="002578E4" w:rsidP="00A92C7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DFE636" w14:textId="77777777" w:rsidR="002578E4" w:rsidRPr="00A2540E" w:rsidRDefault="002578E4" w:rsidP="00A92C7F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387E8D5" w14:textId="77777777" w:rsidR="002578E4" w:rsidRPr="002578E4" w:rsidRDefault="002578E4" w:rsidP="00A92C7F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D4BEA" w:rsidRPr="0012157F" w14:paraId="2CB894FD" w14:textId="77777777" w:rsidTr="00053C01">
        <w:tc>
          <w:tcPr>
            <w:tcW w:w="9104" w:type="dxa"/>
            <w:shd w:val="clear" w:color="auto" w:fill="D9D9D9"/>
          </w:tcPr>
          <w:p w14:paraId="1FFC06B4" w14:textId="77777777" w:rsidR="00ED4BEA" w:rsidRPr="0012157F" w:rsidRDefault="00ED4BEA" w:rsidP="00A92C7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299DA45" w14:textId="77777777" w:rsidR="00ED4BEA" w:rsidRPr="0012157F" w:rsidRDefault="00ED4BEA" w:rsidP="00A92C7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D4BE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D4BE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D4BEA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357495C" w14:textId="77777777" w:rsidR="00ED4BEA" w:rsidRPr="00612283" w:rsidRDefault="00ED4BEA" w:rsidP="00A92C7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6A5FC0E" w14:textId="77777777" w:rsidR="00ED4BEA" w:rsidRPr="00612283" w:rsidRDefault="00ED4BEA" w:rsidP="00A92C7F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8C37050" w14:textId="77777777" w:rsidR="00ED4BEA" w:rsidRPr="0012157F" w:rsidRDefault="00ED4BEA" w:rsidP="00A92C7F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0388547" w14:textId="77777777" w:rsidR="00E50194" w:rsidRDefault="001F027E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7BF8BA9" w14:textId="77777777" w:rsidTr="0018769E">
        <w:tc>
          <w:tcPr>
            <w:tcW w:w="2269" w:type="dxa"/>
            <w:shd w:val="clear" w:color="auto" w:fill="auto"/>
          </w:tcPr>
          <w:p w14:paraId="535DC6B0" w14:textId="77777777" w:rsidR="002578E4" w:rsidRPr="00A2540E" w:rsidRDefault="002578E4" w:rsidP="00A92C7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9C3C3B" w14:textId="77777777" w:rsidR="002578E4" w:rsidRPr="00A2540E" w:rsidRDefault="00ED4BEA" w:rsidP="00A92C7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D4BE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oświetlenia wewnętrznego i zewnętrznego w ramach dotacji "Realizacja zleceń SANEPID-u wraz z dalszą modernizacją pomieszczeń w WCR" - Filia nr 3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D4BEA" w:rsidRPr="00A2540E" w14:paraId="08B784E7" w14:textId="77777777" w:rsidTr="00053C01">
        <w:tc>
          <w:tcPr>
            <w:tcW w:w="2269" w:type="dxa"/>
            <w:shd w:val="clear" w:color="auto" w:fill="auto"/>
          </w:tcPr>
          <w:p w14:paraId="4A5D9F45" w14:textId="77777777" w:rsidR="00ED4BEA" w:rsidRPr="00A2540E" w:rsidRDefault="00ED4BEA" w:rsidP="00A92C7F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B401D9" w14:textId="77777777" w:rsidR="00ED4BEA" w:rsidRPr="00A2540E" w:rsidRDefault="00ED4BEA" w:rsidP="00A92C7F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D4BE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SZW/DZP/92/2024</w:t>
            </w:r>
          </w:p>
        </w:tc>
      </w:tr>
    </w:tbl>
    <w:p w14:paraId="037245B3" w14:textId="77777777" w:rsidR="002578E4" w:rsidRDefault="002578E4" w:rsidP="00A92C7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1E884D8" w14:textId="77777777" w:rsidR="00F90CD1" w:rsidRDefault="005434B3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D4BEA" w:rsidRPr="00ED4BEA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250294D7" w14:textId="77777777" w:rsidR="00A92C7F" w:rsidRPr="0012157F" w:rsidRDefault="00A92C7F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90FBF63" w14:textId="77777777" w:rsidTr="00650D6C">
        <w:tc>
          <w:tcPr>
            <w:tcW w:w="9104" w:type="dxa"/>
            <w:shd w:val="clear" w:color="auto" w:fill="D9D9D9"/>
          </w:tcPr>
          <w:p w14:paraId="603D41BC" w14:textId="77777777" w:rsidR="00E50194" w:rsidRPr="00650D6C" w:rsidRDefault="00650D6C" w:rsidP="00A92C7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C2DF6A1" w14:textId="77777777" w:rsidR="00C113BF" w:rsidRPr="0012157F" w:rsidRDefault="00C113BF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A5B6B22" w14:textId="77777777" w:rsidR="002426FF" w:rsidRPr="00A44833" w:rsidRDefault="002426FF" w:rsidP="00A92C7F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5029DFBA" w14:textId="77777777" w:rsidR="00023477" w:rsidRPr="006B53D6" w:rsidRDefault="00023477" w:rsidP="00A92C7F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178BD61" w14:textId="77777777" w:rsidR="00023477" w:rsidRPr="00992BD8" w:rsidRDefault="00992BD8" w:rsidP="00A92C7F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0063823" w14:textId="77777777" w:rsidR="00992BD8" w:rsidRPr="00992BD8" w:rsidRDefault="00992BD8" w:rsidP="00A92C7F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9A460F8" w14:textId="77777777" w:rsidR="00023477" w:rsidRDefault="00C113BF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4228E428" w14:textId="77777777" w:rsidR="007A2BCB" w:rsidRDefault="00992BD8" w:rsidP="00A92C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5C5B91C" w14:textId="77777777" w:rsidR="0011306C" w:rsidRDefault="007A2BCB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0BD3C870" w14:textId="77777777" w:rsidR="00A92C7F" w:rsidRDefault="00A92C7F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EEE57E1" w14:textId="77777777" w:rsidTr="00CD4DD1">
        <w:tc>
          <w:tcPr>
            <w:tcW w:w="9104" w:type="dxa"/>
            <w:shd w:val="clear" w:color="auto" w:fill="D9D9D9"/>
          </w:tcPr>
          <w:p w14:paraId="7D5B3432" w14:textId="77777777" w:rsidR="0011306C" w:rsidRPr="00650D6C" w:rsidRDefault="0011306C" w:rsidP="00A92C7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8AE1401" w14:textId="77777777" w:rsidR="00D2702A" w:rsidRPr="0012157F" w:rsidRDefault="004F23F7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89CF7F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225DC" w14:textId="77777777" w:rsidR="00D2702A" w:rsidRPr="0012157F" w:rsidRDefault="00D2702A" w:rsidP="00A92C7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324F1" w14:textId="77777777" w:rsidR="00D2702A" w:rsidRPr="0012157F" w:rsidRDefault="00D2702A" w:rsidP="00A92C7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D4BEA" w:rsidRPr="0012157F" w14:paraId="21E5F2D8" w14:textId="77777777" w:rsidTr="00053C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24E80" w14:textId="77777777" w:rsidR="00ED4BEA" w:rsidRPr="0012157F" w:rsidRDefault="00ED4BEA" w:rsidP="00A92C7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BE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A30B5" w14:textId="77777777" w:rsidR="00ED4BEA" w:rsidRPr="0012157F" w:rsidRDefault="00ED4BEA" w:rsidP="00A92C7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4BE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F5B7009" w14:textId="4BC00042" w:rsidR="00ED4BEA" w:rsidRPr="0012157F" w:rsidRDefault="00A92C7F" w:rsidP="00A92C7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3E8A">
              <w:rPr>
                <w:rFonts w:ascii="Arial" w:hAnsi="Arial" w:cs="Arial"/>
              </w:rPr>
              <w:t xml:space="preserve">O udzielenie zamówienia publicznego mogą ubiegać się Wykonawcy, którzy spełniają warunki, dotyczące </w:t>
            </w:r>
            <w:r>
              <w:rPr>
                <w:rFonts w:ascii="Arial" w:hAnsi="Arial" w:cs="Arial"/>
              </w:rPr>
              <w:t>sytuacji ekonomicznej lub finansowej</w:t>
            </w:r>
            <w:r w:rsidRPr="009B3E8A">
              <w:rPr>
                <w:rFonts w:ascii="Arial" w:hAnsi="Arial" w:cs="Arial"/>
              </w:rPr>
              <w:t xml:space="preserve">. Ocena spełniania warunków udziału w postępowaniu będzie dokonana na zasadzie spełnia/nie spełnia w II etapie oceny badania ofert w którym Zamawiający żądać będzie przedstawienia dokumentów wyszczególnionych w rozdziale 9 ust. 9.2 SWZ </w:t>
            </w:r>
            <w:r w:rsidRPr="00332B55">
              <w:rPr>
                <w:rFonts w:ascii="Arial" w:hAnsi="Arial" w:cs="Arial"/>
              </w:rPr>
              <w:t>(na podstawie art. 274 ust. 1)</w:t>
            </w:r>
            <w:r>
              <w:rPr>
                <w:rFonts w:ascii="Arial" w:hAnsi="Arial" w:cs="Arial"/>
              </w:rPr>
              <w:t>.</w:t>
            </w:r>
          </w:p>
        </w:tc>
      </w:tr>
      <w:tr w:rsidR="00ED4BEA" w:rsidRPr="0012157F" w14:paraId="501FF840" w14:textId="77777777" w:rsidTr="00053C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21FC3" w14:textId="77777777" w:rsidR="00ED4BEA" w:rsidRPr="0012157F" w:rsidRDefault="00ED4BEA" w:rsidP="00A92C7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BE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946C5" w14:textId="77777777" w:rsidR="00ED4BEA" w:rsidRPr="0012157F" w:rsidRDefault="00ED4BEA" w:rsidP="00A92C7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4BE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C0CBF9F" w14:textId="539E2FC8" w:rsidR="00ED4BEA" w:rsidRPr="0012157F" w:rsidRDefault="00A92C7F" w:rsidP="00A92C7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3E8A">
              <w:rPr>
                <w:rFonts w:ascii="Arial" w:hAnsi="Arial" w:cs="Arial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 w II etapie oceny badania ofert w którym Zamawiający żądać będzie przedstawienia dokumentów wyszczególnionych w rozdziale 9 ust. 9.2 SWZ </w:t>
            </w:r>
            <w:r w:rsidRPr="00332B55">
              <w:rPr>
                <w:rFonts w:ascii="Arial" w:hAnsi="Arial" w:cs="Arial"/>
              </w:rPr>
              <w:t>(na podstawie art. 274 ust. 1)</w:t>
            </w:r>
            <w:r>
              <w:rPr>
                <w:rFonts w:ascii="Arial" w:hAnsi="Arial" w:cs="Arial"/>
              </w:rPr>
              <w:t>.</w:t>
            </w:r>
          </w:p>
        </w:tc>
      </w:tr>
      <w:tr w:rsidR="00ED4BEA" w:rsidRPr="0012157F" w14:paraId="573E6780" w14:textId="77777777" w:rsidTr="00053C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37FA5" w14:textId="77777777" w:rsidR="00ED4BEA" w:rsidRPr="0012157F" w:rsidRDefault="00ED4BEA" w:rsidP="00A92C7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BE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4D952" w14:textId="77777777" w:rsidR="00ED4BEA" w:rsidRPr="0012157F" w:rsidRDefault="00ED4BEA" w:rsidP="00A92C7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4BE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AD20CB6" w14:textId="01B5AAAC" w:rsidR="00ED4BEA" w:rsidRPr="0012157F" w:rsidRDefault="00A92C7F" w:rsidP="00A92C7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2B55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  <w:tr w:rsidR="00ED4BEA" w:rsidRPr="0012157F" w14:paraId="5DD168FB" w14:textId="77777777" w:rsidTr="00053C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57AFC" w14:textId="77777777" w:rsidR="00ED4BEA" w:rsidRPr="0012157F" w:rsidRDefault="00ED4BEA" w:rsidP="00A92C7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D4BE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BD517" w14:textId="77777777" w:rsidR="00ED4BEA" w:rsidRPr="0012157F" w:rsidRDefault="00ED4BEA" w:rsidP="00A92C7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D4BE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DCA8807" w14:textId="6608226F" w:rsidR="00ED4BEA" w:rsidRPr="0012157F" w:rsidRDefault="00A92C7F" w:rsidP="00A92C7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2B55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</w:tbl>
    <w:p w14:paraId="45B54983" w14:textId="77777777" w:rsidR="00E21BB4" w:rsidRPr="0012157F" w:rsidRDefault="00257E73" w:rsidP="00A92C7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6D208BF" w14:textId="77777777" w:rsidR="00E21BB4" w:rsidRPr="00E21BB4" w:rsidRDefault="00E21BB4" w:rsidP="00A92C7F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2A65F47" w14:textId="77777777" w:rsidR="00C62F57" w:rsidRDefault="00C62F57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3A2031B" w14:textId="77777777" w:rsidR="00C62F57" w:rsidRDefault="00C62F57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95DF442" w14:textId="77777777" w:rsidR="00721D87" w:rsidRDefault="00E21BB4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4704C75" w14:textId="77777777" w:rsidR="00721D87" w:rsidRDefault="00E21BB4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3322575" w14:textId="77777777" w:rsidR="00721D87" w:rsidRPr="00721D87" w:rsidRDefault="00721D87" w:rsidP="00A92C7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5D3C436" w14:textId="77777777" w:rsidR="00721D87" w:rsidRDefault="00E21BB4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81B02C4" w14:textId="77777777" w:rsidR="00E21BB4" w:rsidRPr="00E21BB4" w:rsidRDefault="00E21BB4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F45E70E" w14:textId="77777777" w:rsidR="00E21BB4" w:rsidRPr="00721D87" w:rsidRDefault="00E21BB4" w:rsidP="00A92C7F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7BDD35D" w14:textId="77777777" w:rsidR="00C62F57" w:rsidRDefault="00257E73" w:rsidP="00A92C7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ECA7260" w14:textId="77777777" w:rsidTr="00CD4DD1">
        <w:tc>
          <w:tcPr>
            <w:tcW w:w="9104" w:type="dxa"/>
            <w:shd w:val="clear" w:color="auto" w:fill="D9D9D9"/>
          </w:tcPr>
          <w:p w14:paraId="38625101" w14:textId="77777777" w:rsidR="00BE6F04" w:rsidRPr="00650D6C" w:rsidRDefault="00E426EB" w:rsidP="00A92C7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7928CA4" w14:textId="77777777" w:rsidR="00FE4E2B" w:rsidRDefault="00E426EB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00D3D59" w14:textId="77777777" w:rsidR="00A92C7F" w:rsidRPr="00E426EB" w:rsidRDefault="00A92C7F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ADF9B9B" w14:textId="77777777" w:rsidTr="00847232">
        <w:tc>
          <w:tcPr>
            <w:tcW w:w="9104" w:type="dxa"/>
            <w:shd w:val="clear" w:color="auto" w:fill="D9D9D9"/>
          </w:tcPr>
          <w:p w14:paraId="3C2A3929" w14:textId="77777777" w:rsidR="00E426EB" w:rsidRPr="00650D6C" w:rsidRDefault="00E426EB" w:rsidP="00A92C7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F616E9D" w14:textId="77777777" w:rsidR="00E426EB" w:rsidRPr="0012157F" w:rsidRDefault="00E426EB" w:rsidP="00A92C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DD46B1" w14:textId="77777777" w:rsidR="00E426EB" w:rsidRPr="00E426EB" w:rsidRDefault="00E426EB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EDBCFC" w14:textId="77777777" w:rsidR="00E426EB" w:rsidRPr="00E426EB" w:rsidRDefault="00E426EB" w:rsidP="00A92C7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177CA5D" w14:textId="77777777" w:rsidR="00E426EB" w:rsidRPr="00FF0EBB" w:rsidRDefault="00E426EB" w:rsidP="00A92C7F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B9B422D" w14:textId="77777777" w:rsidR="00E426EB" w:rsidRPr="00E426EB" w:rsidRDefault="00E426EB" w:rsidP="00A92C7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E46A3E0" w14:textId="77777777" w:rsidR="00E426EB" w:rsidRPr="00FF0EBB" w:rsidRDefault="00E426EB" w:rsidP="00A92C7F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096EAA" w14:textId="77777777" w:rsidR="00E426EB" w:rsidRDefault="00E426EB" w:rsidP="00A92C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FE742A1" w14:textId="77777777" w:rsidR="0012157F" w:rsidRPr="0012157F" w:rsidRDefault="0012157F" w:rsidP="00A92C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F3F047" w14:textId="77777777" w:rsidR="00524951" w:rsidRDefault="00FE4E2B" w:rsidP="00A92C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A55D32C" w14:textId="77777777" w:rsidR="00524951" w:rsidRDefault="00524951" w:rsidP="00A92C7F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99310BB" w14:textId="77777777" w:rsidR="00FE4E2B" w:rsidRPr="0012157F" w:rsidRDefault="00524951" w:rsidP="00A92C7F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9F5B64A" w14:textId="77777777" w:rsidR="00484F88" w:rsidRPr="0012157F" w:rsidRDefault="006D536F" w:rsidP="00A92C7F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3265B1" w14:textId="77777777" w:rsidR="00A93210" w:rsidRDefault="00A93210" w:rsidP="0038231F">
      <w:pPr>
        <w:spacing w:after="0" w:line="240" w:lineRule="auto"/>
      </w:pPr>
      <w:r>
        <w:separator/>
      </w:r>
    </w:p>
  </w:endnote>
  <w:endnote w:type="continuationSeparator" w:id="0">
    <w:p w14:paraId="54858403" w14:textId="77777777" w:rsidR="00A93210" w:rsidRDefault="00A932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4ADF80" w14:textId="77777777" w:rsidR="00ED4BEA" w:rsidRDefault="00ED4B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7230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376984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A58C1" w14:textId="77777777" w:rsidR="00ED4BEA" w:rsidRDefault="00ED4B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55F48A" w14:textId="77777777" w:rsidR="00A93210" w:rsidRDefault="00A93210" w:rsidP="0038231F">
      <w:pPr>
        <w:spacing w:after="0" w:line="240" w:lineRule="auto"/>
      </w:pPr>
      <w:r>
        <w:separator/>
      </w:r>
    </w:p>
  </w:footnote>
  <w:footnote w:type="continuationSeparator" w:id="0">
    <w:p w14:paraId="6466BCFD" w14:textId="77777777" w:rsidR="00A93210" w:rsidRDefault="00A93210" w:rsidP="0038231F">
      <w:pPr>
        <w:spacing w:after="0" w:line="240" w:lineRule="auto"/>
      </w:pPr>
      <w:r>
        <w:continuationSeparator/>
      </w:r>
    </w:p>
  </w:footnote>
  <w:footnote w:id="1">
    <w:p w14:paraId="6AEF276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C66B6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E1282D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315B4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00CF2" w14:textId="77777777" w:rsidR="00ED4BEA" w:rsidRDefault="00ED4B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FB5E3" w14:textId="77777777" w:rsidR="00ED4BEA" w:rsidRDefault="00ED4B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EF3DD" w14:textId="77777777" w:rsidR="00ED4BEA" w:rsidRDefault="00ED4B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53151">
    <w:abstractNumId w:val="11"/>
  </w:num>
  <w:num w:numId="2" w16cid:durableId="2072776712">
    <w:abstractNumId w:val="0"/>
  </w:num>
  <w:num w:numId="3" w16cid:durableId="708916552">
    <w:abstractNumId w:val="10"/>
  </w:num>
  <w:num w:numId="4" w16cid:durableId="1112089592">
    <w:abstractNumId w:val="13"/>
  </w:num>
  <w:num w:numId="5" w16cid:durableId="122504383">
    <w:abstractNumId w:val="12"/>
  </w:num>
  <w:num w:numId="6" w16cid:durableId="662852872">
    <w:abstractNumId w:val="9"/>
  </w:num>
  <w:num w:numId="7" w16cid:durableId="1387876092">
    <w:abstractNumId w:val="1"/>
  </w:num>
  <w:num w:numId="8" w16cid:durableId="1498573454">
    <w:abstractNumId w:val="6"/>
  </w:num>
  <w:num w:numId="9" w16cid:durableId="80952608">
    <w:abstractNumId w:val="4"/>
  </w:num>
  <w:num w:numId="10" w16cid:durableId="885676802">
    <w:abstractNumId w:val="7"/>
  </w:num>
  <w:num w:numId="11" w16cid:durableId="434524922">
    <w:abstractNumId w:val="5"/>
  </w:num>
  <w:num w:numId="12" w16cid:durableId="29456779">
    <w:abstractNumId w:val="8"/>
  </w:num>
  <w:num w:numId="13" w16cid:durableId="471485878">
    <w:abstractNumId w:val="3"/>
  </w:num>
  <w:num w:numId="14" w16cid:durableId="2359417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21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92C7F"/>
    <w:rsid w:val="00A93210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4BEA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4780D"/>
  <w15:docId w15:val="{77AE3E2A-BB08-4C1A-BEDC-4A28E4152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839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2024-11-04T12:51:00Z</dcterms:created>
  <dcterms:modified xsi:type="dcterms:W3CDTF">2024-11-04T12:51:00Z</dcterms:modified>
</cp:coreProperties>
</file>