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B70C2F" w14:textId="44491F08" w:rsidR="00D62E6E" w:rsidRDefault="00D62E6E" w:rsidP="00BC1943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BC1943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41E1C6D5" w14:textId="77777777" w:rsidR="00BC1943" w:rsidRPr="00D62E6E" w:rsidRDefault="00BC1943" w:rsidP="00BC1943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727CBBE" w14:textId="77777777" w:rsidTr="00D62E6E">
        <w:tc>
          <w:tcPr>
            <w:tcW w:w="2800" w:type="dxa"/>
            <w:shd w:val="clear" w:color="auto" w:fill="auto"/>
          </w:tcPr>
          <w:p w14:paraId="345B2651" w14:textId="77777777" w:rsidR="00D62E6E" w:rsidRPr="00D62E6E" w:rsidRDefault="00D62E6E" w:rsidP="00BC194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7D9B098" w14:textId="77777777" w:rsidR="00D62E6E" w:rsidRPr="00D62E6E" w:rsidRDefault="00D62E6E" w:rsidP="00BC194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5586F6A" w14:textId="77777777" w:rsidR="00D62E6E" w:rsidRPr="00D62E6E" w:rsidRDefault="00D62E6E" w:rsidP="00BC194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B71831" w14:textId="77777777" w:rsidR="00D62E6E" w:rsidRPr="00D62E6E" w:rsidRDefault="00D62E6E" w:rsidP="00BC194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23891DD1" w14:textId="77777777" w:rsidTr="00D62E6E">
        <w:tc>
          <w:tcPr>
            <w:tcW w:w="2800" w:type="dxa"/>
            <w:shd w:val="clear" w:color="auto" w:fill="auto"/>
          </w:tcPr>
          <w:p w14:paraId="7CC01DD9" w14:textId="77777777" w:rsidR="00D62E6E" w:rsidRPr="00D62E6E" w:rsidRDefault="00D62E6E" w:rsidP="00BC1943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1460843" w14:textId="77777777" w:rsidR="00D62E6E" w:rsidRPr="00D62E6E" w:rsidRDefault="00D62E6E" w:rsidP="00BC194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6B7EB0D" w14:textId="77777777" w:rsidR="00D62E6E" w:rsidRPr="00D62E6E" w:rsidRDefault="00D62E6E" w:rsidP="00BC194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C11D2C" w14:textId="77777777" w:rsidR="00D62E6E" w:rsidRPr="00D62E6E" w:rsidRDefault="00D62E6E" w:rsidP="00BC1943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E49A614" w14:textId="77777777" w:rsidR="00BC121E" w:rsidRDefault="00BC121E" w:rsidP="00BC1943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p w14:paraId="415FD028" w14:textId="77777777" w:rsidR="00BC1943" w:rsidRPr="00D62E6E" w:rsidRDefault="00BC1943" w:rsidP="00BC1943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1423" w:rsidRPr="00C14101" w14:paraId="7B4504CB" w14:textId="77777777" w:rsidTr="000E62D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A752E39" w14:textId="77777777" w:rsidR="00981423" w:rsidRPr="00C14101" w:rsidRDefault="00981423" w:rsidP="00BC19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C7B1C33" w14:textId="77777777" w:rsidR="00981423" w:rsidRPr="00C14101" w:rsidRDefault="00981423" w:rsidP="00BC1943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81423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69F57BAF" w14:textId="77777777" w:rsidR="00981423" w:rsidRPr="00C14101" w:rsidRDefault="00981423" w:rsidP="00BC19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996DA65" w14:textId="77777777" w:rsidR="00981423" w:rsidRPr="00C14101" w:rsidRDefault="00981423" w:rsidP="00BC19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D271DAE" w14:textId="77777777" w:rsidR="00BC1943" w:rsidRDefault="00981423" w:rsidP="00BC194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21D5D11D" w14:textId="13C16407" w:rsidR="00BC121E" w:rsidRPr="00C14101" w:rsidRDefault="00C93F0A" w:rsidP="00BC194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70D9D516" w14:textId="77777777" w:rsidTr="00D62E6E">
        <w:tc>
          <w:tcPr>
            <w:tcW w:w="2269" w:type="dxa"/>
            <w:shd w:val="clear" w:color="auto" w:fill="auto"/>
          </w:tcPr>
          <w:p w14:paraId="22C418A2" w14:textId="77777777" w:rsidR="00D62E6E" w:rsidRPr="00D62E6E" w:rsidRDefault="00D62E6E" w:rsidP="00BC194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F1C32F" w14:textId="77777777" w:rsidR="00D62E6E" w:rsidRPr="00D62E6E" w:rsidRDefault="00981423" w:rsidP="00BC1943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8142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oświetlenia wewnętrznego i zewnętrznego w ramach dotacji "Realizacja zleceń SANEPID-u wraz z dalszą modernizacją pomieszczeń w WCR" - Filia nr 3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81423" w:rsidRPr="00D62E6E" w14:paraId="5349BB1E" w14:textId="77777777" w:rsidTr="000E62DA">
        <w:tc>
          <w:tcPr>
            <w:tcW w:w="2269" w:type="dxa"/>
            <w:shd w:val="clear" w:color="auto" w:fill="auto"/>
          </w:tcPr>
          <w:p w14:paraId="6FD0A639" w14:textId="77777777" w:rsidR="00981423" w:rsidRPr="00D62E6E" w:rsidRDefault="00981423" w:rsidP="00BC194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D8151C6" w14:textId="77777777" w:rsidR="00981423" w:rsidRDefault="00981423" w:rsidP="00BC1943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8142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SZW/DZP/92/2024</w:t>
            </w:r>
          </w:p>
          <w:p w14:paraId="3285D504" w14:textId="77777777" w:rsidR="00BC1943" w:rsidRPr="00D62E6E" w:rsidRDefault="00BC1943" w:rsidP="00BC1943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4E9C3E5F" w14:textId="77777777" w:rsidR="00BC121E" w:rsidRDefault="00981423" w:rsidP="00BC1943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981423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5B119F7F" w14:textId="77777777" w:rsidR="00BC121E" w:rsidRPr="00C14101" w:rsidRDefault="008E296F" w:rsidP="00BC194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6C1919A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E20B4EF" w14:textId="77777777" w:rsidR="00BC121E" w:rsidRDefault="00BC121E" w:rsidP="00BC194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19FA1E32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6BC9A45" w14:textId="77777777" w:rsidR="00BC1943" w:rsidRDefault="00BC1943" w:rsidP="00BC194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7CA20F2" w14:textId="352AD1BA" w:rsidR="00BF69A4" w:rsidRPr="00C14101" w:rsidRDefault="00BF69A4" w:rsidP="00BC194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03BE01E9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EC1E1" w14:textId="77777777" w:rsidR="00BC121E" w:rsidRPr="00C14101" w:rsidRDefault="00BC121E" w:rsidP="00BC1943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07FAC" w14:textId="77777777" w:rsidR="00BC121E" w:rsidRPr="00C14101" w:rsidRDefault="00BC121E" w:rsidP="00BC1943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EC666" w14:textId="77777777" w:rsidR="00BC121E" w:rsidRPr="00C14101" w:rsidRDefault="00BC121E" w:rsidP="00BC1943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0C3FAD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C0CBB" w14:textId="77777777" w:rsidR="00BC121E" w:rsidRPr="00C14101" w:rsidRDefault="00BC121E" w:rsidP="00BC1943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1278C" w14:textId="77777777" w:rsidR="00BC121E" w:rsidRPr="00C14101" w:rsidRDefault="00BC121E" w:rsidP="00BC1943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6CF84" w14:textId="77777777" w:rsidR="00BC121E" w:rsidRPr="00C14101" w:rsidRDefault="00BC121E" w:rsidP="00BC1943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DE5112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B7FCB" w14:textId="77777777" w:rsidR="00BC121E" w:rsidRPr="00C14101" w:rsidRDefault="00BC121E" w:rsidP="00BC1943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7F98" w14:textId="77777777" w:rsidR="00BC121E" w:rsidRPr="00C14101" w:rsidRDefault="00BC121E" w:rsidP="00BC1943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9800" w14:textId="77777777" w:rsidR="00BC121E" w:rsidRPr="00C14101" w:rsidRDefault="00BC121E" w:rsidP="00BC1943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396B808" w14:textId="77777777" w:rsidR="00BC1943" w:rsidRDefault="00BC1943" w:rsidP="00BC1943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14:paraId="17D057F2" w14:textId="4C7730C4" w:rsidR="00BC121E" w:rsidRPr="00C14101" w:rsidRDefault="00BC121E" w:rsidP="00BC1943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2ECA90AB" w14:textId="77777777" w:rsidR="00BC121E" w:rsidRDefault="00BC121E" w:rsidP="00BC1943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C1CBAFA" w14:textId="77777777" w:rsidR="00067B62" w:rsidRPr="00067B62" w:rsidRDefault="00067B62" w:rsidP="00BC1943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53DCDE7" w14:textId="77777777" w:rsidR="00067B62" w:rsidRPr="00C14101" w:rsidRDefault="00067B62" w:rsidP="00BC1943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E7FD091" w14:textId="77777777" w:rsidTr="00620E37">
        <w:tc>
          <w:tcPr>
            <w:tcW w:w="2660" w:type="dxa"/>
            <w:shd w:val="clear" w:color="auto" w:fill="auto"/>
          </w:tcPr>
          <w:p w14:paraId="0F1102E5" w14:textId="77777777" w:rsidR="00BC121E" w:rsidRPr="00D62E6E" w:rsidRDefault="00BC121E" w:rsidP="00BC194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AA8B4DB" w14:textId="77777777" w:rsidR="00BC121E" w:rsidRPr="002D1740" w:rsidRDefault="00D62E6E" w:rsidP="00BC194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552EE8BC" w14:textId="77777777" w:rsidR="00BC121E" w:rsidRPr="00844A96" w:rsidRDefault="00844A96" w:rsidP="00BC1943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3A35076" w14:textId="77777777" w:rsidR="00BC121E" w:rsidRPr="00D62E6E" w:rsidRDefault="00BC121E" w:rsidP="00BC194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B528261" w14:textId="77777777" w:rsidR="00BC121E" w:rsidRPr="00C14101" w:rsidRDefault="00BC121E" w:rsidP="00BC194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7608FF8" w14:textId="77777777" w:rsidR="00BC121E" w:rsidRPr="00844A96" w:rsidRDefault="00844A96" w:rsidP="00BC194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81423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87142B6" w14:textId="77777777" w:rsidR="00106AC7" w:rsidRPr="00BC121E" w:rsidRDefault="00106AC7" w:rsidP="00BC1943">
      <w:pPr>
        <w:spacing w:after="0" w:line="240" w:lineRule="auto"/>
      </w:pPr>
    </w:p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940577" w14:textId="77777777" w:rsidR="00BD3EB8" w:rsidRDefault="00BD3EB8">
      <w:r>
        <w:separator/>
      </w:r>
    </w:p>
  </w:endnote>
  <w:endnote w:type="continuationSeparator" w:id="0">
    <w:p w14:paraId="4B2FB137" w14:textId="77777777" w:rsidR="00BD3EB8" w:rsidRDefault="00BD3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7B374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03AA0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2798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72C67BC" w14:textId="6458CD79" w:rsidR="009A4CD3" w:rsidRDefault="00BC1943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90FD60D" wp14:editId="18DFFF7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41542403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AFE03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D948CB6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F5911" w14:textId="77777777" w:rsidR="00981423" w:rsidRDefault="009814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7F712C" w14:textId="77777777" w:rsidR="00BD3EB8" w:rsidRDefault="00BD3EB8">
      <w:r>
        <w:separator/>
      </w:r>
    </w:p>
  </w:footnote>
  <w:footnote w:type="continuationSeparator" w:id="0">
    <w:p w14:paraId="39F38D3B" w14:textId="77777777" w:rsidR="00BD3EB8" w:rsidRDefault="00BD3E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80C563" w14:textId="77777777" w:rsidR="00981423" w:rsidRDefault="009814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12CA39" w14:textId="77777777" w:rsidR="00981423" w:rsidRDefault="009814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3D701E" w14:textId="77777777" w:rsidR="00981423" w:rsidRDefault="009814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75500572">
    <w:abstractNumId w:val="13"/>
  </w:num>
  <w:num w:numId="2" w16cid:durableId="1970549354">
    <w:abstractNumId w:val="0"/>
  </w:num>
  <w:num w:numId="3" w16cid:durableId="1040130534">
    <w:abstractNumId w:val="11"/>
  </w:num>
  <w:num w:numId="4" w16cid:durableId="571739119">
    <w:abstractNumId w:val="8"/>
  </w:num>
  <w:num w:numId="5" w16cid:durableId="172233342">
    <w:abstractNumId w:val="7"/>
  </w:num>
  <w:num w:numId="6" w16cid:durableId="829828430">
    <w:abstractNumId w:val="1"/>
  </w:num>
  <w:num w:numId="7" w16cid:durableId="846482099">
    <w:abstractNumId w:val="6"/>
  </w:num>
  <w:num w:numId="8" w16cid:durableId="133135789">
    <w:abstractNumId w:val="3"/>
  </w:num>
  <w:num w:numId="9" w16cid:durableId="904873658">
    <w:abstractNumId w:val="2"/>
  </w:num>
  <w:num w:numId="10" w16cid:durableId="370229083">
    <w:abstractNumId w:val="5"/>
  </w:num>
  <w:num w:numId="11" w16cid:durableId="930506849">
    <w:abstractNumId w:val="10"/>
  </w:num>
  <w:num w:numId="12" w16cid:durableId="311060614">
    <w:abstractNumId w:val="4"/>
  </w:num>
  <w:num w:numId="13" w16cid:durableId="879050577">
    <w:abstractNumId w:val="9"/>
  </w:num>
  <w:num w:numId="14" w16cid:durableId="13338708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EB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81423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C1943"/>
    <w:rsid w:val="00BD3EB8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204F4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CE2DBC"/>
  <w15:chartTrackingRefBased/>
  <w15:docId w15:val="{72A1C973-ABFD-4B96-86EE-45C35BE01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2010-01-07T09:39:00Z</cp:lastPrinted>
  <dcterms:created xsi:type="dcterms:W3CDTF">2024-11-04T12:52:00Z</dcterms:created>
  <dcterms:modified xsi:type="dcterms:W3CDTF">2024-11-04T12:52:00Z</dcterms:modified>
</cp:coreProperties>
</file>