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D4385A" w:rsidP="00E65154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D4385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D4385A">
        <w:rPr>
          <w:rFonts w:ascii="Arial" w:hAnsi="Arial" w:cs="Arial"/>
          <w:sz w:val="24"/>
          <w:szCs w:val="24"/>
        </w:rPr>
        <w:t>2024-11-06</w:t>
      </w:r>
    </w:p>
    <w:p w:rsidR="00CF7835" w:rsidRPr="009432A1" w:rsidRDefault="00D4385A" w:rsidP="00E65154">
      <w:pPr>
        <w:rPr>
          <w:rFonts w:ascii="Arial" w:hAnsi="Arial" w:cs="Arial"/>
          <w:b/>
          <w:bCs/>
          <w:sz w:val="24"/>
          <w:szCs w:val="24"/>
        </w:rPr>
      </w:pPr>
      <w:r w:rsidRPr="00D4385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D4385A" w:rsidP="00E65154">
      <w:pPr>
        <w:rPr>
          <w:rFonts w:ascii="Arial" w:hAnsi="Arial" w:cs="Arial"/>
          <w:sz w:val="24"/>
          <w:szCs w:val="24"/>
        </w:rPr>
      </w:pPr>
      <w:r w:rsidRPr="00D4385A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385A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D4385A" w:rsidP="00E65154">
      <w:pPr>
        <w:rPr>
          <w:rFonts w:ascii="Arial" w:hAnsi="Arial" w:cs="Arial"/>
          <w:sz w:val="24"/>
          <w:szCs w:val="24"/>
        </w:rPr>
      </w:pPr>
      <w:r w:rsidRPr="00D4385A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D4385A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E65154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E65154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E65154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E65154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E65154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E6515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D4385A" w:rsidP="00E651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385A">
              <w:rPr>
                <w:rFonts w:ascii="Arial" w:hAnsi="Arial" w:cs="Arial"/>
                <w:bCs/>
                <w:sz w:val="24"/>
                <w:szCs w:val="24"/>
              </w:rPr>
              <w:t>Dostawa zestawów komputerowych dla Katedry Energetyki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4385A" w:rsidRPr="004E4B64" w:rsidTr="00950D56">
        <w:tc>
          <w:tcPr>
            <w:tcW w:w="2269" w:type="dxa"/>
            <w:shd w:val="clear" w:color="auto" w:fill="auto"/>
          </w:tcPr>
          <w:p w:rsidR="00D4385A" w:rsidRPr="004E4B64" w:rsidRDefault="00D4385A" w:rsidP="00E6515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385A" w:rsidRPr="004E4B64" w:rsidRDefault="00D4385A" w:rsidP="00E6515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385A">
              <w:rPr>
                <w:rFonts w:ascii="Arial" w:hAnsi="Arial" w:cs="Arial"/>
                <w:bCs/>
                <w:sz w:val="24"/>
                <w:szCs w:val="24"/>
              </w:rPr>
              <w:t>KA-2/093/2024</w:t>
            </w:r>
          </w:p>
        </w:tc>
      </w:tr>
    </w:tbl>
    <w:p w:rsidR="00D665F5" w:rsidRPr="00355C9D" w:rsidRDefault="00D665F5" w:rsidP="00E65154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D4385A" w:rsidRPr="00D4385A">
        <w:rPr>
          <w:rFonts w:ascii="Arial" w:hAnsi="Arial" w:cs="Arial"/>
          <w:sz w:val="24"/>
          <w:szCs w:val="24"/>
        </w:rPr>
        <w:t>(</w:t>
      </w:r>
      <w:proofErr w:type="spellStart"/>
      <w:r w:rsidR="00D4385A" w:rsidRPr="00D4385A">
        <w:rPr>
          <w:rFonts w:ascii="Arial" w:hAnsi="Arial" w:cs="Arial"/>
          <w:sz w:val="24"/>
          <w:szCs w:val="24"/>
        </w:rPr>
        <w:t>t.j</w:t>
      </w:r>
      <w:proofErr w:type="spellEnd"/>
      <w:r w:rsidR="00D4385A" w:rsidRPr="00D4385A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E65154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D4385A" w:rsidRPr="00D4385A">
        <w:rPr>
          <w:rFonts w:ascii="Arial" w:hAnsi="Arial" w:cs="Arial"/>
          <w:sz w:val="24"/>
          <w:szCs w:val="24"/>
        </w:rPr>
        <w:t>06/11/2024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D4385A" w:rsidRPr="00D4385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D25E0D" w:rsidTr="000C1C6D">
        <w:tc>
          <w:tcPr>
            <w:tcW w:w="1276" w:type="dxa"/>
            <w:shd w:val="clear" w:color="auto" w:fill="F2F2F2"/>
            <w:vAlign w:val="center"/>
          </w:tcPr>
          <w:p w:rsidR="00D665F5" w:rsidRPr="00D25E0D" w:rsidRDefault="00960CEB" w:rsidP="00E65154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O</w:t>
            </w:r>
            <w:r w:rsidR="00D665F5" w:rsidRPr="00D25E0D">
              <w:rPr>
                <w:rFonts w:ascii="Arial" w:hAnsi="Arial" w:cs="Arial"/>
              </w:rPr>
              <w:t>fert</w:t>
            </w:r>
            <w:r w:rsidRPr="00D25E0D">
              <w:rPr>
                <w:rFonts w:ascii="Arial" w:hAnsi="Arial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D25E0D" w:rsidRDefault="00D665F5" w:rsidP="00E65154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Nazwa</w:t>
            </w:r>
            <w:r w:rsidR="003F57CD"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D25E0D" w:rsidRDefault="00D665F5" w:rsidP="00E65154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Cena oferty</w:t>
            </w:r>
          </w:p>
        </w:tc>
      </w:tr>
      <w:tr w:rsidR="00D4385A" w:rsidRPr="00D25E0D" w:rsidTr="00950D56">
        <w:tc>
          <w:tcPr>
            <w:tcW w:w="1276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4385A" w:rsidRPr="00D25E0D" w:rsidRDefault="00D4385A" w:rsidP="00E65154">
            <w:pPr>
              <w:spacing w:before="80" w:after="40"/>
              <w:rPr>
                <w:rFonts w:ascii="Arial" w:hAnsi="Arial" w:cs="Arial"/>
              </w:rPr>
            </w:pPr>
            <w:proofErr w:type="spellStart"/>
            <w:r w:rsidRPr="00D25E0D">
              <w:rPr>
                <w:rFonts w:ascii="Arial" w:hAnsi="Arial" w:cs="Arial"/>
              </w:rPr>
              <w:t>Bino</w:t>
            </w:r>
            <w:proofErr w:type="spellEnd"/>
            <w:r w:rsidRPr="00D25E0D">
              <w:rPr>
                <w:rFonts w:ascii="Arial" w:hAnsi="Arial" w:cs="Arial"/>
              </w:rPr>
              <w:t xml:space="preserve"> </w:t>
            </w:r>
            <w:proofErr w:type="spellStart"/>
            <w:r w:rsidRPr="00D25E0D">
              <w:rPr>
                <w:rFonts w:ascii="Arial" w:hAnsi="Arial" w:cs="Arial"/>
              </w:rPr>
              <w:t>Computers</w:t>
            </w:r>
            <w:proofErr w:type="spellEnd"/>
            <w:r w:rsidRPr="00D25E0D">
              <w:rPr>
                <w:rFonts w:ascii="Arial" w:hAnsi="Arial" w:cs="Arial"/>
              </w:rPr>
              <w:t xml:space="preserve"> </w:t>
            </w:r>
            <w:proofErr w:type="spellStart"/>
            <w:r w:rsidRPr="00D25E0D">
              <w:rPr>
                <w:rFonts w:ascii="Arial" w:hAnsi="Arial" w:cs="Arial"/>
              </w:rPr>
              <w:t>S.Bobek</w:t>
            </w:r>
            <w:proofErr w:type="spellEnd"/>
            <w:r w:rsidRPr="00D25E0D">
              <w:rPr>
                <w:rFonts w:ascii="Arial" w:hAnsi="Arial" w:cs="Arial"/>
              </w:rPr>
              <w:t xml:space="preserve">, </w:t>
            </w:r>
            <w:proofErr w:type="spellStart"/>
            <w:r w:rsidRPr="00D25E0D">
              <w:rPr>
                <w:rFonts w:ascii="Arial" w:hAnsi="Arial" w:cs="Arial"/>
              </w:rPr>
              <w:t>B.Bielak</w:t>
            </w:r>
            <w:proofErr w:type="spellEnd"/>
            <w:r w:rsidRPr="00D25E0D">
              <w:rPr>
                <w:rFonts w:ascii="Arial" w:hAnsi="Arial" w:cs="Arial"/>
              </w:rPr>
              <w:t xml:space="preserve">, </w:t>
            </w:r>
            <w:proofErr w:type="spellStart"/>
            <w:r w:rsidRPr="00D25E0D">
              <w:rPr>
                <w:rFonts w:ascii="Arial" w:hAnsi="Arial" w:cs="Arial"/>
              </w:rPr>
              <w:t>S.Bara</w:t>
            </w:r>
            <w:proofErr w:type="spellEnd"/>
            <w:r w:rsidRPr="00D25E0D">
              <w:rPr>
                <w:rFonts w:ascii="Arial" w:hAnsi="Arial" w:cs="Arial"/>
              </w:rPr>
              <w:t xml:space="preserve"> S.J.</w:t>
            </w:r>
          </w:p>
          <w:p w:rsidR="00D4385A" w:rsidRPr="00D25E0D" w:rsidRDefault="00D4385A" w:rsidP="00E65154">
            <w:pPr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Urocza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27</w:t>
            </w:r>
            <w:r w:rsidRPr="00D25E0D">
              <w:rPr>
                <w:rFonts w:ascii="Arial" w:hAnsi="Arial" w:cs="Arial"/>
              </w:rPr>
              <w:t xml:space="preserve"> </w:t>
            </w:r>
          </w:p>
          <w:p w:rsidR="00D4385A" w:rsidRPr="00D25E0D" w:rsidRDefault="00D4385A" w:rsidP="00E65154">
            <w:pPr>
              <w:spacing w:after="80"/>
              <w:jc w:val="both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32-040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Wrząsowice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150 552.00 zł</w:t>
            </w:r>
          </w:p>
        </w:tc>
      </w:tr>
      <w:tr w:rsidR="00D4385A" w:rsidRPr="00D25E0D" w:rsidTr="00950D56">
        <w:tc>
          <w:tcPr>
            <w:tcW w:w="1276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D4385A" w:rsidRPr="00D25E0D" w:rsidRDefault="00D4385A" w:rsidP="00E65154">
            <w:pPr>
              <w:spacing w:before="80" w:after="40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NKK SYSTEM Spółka z ograniczoną odpowiedzialnością</w:t>
            </w:r>
          </w:p>
          <w:p w:rsidR="00D4385A" w:rsidRPr="00D25E0D" w:rsidRDefault="00D4385A" w:rsidP="00E65154">
            <w:pPr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Tatarska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5</w:t>
            </w:r>
            <w:r w:rsidRPr="00D25E0D">
              <w:rPr>
                <w:rFonts w:ascii="Arial" w:hAnsi="Arial" w:cs="Arial"/>
              </w:rPr>
              <w:t xml:space="preserve"> </w:t>
            </w:r>
          </w:p>
          <w:p w:rsidR="00D4385A" w:rsidRPr="00D25E0D" w:rsidRDefault="00D4385A" w:rsidP="00E65154">
            <w:pPr>
              <w:spacing w:after="80"/>
              <w:jc w:val="both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30-103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123 295.20 zł</w:t>
            </w:r>
          </w:p>
        </w:tc>
      </w:tr>
      <w:tr w:rsidR="00D4385A" w:rsidRPr="00D25E0D" w:rsidTr="00950D56">
        <w:tc>
          <w:tcPr>
            <w:tcW w:w="1276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D4385A" w:rsidRPr="00D25E0D" w:rsidRDefault="00D4385A" w:rsidP="00E65154">
            <w:pPr>
              <w:spacing w:before="80" w:after="40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AVMK Sp. z o.o.</w:t>
            </w:r>
          </w:p>
          <w:p w:rsidR="00D4385A" w:rsidRPr="00D25E0D" w:rsidRDefault="00D4385A" w:rsidP="00E65154">
            <w:pPr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Bóżnicza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15/6</w:t>
            </w:r>
            <w:r w:rsidRPr="00D25E0D">
              <w:rPr>
                <w:rFonts w:ascii="Arial" w:hAnsi="Arial" w:cs="Arial"/>
              </w:rPr>
              <w:t xml:space="preserve"> </w:t>
            </w:r>
          </w:p>
          <w:p w:rsidR="00D4385A" w:rsidRPr="00D25E0D" w:rsidRDefault="00D4385A" w:rsidP="00E65154">
            <w:pPr>
              <w:spacing w:after="80"/>
              <w:jc w:val="both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61-751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175 644.00 zł</w:t>
            </w:r>
          </w:p>
        </w:tc>
      </w:tr>
      <w:tr w:rsidR="00D4385A" w:rsidRPr="00D25E0D" w:rsidTr="00950D56">
        <w:tc>
          <w:tcPr>
            <w:tcW w:w="1276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D4385A" w:rsidRPr="00D25E0D" w:rsidRDefault="00D4385A" w:rsidP="00E65154">
            <w:pPr>
              <w:spacing w:before="80" w:after="40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PROGRESS Systemy Komputerowe Sp. z o.o.</w:t>
            </w:r>
          </w:p>
          <w:p w:rsidR="00D4385A" w:rsidRPr="00D25E0D" w:rsidRDefault="00D4385A" w:rsidP="00E65154">
            <w:pPr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Al. Mickiewicza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27</w:t>
            </w:r>
            <w:r w:rsidRPr="00D25E0D">
              <w:rPr>
                <w:rFonts w:ascii="Arial" w:hAnsi="Arial" w:cs="Arial"/>
              </w:rPr>
              <w:t xml:space="preserve"> </w:t>
            </w:r>
          </w:p>
          <w:p w:rsidR="00D4385A" w:rsidRPr="00D25E0D" w:rsidRDefault="00D4385A" w:rsidP="00E65154">
            <w:pPr>
              <w:spacing w:after="80"/>
              <w:jc w:val="both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31-120</w:t>
            </w:r>
            <w:r w:rsidRPr="00D25E0D">
              <w:rPr>
                <w:rFonts w:ascii="Arial" w:hAnsi="Arial" w:cs="Arial"/>
              </w:rPr>
              <w:t xml:space="preserve"> </w:t>
            </w:r>
            <w:r w:rsidRPr="00D25E0D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385A" w:rsidRPr="00D25E0D" w:rsidRDefault="00D4385A" w:rsidP="00E6515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D25E0D">
              <w:rPr>
                <w:rFonts w:ascii="Arial" w:hAnsi="Arial" w:cs="Arial"/>
              </w:rPr>
              <w:t>126 444.00 zł</w:t>
            </w:r>
          </w:p>
        </w:tc>
      </w:tr>
    </w:tbl>
    <w:p w:rsidR="0069085C" w:rsidRPr="00355C9D" w:rsidRDefault="0069085C" w:rsidP="00E65154">
      <w:pPr>
        <w:spacing w:before="120" w:after="120"/>
        <w:jc w:val="both"/>
        <w:rPr>
          <w:rFonts w:ascii="Arial" w:hAnsi="Arial" w:cs="Arial"/>
          <w:sz w:val="24"/>
        </w:rPr>
      </w:pPr>
    </w:p>
    <w:bookmarkEnd w:id="0"/>
    <w:p w:rsidR="00577BC6" w:rsidRPr="00355C9D" w:rsidRDefault="00577BC6" w:rsidP="00E65154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DA5" w:rsidRDefault="00A50DA5">
      <w:r>
        <w:separator/>
      </w:r>
    </w:p>
  </w:endnote>
  <w:endnote w:type="continuationSeparator" w:id="0">
    <w:p w:rsidR="00A50DA5" w:rsidRDefault="00A50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DA5" w:rsidRDefault="00A50DA5">
      <w:r>
        <w:separator/>
      </w:r>
    </w:p>
  </w:footnote>
  <w:footnote w:type="continuationSeparator" w:id="0">
    <w:p w:rsidR="00A50DA5" w:rsidRDefault="00A50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85A" w:rsidRDefault="00D43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85A" w:rsidRDefault="00D43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385A" w:rsidRDefault="00D43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0DA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50DA5"/>
    <w:rsid w:val="00A80738"/>
    <w:rsid w:val="00C236D3"/>
    <w:rsid w:val="00C659E2"/>
    <w:rsid w:val="00CB0802"/>
    <w:rsid w:val="00CF7835"/>
    <w:rsid w:val="00D25E0D"/>
    <w:rsid w:val="00D4385A"/>
    <w:rsid w:val="00D665F5"/>
    <w:rsid w:val="00D7128F"/>
    <w:rsid w:val="00E6515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FABBEA5-42DC-410B-8720-5DBC157B2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2024-11-06T09:38:00Z</dcterms:created>
  <dcterms:modified xsi:type="dcterms:W3CDTF">2024-11-06T09:39:00Z</dcterms:modified>
</cp:coreProperties>
</file>