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EEF7213" w14:textId="20C43272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720F29">
        <w:rPr>
          <w:bCs/>
          <w:sz w:val="22"/>
          <w:szCs w:val="22"/>
        </w:rPr>
        <w:t xml:space="preserve"> </w:t>
      </w:r>
    </w:p>
    <w:p w14:paraId="4A11A702" w14:textId="77777777" w:rsidR="007325EB" w:rsidRPr="007325EB" w:rsidRDefault="007325EB" w:rsidP="007325EB">
      <w:pPr>
        <w:keepNext/>
        <w:spacing w:line="360" w:lineRule="auto"/>
        <w:outlineLvl w:val="1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0228142D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D95250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08EA283E" w14:textId="2754A350" w:rsidR="007A6234" w:rsidRPr="00525EFF" w:rsidRDefault="007A6234" w:rsidP="00212812">
      <w:pPr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720F29" w:rsidRPr="00720F29">
        <w:t xml:space="preserve"> </w:t>
      </w:r>
      <w:r w:rsidR="00212812" w:rsidRPr="00212812">
        <w:rPr>
          <w:b/>
          <w:sz w:val="22"/>
          <w:szCs w:val="22"/>
        </w:rPr>
        <w:t>Dostawa echokardiografu z funkcją echokardiografii przezprzełykowej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7C0024D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="00720F29">
        <w:rPr>
          <w:sz w:val="22"/>
        </w:rPr>
        <w:t xml:space="preserve"> uwzględniając dojazd do Zamawiającego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3FA8C567" w14:textId="77777777" w:rsidR="00E87060" w:rsidRDefault="00E87060" w:rsidP="00D200D8">
      <w:pPr>
        <w:spacing w:after="120" w:line="276" w:lineRule="auto"/>
        <w:contextualSpacing/>
        <w:jc w:val="both"/>
        <w:rPr>
          <w:color w:val="000000"/>
          <w:sz w:val="22"/>
          <w:szCs w:val="22"/>
          <w:u w:val="single"/>
        </w:rPr>
      </w:pPr>
      <w:bookmarkStart w:id="2" w:name="_Hlk67910880"/>
      <w:bookmarkStart w:id="3" w:name="_Hlk130903349"/>
      <w:bookmarkStart w:id="4" w:name="_Hlk142306947"/>
      <w:bookmarkStart w:id="5" w:name="_Hlk64876004"/>
      <w:bookmarkStart w:id="6" w:name="_Hlk115774927"/>
    </w:p>
    <w:bookmarkEnd w:id="2"/>
    <w:p w14:paraId="64C4BF56" w14:textId="5D891035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________________________________________________________  zł netto</w:t>
      </w:r>
    </w:p>
    <w:p w14:paraId="268170F7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lastRenderedPageBreak/>
        <w:t>natomiast wraz z należnym podatkiem VAT w wysokości _______ %, wynosi kwotę:</w:t>
      </w:r>
    </w:p>
    <w:p w14:paraId="4ED78314" w14:textId="4E07E448" w:rsidR="007A62B1" w:rsidRPr="007A62B1" w:rsidRDefault="007A62B1" w:rsidP="007A62B1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_____________________________________________________________________  zł brutto </w:t>
      </w:r>
      <w:r>
        <w:rPr>
          <w:b/>
          <w:sz w:val="22"/>
        </w:rPr>
        <w:t>(K-1)</w:t>
      </w:r>
    </w:p>
    <w:p w14:paraId="3CCC7DD1" w14:textId="77777777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73477066" w14:textId="30A77E36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 w:rsidR="00E55009"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 w:rsidR="00E55009">
        <w:rPr>
          <w:bCs/>
          <w:sz w:val="22"/>
        </w:rPr>
        <w:t>/OPZ</w:t>
      </w:r>
      <w:r w:rsidRPr="000272DA">
        <w:rPr>
          <w:bCs/>
          <w:sz w:val="22"/>
        </w:rPr>
        <w:t xml:space="preserve">, stanowiącego załącznik nr 2 do SWZ / załącznik nr </w:t>
      </w:r>
      <w:r w:rsidR="00FD6913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0976E1A6" w14:textId="77777777" w:rsidR="00212812" w:rsidRDefault="00212812" w:rsidP="00453BEF">
      <w:pPr>
        <w:jc w:val="both"/>
        <w:rPr>
          <w:b/>
          <w:sz w:val="22"/>
          <w:szCs w:val="22"/>
        </w:rPr>
      </w:pPr>
      <w:bookmarkStart w:id="8" w:name="_Hlk135816524"/>
      <w:bookmarkEnd w:id="3"/>
      <w:bookmarkEnd w:id="7"/>
    </w:p>
    <w:p w14:paraId="241E029C" w14:textId="6B4321DC" w:rsidR="00453BEF" w:rsidRPr="00710732" w:rsidRDefault="00D95250" w:rsidP="00453BE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Termin realizacji</w:t>
      </w:r>
      <w:r w:rsidR="00453BEF" w:rsidRPr="00710732">
        <w:rPr>
          <w:b/>
          <w:sz w:val="22"/>
          <w:szCs w:val="22"/>
        </w:rPr>
        <w:t xml:space="preserve"> (K-</w:t>
      </w:r>
      <w:r w:rsidR="00212812">
        <w:rPr>
          <w:b/>
          <w:sz w:val="22"/>
          <w:szCs w:val="22"/>
        </w:rPr>
        <w:t>2</w:t>
      </w:r>
      <w:r w:rsidR="00453BEF" w:rsidRPr="00710732">
        <w:rPr>
          <w:b/>
          <w:sz w:val="22"/>
          <w:szCs w:val="22"/>
        </w:rPr>
        <w:t xml:space="preserve">): </w:t>
      </w:r>
      <w:r w:rsidR="00E87060">
        <w:rPr>
          <w:b/>
          <w:sz w:val="22"/>
          <w:szCs w:val="22"/>
        </w:rPr>
        <w:t xml:space="preserve">Skrócenie o: </w:t>
      </w:r>
      <w:r w:rsidR="00453BEF" w:rsidRPr="00E87060">
        <w:rPr>
          <w:b/>
          <w:bCs/>
          <w:sz w:val="22"/>
          <w:szCs w:val="22"/>
        </w:rPr>
        <w:t>…………</w:t>
      </w:r>
      <w:r w:rsidR="00E87060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tydzień/tygodnie</w:t>
      </w:r>
      <w:r w:rsidR="00453BEF" w:rsidRPr="00710732">
        <w:rPr>
          <w:sz w:val="22"/>
          <w:szCs w:val="22"/>
        </w:rPr>
        <w:t xml:space="preserve"> (wpisać odpowiednio:</w:t>
      </w:r>
      <w:r w:rsidR="00E87060">
        <w:rPr>
          <w:sz w:val="22"/>
          <w:szCs w:val="22"/>
        </w:rPr>
        <w:t xml:space="preserve"> </w:t>
      </w:r>
      <w:r>
        <w:rPr>
          <w:sz w:val="22"/>
          <w:szCs w:val="22"/>
        </w:rPr>
        <w:br/>
        <w:t xml:space="preserve">bez skrócenia, skrócenie o </w:t>
      </w:r>
      <w:r w:rsidR="00E87060">
        <w:rPr>
          <w:sz w:val="22"/>
          <w:szCs w:val="22"/>
        </w:rPr>
        <w:t>1</w:t>
      </w:r>
      <w:r>
        <w:rPr>
          <w:sz w:val="22"/>
          <w:szCs w:val="22"/>
        </w:rPr>
        <w:t xml:space="preserve"> </w:t>
      </w:r>
      <w:r w:rsidR="00E87060">
        <w:rPr>
          <w:sz w:val="22"/>
          <w:szCs w:val="22"/>
        </w:rPr>
        <w:t xml:space="preserve">tydzień, </w:t>
      </w:r>
      <w:r>
        <w:rPr>
          <w:sz w:val="22"/>
          <w:szCs w:val="22"/>
        </w:rPr>
        <w:t xml:space="preserve">skrócenie o </w:t>
      </w:r>
      <w:r w:rsidR="00E87060">
        <w:rPr>
          <w:sz w:val="22"/>
          <w:szCs w:val="22"/>
        </w:rPr>
        <w:t>2 tygodnie</w:t>
      </w:r>
      <w:r w:rsidR="00453BEF" w:rsidRPr="00710732">
        <w:rPr>
          <w:sz w:val="22"/>
          <w:szCs w:val="22"/>
        </w:rPr>
        <w:t>)</w:t>
      </w:r>
    </w:p>
    <w:bookmarkEnd w:id="8"/>
    <w:p w14:paraId="7E7F0DD8" w14:textId="77777777" w:rsidR="00212812" w:rsidRDefault="00212812" w:rsidP="00212812">
      <w:pPr>
        <w:jc w:val="both"/>
        <w:rPr>
          <w:bCs/>
          <w:sz w:val="22"/>
        </w:rPr>
      </w:pPr>
    </w:p>
    <w:p w14:paraId="6C65428C" w14:textId="0FE735FA" w:rsidR="00212812" w:rsidRDefault="00212812" w:rsidP="00212812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Okres gwarancji </w:t>
      </w:r>
      <w:r w:rsidRPr="00453BEF">
        <w:rPr>
          <w:b/>
          <w:sz w:val="22"/>
          <w:szCs w:val="22"/>
        </w:rPr>
        <w:t>(K-</w:t>
      </w:r>
      <w:r>
        <w:rPr>
          <w:b/>
          <w:sz w:val="22"/>
          <w:szCs w:val="22"/>
        </w:rPr>
        <w:t>3)</w:t>
      </w:r>
      <w:r w:rsidRPr="00453BEF">
        <w:rPr>
          <w:b/>
          <w:sz w:val="22"/>
          <w:szCs w:val="22"/>
        </w:rPr>
        <w:t>:</w:t>
      </w:r>
      <w:r>
        <w:rPr>
          <w:b/>
          <w:sz w:val="22"/>
          <w:szCs w:val="22"/>
        </w:rPr>
        <w:t xml:space="preserve"> </w:t>
      </w:r>
      <w:r w:rsidRPr="009A72B0">
        <w:rPr>
          <w:b/>
          <w:bCs/>
          <w:sz w:val="22"/>
          <w:szCs w:val="22"/>
        </w:rPr>
        <w:t>………</w:t>
      </w:r>
      <w:r>
        <w:rPr>
          <w:b/>
          <w:bCs/>
          <w:sz w:val="22"/>
          <w:szCs w:val="22"/>
        </w:rPr>
        <w:t xml:space="preserve"> </w:t>
      </w:r>
      <w:r w:rsidRPr="009A72B0">
        <w:rPr>
          <w:b/>
          <w:bCs/>
          <w:sz w:val="22"/>
          <w:szCs w:val="22"/>
        </w:rPr>
        <w:t>miesięcy</w:t>
      </w:r>
      <w:r>
        <w:rPr>
          <w:b/>
          <w:bCs/>
          <w:sz w:val="22"/>
          <w:szCs w:val="22"/>
        </w:rPr>
        <w:t xml:space="preserve"> </w:t>
      </w:r>
      <w:r w:rsidRPr="00453BEF">
        <w:rPr>
          <w:sz w:val="22"/>
          <w:szCs w:val="22"/>
        </w:rPr>
        <w:t>(wpisać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odpowiednio:</w:t>
      </w:r>
      <w:r>
        <w:rPr>
          <w:sz w:val="22"/>
          <w:szCs w:val="22"/>
        </w:rPr>
        <w:t xml:space="preserve"> 24 miesiące, powyżej 24 miesięcy, powyżej 36 miesięcy</w:t>
      </w:r>
      <w:r w:rsidRPr="00453BEF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</w:p>
    <w:p w14:paraId="03B6DFC9" w14:textId="77777777" w:rsidR="00212812" w:rsidRPr="007A62B1" w:rsidRDefault="00212812" w:rsidP="00212812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 xml:space="preserve">Wskazanie terminu gwarancji krótszego niż 24 miesiące </w:t>
      </w:r>
      <w:r>
        <w:rPr>
          <w:bCs/>
          <w:sz w:val="22"/>
        </w:rPr>
        <w:t xml:space="preserve">bądź wpisanie innego niż wskazany powyżej </w:t>
      </w:r>
      <w:r w:rsidRPr="007A62B1">
        <w:rPr>
          <w:bCs/>
          <w:sz w:val="22"/>
        </w:rPr>
        <w:t xml:space="preserve">spowoduje odrzucenie oferty jako niezgodnej </w:t>
      </w:r>
      <w:r>
        <w:rPr>
          <w:bCs/>
          <w:sz w:val="22"/>
        </w:rPr>
        <w:br/>
      </w:r>
      <w:r w:rsidRPr="007A62B1">
        <w:rPr>
          <w:bCs/>
          <w:sz w:val="22"/>
        </w:rPr>
        <w:t>z SWZ.</w:t>
      </w:r>
    </w:p>
    <w:p w14:paraId="70B50421" w14:textId="77777777" w:rsidR="00212812" w:rsidRPr="007A62B1" w:rsidRDefault="00212812" w:rsidP="009A6A6A">
      <w:pPr>
        <w:spacing w:after="120" w:line="276" w:lineRule="auto"/>
        <w:contextualSpacing/>
        <w:jc w:val="both"/>
        <w:rPr>
          <w:bCs/>
          <w:sz w:val="22"/>
        </w:rPr>
      </w:pPr>
    </w:p>
    <w:bookmarkEnd w:id="4"/>
    <w:p w14:paraId="07319315" w14:textId="524596DC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5"/>
    <w:bookmarkEnd w:id="6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3F5386E" w14:textId="448E3784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7 ust. 1 ustawy </w:t>
      </w:r>
      <w:r w:rsidR="00BE475C">
        <w:rPr>
          <w:sz w:val="22"/>
          <w:szCs w:val="22"/>
        </w:rPr>
        <w:br/>
      </w:r>
      <w:r w:rsidRPr="002C2695">
        <w:rPr>
          <w:sz w:val="22"/>
          <w:szCs w:val="22"/>
        </w:rPr>
        <w:t>z dnia 13 kwietnia 2022 r. o szczególnych rozwiązaniach w zakresie przeciwdziałania wspieraniu agresji na Ukrainę oraz służących ochronie bezpieczeństwa narodowego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lastRenderedPageBreak/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54858B7B" w14:textId="77777777" w:rsidR="00E34BBE" w:rsidRPr="00085C92" w:rsidRDefault="00E34BBE" w:rsidP="00E34BBE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2244C401" w14:textId="77777777" w:rsidR="00E34BBE" w:rsidRPr="00085C92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3202E6F" w14:textId="77777777" w:rsidR="00E34BBE" w:rsidRPr="00085C92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44A22A85" w14:textId="77777777" w:rsidR="00E34BBE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1C461420" w14:textId="77777777" w:rsidR="00E34BBE" w:rsidRPr="00085C92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77EC101" w14:textId="77777777" w:rsidR="00E34BBE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64BF11BD" w14:textId="77777777" w:rsidR="00E34BBE" w:rsidRPr="00085C92" w:rsidRDefault="00E34BBE" w:rsidP="00E34BBE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1118595A" w14:textId="77777777" w:rsidR="00E34BBE" w:rsidRDefault="00E34BBE" w:rsidP="00E34BBE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75A32D6C" w14:textId="77777777" w:rsidR="00A634DE" w:rsidRDefault="00A634DE" w:rsidP="00E34BBE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</w:p>
    <w:p w14:paraId="6E28956E" w14:textId="4944F621" w:rsidR="00E34BBE" w:rsidRPr="00085C92" w:rsidRDefault="00E34BBE" w:rsidP="00E34BBE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25F97E98" w14:textId="77777777" w:rsidR="00E34BBE" w:rsidRPr="00085C92" w:rsidRDefault="00E34BBE" w:rsidP="00E34BBE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6F7A5AC4" w14:textId="77777777" w:rsidR="00E34BBE" w:rsidRPr="00085C92" w:rsidRDefault="00E34BBE" w:rsidP="00E34BBE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43F91155" w14:textId="77777777" w:rsidR="00E34BBE" w:rsidRPr="00085C92" w:rsidRDefault="00E34BBE" w:rsidP="00E34BBE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lastRenderedPageBreak/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4838E33E" w14:textId="77777777" w:rsidR="00E34BBE" w:rsidRDefault="00E34BBE" w:rsidP="00281DC6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</w:p>
    <w:p w14:paraId="6A5EFCF6" w14:textId="715E42E3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703764" w14:textId="18AB9BEF" w:rsidR="00D74BC1" w:rsidRDefault="00281DC6">
    <w:pPr>
      <w:pStyle w:val="Nagwek"/>
    </w:pPr>
    <w:r>
      <w:t>Znak sprawy: SZW/DZP/</w:t>
    </w:r>
    <w:r w:rsidR="00212812">
      <w:t>91</w:t>
    </w:r>
    <w:r>
      <w:t>/202</w:t>
    </w:r>
    <w:r w:rsidR="00720F29"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A1E58"/>
    <w:rsid w:val="001F5C81"/>
    <w:rsid w:val="00212812"/>
    <w:rsid w:val="002569A6"/>
    <w:rsid w:val="00281DC6"/>
    <w:rsid w:val="002B612F"/>
    <w:rsid w:val="002C2695"/>
    <w:rsid w:val="002C523A"/>
    <w:rsid w:val="002D0B11"/>
    <w:rsid w:val="00302047"/>
    <w:rsid w:val="0030391A"/>
    <w:rsid w:val="0031215C"/>
    <w:rsid w:val="003A5CDE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1F06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4137"/>
    <w:rsid w:val="00635C6E"/>
    <w:rsid w:val="006361D8"/>
    <w:rsid w:val="006929C9"/>
    <w:rsid w:val="006A2CCB"/>
    <w:rsid w:val="006B0115"/>
    <w:rsid w:val="006B5C98"/>
    <w:rsid w:val="006E5589"/>
    <w:rsid w:val="00710732"/>
    <w:rsid w:val="00720F2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D29B6"/>
    <w:rsid w:val="00912B3C"/>
    <w:rsid w:val="00925288"/>
    <w:rsid w:val="00925993"/>
    <w:rsid w:val="00942685"/>
    <w:rsid w:val="009971F0"/>
    <w:rsid w:val="009A6A6A"/>
    <w:rsid w:val="009A72B0"/>
    <w:rsid w:val="009A7FCD"/>
    <w:rsid w:val="009E5297"/>
    <w:rsid w:val="009F45A4"/>
    <w:rsid w:val="00A35787"/>
    <w:rsid w:val="00A35DA2"/>
    <w:rsid w:val="00A45690"/>
    <w:rsid w:val="00A634DE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C6FDA"/>
    <w:rsid w:val="00BE1621"/>
    <w:rsid w:val="00BE475C"/>
    <w:rsid w:val="00C02BAF"/>
    <w:rsid w:val="00C336B1"/>
    <w:rsid w:val="00C3420C"/>
    <w:rsid w:val="00C40EE2"/>
    <w:rsid w:val="00CA0475"/>
    <w:rsid w:val="00CA7C6C"/>
    <w:rsid w:val="00CB2BE7"/>
    <w:rsid w:val="00D17FD4"/>
    <w:rsid w:val="00D200D8"/>
    <w:rsid w:val="00D47A42"/>
    <w:rsid w:val="00D710C9"/>
    <w:rsid w:val="00D7245C"/>
    <w:rsid w:val="00D74BC1"/>
    <w:rsid w:val="00D75D14"/>
    <w:rsid w:val="00D81677"/>
    <w:rsid w:val="00D95250"/>
    <w:rsid w:val="00E34BBE"/>
    <w:rsid w:val="00E55009"/>
    <w:rsid w:val="00E57579"/>
    <w:rsid w:val="00E67A95"/>
    <w:rsid w:val="00E87060"/>
    <w:rsid w:val="00E93CBB"/>
    <w:rsid w:val="00ED508E"/>
    <w:rsid w:val="00F2537A"/>
    <w:rsid w:val="00F5155D"/>
    <w:rsid w:val="00F67712"/>
    <w:rsid w:val="00FA46AF"/>
    <w:rsid w:val="00FB4850"/>
    <w:rsid w:val="00FB73F8"/>
    <w:rsid w:val="00FD6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289</TotalTime>
  <Pages>4</Pages>
  <Words>747</Words>
  <Characters>4487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55</cp:revision>
  <cp:lastPrinted>2007-10-05T06:59:00Z</cp:lastPrinted>
  <dcterms:created xsi:type="dcterms:W3CDTF">2022-10-05T12:38:00Z</dcterms:created>
  <dcterms:modified xsi:type="dcterms:W3CDTF">2024-11-07T11:29:00Z</dcterms:modified>
</cp:coreProperties>
</file>