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C7D488" w14:textId="77777777" w:rsidR="00FF3122" w:rsidRPr="00410F60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ab/>
      </w:r>
    </w:p>
    <w:p w14:paraId="32315679" w14:textId="77777777" w:rsidR="000E4DA9" w:rsidRPr="00410F60" w:rsidRDefault="00FF3122" w:rsidP="000E4DA9">
      <w:pPr>
        <w:pStyle w:val="Nagwek"/>
        <w:tabs>
          <w:tab w:val="left" w:pos="3390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ab/>
      </w:r>
      <w:r w:rsidR="000E4DA9" w:rsidRPr="00410F60">
        <w:rPr>
          <w:rFonts w:ascii="Arial" w:hAnsi="Arial" w:cs="Arial"/>
          <w:b/>
          <w:bCs/>
          <w:sz w:val="24"/>
          <w:szCs w:val="24"/>
        </w:rPr>
        <w:t>Załącznik nr 2 do SWZ</w:t>
      </w:r>
    </w:p>
    <w:p w14:paraId="29CF3D78" w14:textId="77777777" w:rsidR="00B04206" w:rsidRPr="00410F60" w:rsidRDefault="0002421D" w:rsidP="0002421D">
      <w:pPr>
        <w:pStyle w:val="Nagwek"/>
        <w:tabs>
          <w:tab w:val="clear" w:pos="4536"/>
          <w:tab w:val="left" w:pos="339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Znak sprawy: KA-2/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0</w:t>
      </w:r>
      <w:r w:rsidR="003B46AA">
        <w:rPr>
          <w:rFonts w:ascii="Arial" w:hAnsi="Arial" w:cs="Arial"/>
          <w:b/>
          <w:bCs/>
          <w:sz w:val="24"/>
          <w:szCs w:val="24"/>
        </w:rPr>
        <w:t>94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/202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4</w:t>
      </w:r>
    </w:p>
    <w:p w14:paraId="0E75F273" w14:textId="77777777" w:rsidR="000E4DA9" w:rsidRPr="00410F60" w:rsidRDefault="000E4DA9" w:rsidP="003B310D">
      <w:pPr>
        <w:pStyle w:val="Nagwek2"/>
        <w:ind w:left="0"/>
        <w:rPr>
          <w:sz w:val="22"/>
        </w:rPr>
      </w:pPr>
    </w:p>
    <w:p w14:paraId="5DE2CEB0" w14:textId="77777777" w:rsidR="000E4DA9" w:rsidRPr="00410F60" w:rsidRDefault="000E4DA9" w:rsidP="003B310D">
      <w:pPr>
        <w:pStyle w:val="Nagwek2"/>
        <w:ind w:left="0"/>
        <w:rPr>
          <w:sz w:val="22"/>
        </w:rPr>
      </w:pPr>
    </w:p>
    <w:p w14:paraId="61201685" w14:textId="77777777" w:rsidR="00EF47EE" w:rsidRPr="00410F60" w:rsidRDefault="003B310D" w:rsidP="003B310D">
      <w:pPr>
        <w:pStyle w:val="Nagwek2"/>
        <w:ind w:left="0"/>
        <w:rPr>
          <w:sz w:val="22"/>
        </w:rPr>
      </w:pPr>
      <w:r w:rsidRPr="00410F60">
        <w:rPr>
          <w:sz w:val="22"/>
        </w:rPr>
        <w:t>OFERTA</w:t>
      </w:r>
    </w:p>
    <w:p w14:paraId="270CCB54" w14:textId="77777777" w:rsidR="00EF47EE" w:rsidRPr="00410F60" w:rsidRDefault="00EF47EE" w:rsidP="00EF47EE">
      <w:pPr>
        <w:rPr>
          <w:sz w:val="22"/>
        </w:rPr>
      </w:pPr>
    </w:p>
    <w:p w14:paraId="30E11548" w14:textId="77777777" w:rsidR="00902B46" w:rsidRPr="00410F60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410F60">
        <w:rPr>
          <w:sz w:val="22"/>
        </w:rPr>
        <w:t>Nazwa</w:t>
      </w:r>
      <w:r w:rsidR="00D24480" w:rsidRPr="00410F60">
        <w:rPr>
          <w:sz w:val="22"/>
        </w:rPr>
        <w:t>:</w:t>
      </w:r>
      <w:r w:rsidRPr="00410F60">
        <w:rPr>
          <w:sz w:val="22"/>
        </w:rPr>
        <w:t xml:space="preserve"> </w:t>
      </w:r>
      <w:r w:rsidR="00D24480" w:rsidRPr="00410F60">
        <w:rPr>
          <w:sz w:val="22"/>
        </w:rPr>
        <w:t>(</w:t>
      </w:r>
      <w:r w:rsidRPr="00410F60">
        <w:rPr>
          <w:sz w:val="22"/>
        </w:rPr>
        <w:t>Wykonawcy lub Wykonawców w przypadku oferty wspólnej</w:t>
      </w:r>
      <w:r w:rsidR="00D24480" w:rsidRPr="00410F60">
        <w:rPr>
          <w:sz w:val="22"/>
        </w:rPr>
        <w:t>)</w:t>
      </w:r>
      <w:r w:rsidR="00815C90" w:rsidRPr="00410F60">
        <w:rPr>
          <w:rStyle w:val="Odwoanieprzypisudolnego"/>
          <w:sz w:val="22"/>
        </w:rPr>
        <w:footnoteReference w:id="1"/>
      </w:r>
      <w:r w:rsidRPr="00410F60">
        <w:rPr>
          <w:sz w:val="22"/>
        </w:rPr>
        <w:t>:</w:t>
      </w:r>
      <w:r w:rsidR="00DD7835" w:rsidRPr="00410F60">
        <w:rPr>
          <w:sz w:val="22"/>
        </w:rPr>
        <w:tab/>
      </w:r>
    </w:p>
    <w:p w14:paraId="45FA34BC" w14:textId="77777777" w:rsidR="00902B46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 w:rsidRPr="00410F60">
        <w:rPr>
          <w:sz w:val="22"/>
        </w:rPr>
        <w:t>.......................</w:t>
      </w:r>
    </w:p>
    <w:p w14:paraId="2AC5F860" w14:textId="77777777" w:rsidR="00B639E0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Adres: ul. .....................</w:t>
      </w:r>
      <w:r w:rsidR="00B639E0" w:rsidRPr="00410F60">
        <w:rPr>
          <w:sz w:val="22"/>
        </w:rPr>
        <w:t>...............</w:t>
      </w:r>
      <w:r w:rsidRPr="00410F60">
        <w:rPr>
          <w:sz w:val="22"/>
        </w:rPr>
        <w:t xml:space="preserve">.................... </w:t>
      </w:r>
      <w:r w:rsidR="00B639E0" w:rsidRPr="00410F60">
        <w:rPr>
          <w:sz w:val="22"/>
        </w:rPr>
        <w:t xml:space="preserve">       </w:t>
      </w:r>
      <w:r w:rsidRPr="00410F60">
        <w:rPr>
          <w:sz w:val="22"/>
        </w:rPr>
        <w:t>kod pocztowy</w:t>
      </w:r>
      <w:r w:rsidR="00A23458" w:rsidRPr="00410F60">
        <w:rPr>
          <w:sz w:val="22"/>
        </w:rPr>
        <w:t>:</w:t>
      </w:r>
      <w:r w:rsidR="00B639E0" w:rsidRPr="00410F60">
        <w:rPr>
          <w:sz w:val="22"/>
        </w:rPr>
        <w:t>………………………</w:t>
      </w:r>
      <w:r w:rsidR="00322F42" w:rsidRPr="00410F60">
        <w:rPr>
          <w:sz w:val="22"/>
        </w:rPr>
        <w:t>……….</w:t>
      </w:r>
    </w:p>
    <w:p w14:paraId="07D639D2" w14:textId="77777777" w:rsidR="00902B46" w:rsidRPr="00410F60" w:rsidRDefault="00B639E0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m</w:t>
      </w:r>
      <w:r w:rsidR="00902B46" w:rsidRPr="00410F60">
        <w:rPr>
          <w:sz w:val="22"/>
        </w:rPr>
        <w:t>iasto</w:t>
      </w:r>
      <w:r w:rsidRPr="00410F60">
        <w:rPr>
          <w:sz w:val="22"/>
        </w:rPr>
        <w:t xml:space="preserve">:     ..............................................        </w:t>
      </w:r>
      <w:r w:rsidR="00902B46" w:rsidRPr="00410F60">
        <w:rPr>
          <w:sz w:val="22"/>
        </w:rPr>
        <w:t>województwo: ……………………..………</w:t>
      </w:r>
      <w:r w:rsidR="00322F42" w:rsidRPr="00410F60">
        <w:rPr>
          <w:sz w:val="22"/>
        </w:rPr>
        <w:t>……….</w:t>
      </w:r>
    </w:p>
    <w:p w14:paraId="4074D095" w14:textId="77777777" w:rsidR="00B12D3B" w:rsidRPr="00410F60" w:rsidRDefault="00902B46" w:rsidP="00B639E0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tel.</w:t>
      </w:r>
      <w:r w:rsidR="00B639E0" w:rsidRPr="00410F60">
        <w:rPr>
          <w:sz w:val="22"/>
        </w:rPr>
        <w:t>:</w:t>
      </w:r>
      <w:r w:rsidRPr="00410F60">
        <w:rPr>
          <w:sz w:val="22"/>
        </w:rPr>
        <w:t xml:space="preserve"> 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</w:t>
      </w:r>
      <w:r w:rsidR="00B639E0" w:rsidRPr="00410F60">
        <w:rPr>
          <w:sz w:val="22"/>
        </w:rPr>
        <w:t>....</w:t>
      </w:r>
      <w:r w:rsidR="00B12D3B" w:rsidRPr="00410F60">
        <w:rPr>
          <w:sz w:val="22"/>
        </w:rPr>
        <w:t>.....</w:t>
      </w:r>
      <w:r w:rsidR="00B639E0" w:rsidRPr="00410F60">
        <w:rPr>
          <w:sz w:val="22"/>
        </w:rPr>
        <w:t>.</w:t>
      </w:r>
      <w:r w:rsidRPr="00410F60">
        <w:rPr>
          <w:sz w:val="22"/>
        </w:rPr>
        <w:t>..</w:t>
      </w:r>
      <w:r w:rsidR="00B12D3B" w:rsidRPr="00410F60">
        <w:rPr>
          <w:sz w:val="22"/>
        </w:rPr>
        <w:t>...........................</w:t>
      </w:r>
      <w:r w:rsidRPr="00410F60">
        <w:rPr>
          <w:sz w:val="22"/>
        </w:rPr>
        <w:t>.........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....</w:t>
      </w:r>
      <w:r w:rsidR="002B5FCD" w:rsidRPr="00410F60">
        <w:rPr>
          <w:sz w:val="22"/>
        </w:rPr>
        <w:t>.................................................................................</w:t>
      </w:r>
      <w:r w:rsidR="00B12D3B" w:rsidRPr="00410F60">
        <w:rPr>
          <w:sz w:val="22"/>
        </w:rPr>
        <w:t xml:space="preserve">      </w:t>
      </w:r>
    </w:p>
    <w:p w14:paraId="5C72ACCF" w14:textId="77777777" w:rsidR="00902B46" w:rsidRPr="00410F60" w:rsidRDefault="00B639E0" w:rsidP="00B12D3B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e-mail: ...........</w:t>
      </w:r>
      <w:r w:rsidR="00B12D3B" w:rsidRPr="00410F60">
        <w:rPr>
          <w:sz w:val="22"/>
        </w:rPr>
        <w:t>.......</w:t>
      </w:r>
      <w:r w:rsidRPr="00410F60">
        <w:rPr>
          <w:sz w:val="22"/>
        </w:rPr>
        <w:t>.......</w:t>
      </w:r>
      <w:r w:rsidR="0002728B" w:rsidRPr="00410F60">
        <w:rPr>
          <w:sz w:val="22"/>
        </w:rPr>
        <w:t>..............................</w:t>
      </w:r>
      <w:r w:rsidRPr="00410F60">
        <w:rPr>
          <w:sz w:val="22"/>
        </w:rPr>
        <w:t>..............................</w:t>
      </w:r>
      <w:r w:rsidR="00902B46" w:rsidRPr="00410F60">
        <w:rPr>
          <w:sz w:val="22"/>
        </w:rPr>
        <w:t>na który zamawiający ma przesyłać korespondencję</w:t>
      </w:r>
    </w:p>
    <w:p w14:paraId="365C6262" w14:textId="77777777" w:rsidR="00902B46" w:rsidRPr="00410F60" w:rsidRDefault="00902B46" w:rsidP="00902B46">
      <w:pPr>
        <w:spacing w:line="360" w:lineRule="auto"/>
        <w:rPr>
          <w:rFonts w:eastAsia="MS Mincho"/>
          <w:sz w:val="22"/>
        </w:rPr>
      </w:pPr>
      <w:r w:rsidRPr="00410F60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 w:rsidRPr="00410F60">
        <w:rPr>
          <w:rFonts w:eastAsia="MS Mincho"/>
          <w:sz w:val="22"/>
        </w:rPr>
        <w:t>.......................</w:t>
      </w:r>
    </w:p>
    <w:p w14:paraId="113713A2" w14:textId="77777777" w:rsidR="00B639E0" w:rsidRPr="00410F60" w:rsidRDefault="00B639E0">
      <w:pPr>
        <w:ind w:left="567"/>
        <w:jc w:val="both"/>
        <w:rPr>
          <w:sz w:val="22"/>
        </w:rPr>
      </w:pPr>
    </w:p>
    <w:p w14:paraId="08F8F304" w14:textId="77777777" w:rsidR="00B04206" w:rsidRPr="00410F6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410F60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410F60">
        <w:rPr>
          <w:rFonts w:ascii="Arial" w:hAnsi="Arial" w:cs="Arial"/>
          <w:sz w:val="22"/>
          <w:szCs w:val="24"/>
        </w:rPr>
        <w:t>do postępowania prowadzonego w trybie</w:t>
      </w:r>
      <w:r w:rsidR="00930F5C" w:rsidRPr="00410F60">
        <w:rPr>
          <w:rFonts w:ascii="Arial" w:hAnsi="Arial" w:cs="Arial"/>
          <w:sz w:val="22"/>
          <w:szCs w:val="24"/>
        </w:rPr>
        <w:t xml:space="preserve"> </w:t>
      </w:r>
      <w:r w:rsidR="00313C41" w:rsidRPr="00410F60">
        <w:rPr>
          <w:rFonts w:ascii="Arial" w:hAnsi="Arial" w:cs="Arial"/>
          <w:sz w:val="22"/>
          <w:szCs w:val="24"/>
        </w:rPr>
        <w:t>przetarg nieograniczony</w:t>
      </w:r>
      <w:r w:rsidR="00040674" w:rsidRPr="00410F60">
        <w:rPr>
          <w:rFonts w:ascii="Arial" w:hAnsi="Arial" w:cs="Arial"/>
          <w:sz w:val="22"/>
          <w:szCs w:val="24"/>
        </w:rPr>
        <w:t xml:space="preserve"> </w:t>
      </w:r>
      <w:r w:rsidR="00B639E0" w:rsidRPr="00410F60">
        <w:rPr>
          <w:rFonts w:ascii="Arial" w:hAnsi="Arial" w:cs="Arial"/>
          <w:sz w:val="22"/>
          <w:szCs w:val="24"/>
        </w:rPr>
        <w:t>pn</w:t>
      </w:r>
      <w:r w:rsidR="00B639E0" w:rsidRPr="00410F60">
        <w:rPr>
          <w:rFonts w:ascii="Arial" w:hAnsi="Arial" w:cs="Arial"/>
          <w:sz w:val="22"/>
          <w:szCs w:val="22"/>
        </w:rPr>
        <w:t>.</w:t>
      </w:r>
      <w:r w:rsidR="00B04206" w:rsidRPr="00410F60">
        <w:rPr>
          <w:rFonts w:ascii="Arial" w:hAnsi="Arial" w:cs="Arial"/>
          <w:sz w:val="22"/>
          <w:szCs w:val="22"/>
        </w:rPr>
        <w:t>:</w:t>
      </w:r>
      <w:r w:rsidR="00E60230" w:rsidRPr="00410F60">
        <w:rPr>
          <w:rFonts w:ascii="Arial" w:hAnsi="Arial" w:cs="Arial"/>
          <w:sz w:val="22"/>
          <w:szCs w:val="22"/>
        </w:rPr>
        <w:t xml:space="preserve"> </w:t>
      </w:r>
      <w:r w:rsidR="003B740C" w:rsidRPr="00410F60">
        <w:rPr>
          <w:rFonts w:ascii="Arial" w:hAnsi="Arial" w:cs="Arial"/>
          <w:b/>
          <w:sz w:val="22"/>
          <w:szCs w:val="22"/>
        </w:rPr>
        <w:t>„</w:t>
      </w:r>
      <w:r w:rsidR="00BD7C8F" w:rsidRPr="00410F60">
        <w:rPr>
          <w:rFonts w:ascii="Arial" w:hAnsi="Arial" w:cs="Arial"/>
          <w:b/>
          <w:sz w:val="22"/>
          <w:szCs w:val="22"/>
        </w:rPr>
        <w:t xml:space="preserve">Dostawa </w:t>
      </w:r>
      <w:r w:rsidR="002A3A7A">
        <w:rPr>
          <w:rFonts w:ascii="Arial" w:hAnsi="Arial" w:cs="Arial"/>
          <w:b/>
          <w:sz w:val="22"/>
          <w:szCs w:val="22"/>
        </w:rPr>
        <w:t xml:space="preserve">2 sztuk serwerów </w:t>
      </w:r>
      <w:proofErr w:type="spellStart"/>
      <w:r w:rsidR="002A3A7A">
        <w:rPr>
          <w:rFonts w:ascii="Arial" w:hAnsi="Arial" w:cs="Arial"/>
          <w:b/>
          <w:sz w:val="22"/>
          <w:szCs w:val="22"/>
        </w:rPr>
        <w:t>Rack</w:t>
      </w:r>
      <w:proofErr w:type="spellEnd"/>
      <w:r w:rsidR="002A3A7A">
        <w:rPr>
          <w:rFonts w:ascii="Arial" w:hAnsi="Arial" w:cs="Arial"/>
          <w:b/>
          <w:sz w:val="22"/>
          <w:szCs w:val="22"/>
        </w:rPr>
        <w:t xml:space="preserve"> 2U </w:t>
      </w:r>
      <w:r w:rsidRPr="00410F60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410F60">
        <w:rPr>
          <w:rFonts w:ascii="Arial" w:hAnsi="Arial" w:cs="Arial"/>
          <w:sz w:val="22"/>
          <w:szCs w:val="24"/>
        </w:rPr>
        <w:t>godnie</w:t>
      </w:r>
      <w:r w:rsidR="00C70E06" w:rsidRPr="00410F60">
        <w:rPr>
          <w:rFonts w:ascii="Arial" w:hAnsi="Arial" w:cs="Arial"/>
          <w:sz w:val="22"/>
          <w:szCs w:val="24"/>
        </w:rPr>
        <w:t xml:space="preserve"> z wymogami określonymi w SWZ </w:t>
      </w:r>
      <w:r w:rsidRPr="00410F60">
        <w:rPr>
          <w:rFonts w:ascii="Arial" w:hAnsi="Arial" w:cs="Arial"/>
          <w:sz w:val="22"/>
          <w:szCs w:val="24"/>
        </w:rPr>
        <w:t>za cenę</w:t>
      </w:r>
      <w:r w:rsidR="00C70E06" w:rsidRPr="00410F60">
        <w:rPr>
          <w:rFonts w:ascii="Arial" w:hAnsi="Arial" w:cs="Arial"/>
          <w:sz w:val="22"/>
          <w:szCs w:val="24"/>
        </w:rPr>
        <w:t>:</w:t>
      </w:r>
    </w:p>
    <w:p w14:paraId="518F86AA" w14:textId="77777777" w:rsidR="00162697" w:rsidRPr="00410F60" w:rsidRDefault="0016269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"/>
        <w:gridCol w:w="995"/>
        <w:gridCol w:w="1845"/>
        <w:gridCol w:w="1558"/>
        <w:gridCol w:w="3108"/>
      </w:tblGrid>
      <w:tr w:rsidR="003F7A50" w:rsidRPr="00410F60" w14:paraId="45AABAE3" w14:textId="77777777" w:rsidTr="003F7A50">
        <w:trPr>
          <w:trHeight w:val="635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E1A07" w14:textId="77777777" w:rsidR="003F7A50" w:rsidRPr="00410F60" w:rsidRDefault="003F7A50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3218" w14:textId="77777777" w:rsidR="003F7A50" w:rsidRPr="00410F60" w:rsidRDefault="003F7A50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9B5B" w14:textId="77777777" w:rsidR="003F7A50" w:rsidRPr="00410F60" w:rsidRDefault="003F7A50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BEDB1" w14:textId="77777777" w:rsidR="003F7A50" w:rsidRPr="00410F60" w:rsidRDefault="003F7A50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Stawka</w:t>
            </w:r>
          </w:p>
          <w:p w14:paraId="3AFA6DE7" w14:textId="77777777" w:rsidR="003F7A50" w:rsidRPr="00410F60" w:rsidRDefault="003F7A50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podatku VAT</w:t>
            </w:r>
          </w:p>
          <w:p w14:paraId="3456FF26" w14:textId="77777777" w:rsidR="003F7A50" w:rsidRPr="00410F60" w:rsidRDefault="003F7A50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328B" w14:textId="77777777" w:rsidR="003F7A50" w:rsidRPr="00410F60" w:rsidRDefault="003F7A50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3F7A50" w:rsidRPr="00410F60" w14:paraId="17C93A1C" w14:textId="77777777" w:rsidTr="003F7A50">
        <w:trPr>
          <w:trHeight w:val="687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07FBD" w14:textId="77777777" w:rsidR="003F7A50" w:rsidRPr="00410F60" w:rsidRDefault="003F7A50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1575D" w14:textId="77777777" w:rsidR="003F7A50" w:rsidRPr="00410F60" w:rsidRDefault="003F7A50" w:rsidP="004F4862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2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8597" w14:textId="77777777" w:rsidR="003F7A50" w:rsidRPr="00410F60" w:rsidRDefault="003F7A50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EE6F8" w14:textId="77777777" w:rsidR="003F7A50" w:rsidRPr="00410F60" w:rsidRDefault="003F7A50" w:rsidP="004F4862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  <w:r>
              <w:rPr>
                <w:sz w:val="20"/>
                <w:szCs w:val="18"/>
              </w:rPr>
              <w:t>%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8E57" w14:textId="77777777" w:rsidR="003F7A50" w:rsidRPr="00410F60" w:rsidRDefault="003F7A50" w:rsidP="004F4862">
            <w:pPr>
              <w:jc w:val="center"/>
              <w:rPr>
                <w:sz w:val="20"/>
                <w:szCs w:val="18"/>
              </w:rPr>
            </w:pPr>
          </w:p>
          <w:p w14:paraId="316455B4" w14:textId="77777777" w:rsidR="003F7A50" w:rsidRPr="00410F60" w:rsidRDefault="003F7A50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 </w:t>
            </w:r>
            <w:r>
              <w:rPr>
                <w:i/>
                <w:sz w:val="20"/>
                <w:szCs w:val="22"/>
              </w:rPr>
              <w:t xml:space="preserve">             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14:paraId="7138B9C6" w14:textId="77777777" w:rsidR="003F7A50" w:rsidRPr="00410F60" w:rsidRDefault="003F7A50" w:rsidP="004F4862">
            <w:pPr>
              <w:jc w:val="center"/>
              <w:rPr>
                <w:sz w:val="20"/>
                <w:szCs w:val="18"/>
              </w:rPr>
            </w:pPr>
          </w:p>
          <w:p w14:paraId="283BC389" w14:textId="77777777" w:rsidR="003F7A50" w:rsidRPr="00410F60" w:rsidRDefault="003F7A50" w:rsidP="00A1554E">
            <w:pPr>
              <w:rPr>
                <w:sz w:val="20"/>
                <w:szCs w:val="18"/>
              </w:rPr>
            </w:pPr>
          </w:p>
        </w:tc>
      </w:tr>
    </w:tbl>
    <w:p w14:paraId="1DC707C2" w14:textId="77777777" w:rsidR="00257D3C" w:rsidRPr="00410F60" w:rsidRDefault="00257D3C" w:rsidP="00257D3C">
      <w:pPr>
        <w:rPr>
          <w:highlight w:val="yellow"/>
        </w:rPr>
      </w:pPr>
    </w:p>
    <w:p w14:paraId="7781712B" w14:textId="77777777" w:rsidR="00990B27" w:rsidRDefault="00990B27" w:rsidP="008D6ADD">
      <w:pPr>
        <w:ind w:left="360"/>
        <w:jc w:val="both"/>
      </w:pPr>
      <w:r w:rsidRPr="00410F60">
        <w:t>Oferujemy następujący sprzęt:</w:t>
      </w:r>
    </w:p>
    <w:p w14:paraId="3BDF7AB4" w14:textId="77777777" w:rsidR="008D6ADD" w:rsidRDefault="008D6ADD" w:rsidP="008D6ADD">
      <w:pPr>
        <w:ind w:left="360"/>
        <w:jc w:val="both"/>
      </w:pPr>
      <w:r>
        <w:t>Producent: …………………………</w:t>
      </w:r>
    </w:p>
    <w:p w14:paraId="07731D71" w14:textId="77777777" w:rsidR="008D6ADD" w:rsidRDefault="008D6ADD" w:rsidP="008D6ADD">
      <w:pPr>
        <w:ind w:left="360"/>
        <w:jc w:val="both"/>
      </w:pPr>
      <w:r>
        <w:t>Model: ………………………………</w:t>
      </w:r>
    </w:p>
    <w:p w14:paraId="663D278E" w14:textId="77777777" w:rsidR="009F0BE1" w:rsidRDefault="009F0BE1" w:rsidP="008D6ADD">
      <w:pPr>
        <w:ind w:left="360"/>
        <w:jc w:val="both"/>
      </w:pPr>
    </w:p>
    <w:p w14:paraId="53235291" w14:textId="77777777" w:rsidR="009F0BE1" w:rsidRDefault="009F0BE1" w:rsidP="008D6ADD">
      <w:pPr>
        <w:ind w:left="360"/>
        <w:jc w:val="both"/>
      </w:pPr>
    </w:p>
    <w:p w14:paraId="0D2378AB" w14:textId="77777777" w:rsidR="009F0BE1" w:rsidRDefault="009F0BE1" w:rsidP="009F0BE1">
      <w:pPr>
        <w:rPr>
          <w:b/>
          <w:sz w:val="22"/>
          <w:szCs w:val="22"/>
        </w:rPr>
      </w:pPr>
      <w:r>
        <w:rPr>
          <w:sz w:val="22"/>
          <w:szCs w:val="22"/>
        </w:rPr>
        <w:t>Ilość punktów uzyskana w teście Single-</w:t>
      </w:r>
      <w:proofErr w:type="spellStart"/>
      <w:r>
        <w:rPr>
          <w:sz w:val="22"/>
          <w:szCs w:val="22"/>
        </w:rPr>
        <w:t>Core</w:t>
      </w:r>
      <w:proofErr w:type="spellEnd"/>
      <w:r>
        <w:rPr>
          <w:rStyle w:val="Pogrubienie"/>
          <w:sz w:val="22"/>
          <w:szCs w:val="22"/>
        </w:rPr>
        <w:t xml:space="preserve"> </w:t>
      </w:r>
      <w:r w:rsidRPr="00FD0A9C">
        <w:rPr>
          <w:rStyle w:val="Pogrubienie"/>
          <w:sz w:val="22"/>
          <w:szCs w:val="22"/>
        </w:rPr>
        <w:t>na dzień składania ofert:</w:t>
      </w:r>
      <w:r>
        <w:rPr>
          <w:rStyle w:val="Pogrubienie"/>
          <w:sz w:val="22"/>
          <w:szCs w:val="22"/>
        </w:rPr>
        <w:t xml:space="preserve"> ………………………………………………………………………………………………………</w:t>
      </w:r>
    </w:p>
    <w:p w14:paraId="24D8F27E" w14:textId="0A2C8A4F" w:rsidR="009F0BE1" w:rsidRPr="009F0BE1" w:rsidRDefault="009F0BE1" w:rsidP="009F0BE1">
      <w:pPr>
        <w:rPr>
          <w:bCs/>
          <w:iCs/>
          <w:sz w:val="22"/>
          <w:szCs w:val="22"/>
        </w:rPr>
      </w:pPr>
      <w:r>
        <w:rPr>
          <w:sz w:val="22"/>
          <w:szCs w:val="22"/>
        </w:rPr>
        <w:t>(</w:t>
      </w:r>
      <w:r>
        <w:rPr>
          <w:bCs/>
          <w:iCs/>
          <w:color w:val="000000"/>
          <w:sz w:val="22"/>
          <w:szCs w:val="22"/>
        </w:rPr>
        <w:t xml:space="preserve">wynik testu dla oferowanego sprzętu musi być opublikowany na stronie internetowej </w:t>
      </w:r>
      <w:r w:rsidR="0052513E" w:rsidRPr="004F6D20">
        <w:t>https://browser.geekbench.com/processor-benchmarks#single-core</w:t>
      </w:r>
      <w:r w:rsidR="0052513E" w:rsidRPr="009F0BE1">
        <w:rPr>
          <w:bCs/>
          <w:iCs/>
          <w:sz w:val="22"/>
          <w:szCs w:val="22"/>
        </w:rPr>
        <w:t>)</w:t>
      </w:r>
    </w:p>
    <w:p w14:paraId="31DB925B" w14:textId="77777777" w:rsidR="009F0BE1" w:rsidRPr="009F0BE1" w:rsidRDefault="009F0BE1" w:rsidP="009F0BE1">
      <w:pPr>
        <w:rPr>
          <w:bCs/>
          <w:iCs/>
          <w:sz w:val="22"/>
          <w:szCs w:val="22"/>
        </w:rPr>
      </w:pPr>
    </w:p>
    <w:p w14:paraId="4F8A8AF1" w14:textId="77777777" w:rsidR="009F0BE1" w:rsidRPr="009F0BE1" w:rsidRDefault="009F0BE1" w:rsidP="009F0BE1">
      <w:pPr>
        <w:rPr>
          <w:b/>
          <w:sz w:val="22"/>
          <w:szCs w:val="22"/>
        </w:rPr>
      </w:pPr>
      <w:r w:rsidRPr="009F0BE1">
        <w:rPr>
          <w:sz w:val="22"/>
          <w:szCs w:val="22"/>
        </w:rPr>
        <w:t>Ilość punktów uzyskana w teście Multi-</w:t>
      </w:r>
      <w:proofErr w:type="spellStart"/>
      <w:r w:rsidRPr="009F0BE1">
        <w:rPr>
          <w:sz w:val="22"/>
          <w:szCs w:val="22"/>
        </w:rPr>
        <w:t>Core</w:t>
      </w:r>
      <w:proofErr w:type="spellEnd"/>
      <w:r w:rsidRPr="009F0BE1">
        <w:rPr>
          <w:rStyle w:val="Pogrubienie"/>
          <w:sz w:val="22"/>
          <w:szCs w:val="22"/>
        </w:rPr>
        <w:t xml:space="preserve"> na dzień składania ofert: ………………………………………………………………………………………………………</w:t>
      </w:r>
    </w:p>
    <w:p w14:paraId="1101303F" w14:textId="6C044F15" w:rsidR="009F0BE1" w:rsidRPr="009F0BE1" w:rsidRDefault="009F0BE1" w:rsidP="009F0BE1">
      <w:pPr>
        <w:rPr>
          <w:bCs/>
          <w:iCs/>
          <w:sz w:val="22"/>
          <w:szCs w:val="22"/>
        </w:rPr>
      </w:pPr>
      <w:r w:rsidRPr="009F0BE1">
        <w:rPr>
          <w:sz w:val="22"/>
          <w:szCs w:val="22"/>
        </w:rPr>
        <w:t>(</w:t>
      </w:r>
      <w:r w:rsidRPr="009F0BE1">
        <w:rPr>
          <w:bCs/>
          <w:iCs/>
          <w:sz w:val="22"/>
          <w:szCs w:val="22"/>
        </w:rPr>
        <w:t xml:space="preserve">wynik testu dla oferowanego sprzętu musi być opublikowany na stronie internetowej </w:t>
      </w:r>
      <w:r w:rsidR="0052513E" w:rsidRPr="004F6D20">
        <w:t>https://browser.geekbench.com/processor-benchmarks#multi-core</w:t>
      </w:r>
      <w:r w:rsidR="0052513E" w:rsidRPr="009F0BE1">
        <w:rPr>
          <w:bCs/>
          <w:iCs/>
          <w:sz w:val="22"/>
          <w:szCs w:val="22"/>
        </w:rPr>
        <w:t>)</w:t>
      </w:r>
      <w:bookmarkStart w:id="0" w:name="_GoBack"/>
      <w:bookmarkEnd w:id="0"/>
    </w:p>
    <w:p w14:paraId="75A49B8D" w14:textId="77777777" w:rsidR="009F0BE1" w:rsidRDefault="009F0BE1" w:rsidP="009F0BE1">
      <w:pPr>
        <w:rPr>
          <w:bCs/>
          <w:iCs/>
          <w:color w:val="000000"/>
          <w:sz w:val="22"/>
          <w:szCs w:val="22"/>
        </w:rPr>
      </w:pPr>
    </w:p>
    <w:p w14:paraId="46F0790B" w14:textId="77777777" w:rsidR="00096B31" w:rsidRDefault="00096B31" w:rsidP="009F0BE1">
      <w:pPr>
        <w:jc w:val="both"/>
      </w:pPr>
    </w:p>
    <w:p w14:paraId="1260688D" w14:textId="77777777" w:rsidR="008D6ADD" w:rsidRPr="008D6ADD" w:rsidRDefault="008D6ADD" w:rsidP="00096B31">
      <w:pPr>
        <w:ind w:left="360"/>
        <w:jc w:val="both"/>
        <w:rPr>
          <w:sz w:val="20"/>
          <w:szCs w:val="20"/>
        </w:rPr>
      </w:pPr>
      <w:r w:rsidRPr="008D6ADD">
        <w:rPr>
          <w:sz w:val="20"/>
          <w:szCs w:val="20"/>
        </w:rPr>
        <w:t>(należy wypełnić powyższe)</w:t>
      </w:r>
    </w:p>
    <w:p w14:paraId="17979CA0" w14:textId="77777777" w:rsidR="006A6A88" w:rsidRPr="00410F60" w:rsidRDefault="006A6A88" w:rsidP="00096B31">
      <w:pPr>
        <w:ind w:left="720"/>
        <w:rPr>
          <w:sz w:val="22"/>
          <w:szCs w:val="22"/>
        </w:rPr>
      </w:pPr>
    </w:p>
    <w:p w14:paraId="2E6070D4" w14:textId="77777777" w:rsidR="00A30BA9" w:rsidRPr="00410F60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Przedmiot zamówienia zostanie wykonany </w:t>
      </w:r>
      <w:r w:rsidRPr="00410F60">
        <w:rPr>
          <w:b/>
          <w:sz w:val="22"/>
          <w:szCs w:val="22"/>
        </w:rPr>
        <w:t>w terminie zgodnym z SWZ</w:t>
      </w:r>
      <w:r w:rsidRPr="00410F60">
        <w:rPr>
          <w:sz w:val="22"/>
          <w:szCs w:val="22"/>
        </w:rPr>
        <w:t xml:space="preserve">. </w:t>
      </w:r>
    </w:p>
    <w:p w14:paraId="44D55287" w14:textId="77777777" w:rsidR="005638BE" w:rsidRPr="00410F60" w:rsidRDefault="005638BE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>Udzielamy Zamawiającemu gwarancji</w:t>
      </w:r>
      <w:r w:rsidRPr="00410F60">
        <w:rPr>
          <w:b/>
          <w:sz w:val="22"/>
          <w:szCs w:val="22"/>
        </w:rPr>
        <w:t xml:space="preserve"> na warunkach i na okres zgodnie z SWZ. </w:t>
      </w:r>
    </w:p>
    <w:p w14:paraId="46CBD2E5" w14:textId="77777777" w:rsidR="0002728B" w:rsidRPr="00410F60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410F60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14:paraId="14666A78" w14:textId="77777777"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Oświadczamy, że uważamy się za związanych niniejszą ofertą na czas: </w:t>
      </w:r>
      <w:r w:rsidRPr="00410F60">
        <w:rPr>
          <w:b/>
          <w:sz w:val="22"/>
          <w:szCs w:val="22"/>
        </w:rPr>
        <w:t>zgodnie z SWZ.</w:t>
      </w:r>
    </w:p>
    <w:p w14:paraId="380F37D0" w14:textId="77777777"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lastRenderedPageBreak/>
        <w:t>Oświadczamy, że uzyskaliśmy wszelkie informacje niezbędne do prawidłowego przygotowania i złożenia niniejszej oferty.</w:t>
      </w:r>
    </w:p>
    <w:p w14:paraId="3ADD0592" w14:textId="77777777" w:rsidR="003814A7" w:rsidRPr="00410F60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410F60">
        <w:rPr>
          <w:sz w:val="22"/>
        </w:rPr>
        <w:t>Oświadczamy, ze jesteśmy</w:t>
      </w:r>
      <w:r w:rsidRPr="00410F60">
        <w:rPr>
          <w:sz w:val="22"/>
          <w:vertAlign w:val="superscript"/>
        </w:rPr>
        <w:footnoteReference w:id="2"/>
      </w:r>
    </w:p>
    <w:p w14:paraId="4C2B982A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mikroprzedsiębiorstwem*</w:t>
      </w:r>
    </w:p>
    <w:p w14:paraId="3F797333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małym przedsiębiorstwem*</w:t>
      </w:r>
    </w:p>
    <w:p w14:paraId="3145539B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średnim  przedsiębiorstwem*</w:t>
      </w:r>
    </w:p>
    <w:p w14:paraId="4BA5203F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osobą fizyczną nieprowadzącą działalności gospodarczej*</w:t>
      </w:r>
    </w:p>
    <w:p w14:paraId="18D300E8" w14:textId="77777777"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inny rodzaj*</w:t>
      </w:r>
    </w:p>
    <w:p w14:paraId="71D68CF5" w14:textId="77777777" w:rsidR="003814A7" w:rsidRPr="00410F60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="003814A7" w:rsidRPr="00410F60">
        <w:rPr>
          <w:i/>
          <w:sz w:val="22"/>
          <w:u w:val="single"/>
        </w:rPr>
        <w:t>*podkreślić właściwe spośród a-e</w:t>
      </w:r>
    </w:p>
    <w:p w14:paraId="4EEA9A8C" w14:textId="77777777" w:rsidR="00F63FC6" w:rsidRPr="00410F60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 </w:t>
      </w:r>
      <w:r w:rsidRPr="00410F60">
        <w:rPr>
          <w:sz w:val="22"/>
        </w:rPr>
        <w:t>Oświadczam, że wypełniłem obowiązki informacyjne przewidziane w art. 13 lub art. 14 RODO</w:t>
      </w:r>
      <w:r w:rsidRPr="00410F60">
        <w:rPr>
          <w:rStyle w:val="Odwoanieprzypisudolnego"/>
          <w:sz w:val="22"/>
        </w:rPr>
        <w:footnoteReference w:id="3"/>
      </w:r>
      <w:r w:rsidRPr="00410F60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410F60">
        <w:rPr>
          <w:rStyle w:val="Odwoanieprzypisudolnego"/>
          <w:sz w:val="22"/>
        </w:rPr>
        <w:footnoteReference w:id="4"/>
      </w:r>
    </w:p>
    <w:p w14:paraId="1937DD54" w14:textId="77777777" w:rsidR="0002728B" w:rsidRPr="008D6ADD" w:rsidRDefault="0002728B" w:rsidP="008D6AD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Wykaz osób uprawnionych do podpisywania dokumentów przetargowych </w:t>
      </w:r>
      <w:r w:rsidRPr="00410F60">
        <w:rPr>
          <w:sz w:val="22"/>
          <w:szCs w:val="22"/>
        </w:rPr>
        <w:br/>
        <w:t>i podejmowania zobowiązań w imieniu Wykonawcy:</w:t>
      </w:r>
    </w:p>
    <w:p w14:paraId="0F32ABA5" w14:textId="77777777" w:rsidR="0002728B" w:rsidRPr="00410F60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410F60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25EFA166" w14:textId="77777777" w:rsidR="0071744E" w:rsidRDefault="0071744E" w:rsidP="0002728B">
      <w:pPr>
        <w:ind w:left="2124" w:firstLine="708"/>
        <w:jc w:val="right"/>
        <w:rPr>
          <w:sz w:val="22"/>
          <w:szCs w:val="22"/>
        </w:rPr>
      </w:pPr>
    </w:p>
    <w:p w14:paraId="750F9254" w14:textId="77777777" w:rsidR="005C6497" w:rsidRPr="00410F60" w:rsidRDefault="005C6497" w:rsidP="0002728B">
      <w:pPr>
        <w:ind w:left="2124" w:firstLine="708"/>
        <w:jc w:val="right"/>
        <w:rPr>
          <w:sz w:val="22"/>
          <w:szCs w:val="22"/>
        </w:rPr>
      </w:pPr>
    </w:p>
    <w:p w14:paraId="716D9D45" w14:textId="77777777" w:rsidR="00CD1038" w:rsidRPr="00410F60" w:rsidRDefault="00CD1038" w:rsidP="00CD1038">
      <w:pPr>
        <w:jc w:val="both"/>
        <w:rPr>
          <w:color w:val="FF0000"/>
          <w:sz w:val="22"/>
          <w:szCs w:val="18"/>
        </w:rPr>
      </w:pPr>
      <w:r w:rsidRPr="00410F60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Pr="00410F60">
        <w:rPr>
          <w:color w:val="FF0000"/>
          <w:sz w:val="22"/>
          <w:szCs w:val="18"/>
        </w:rPr>
        <w:t>.</w:t>
      </w:r>
    </w:p>
    <w:p w14:paraId="15374A8B" w14:textId="77777777" w:rsidR="001C340B" w:rsidRPr="00410F60" w:rsidRDefault="001C340B" w:rsidP="00CD1038">
      <w:pPr>
        <w:rPr>
          <w:b/>
          <w:color w:val="FF0000"/>
          <w:sz w:val="18"/>
          <w:szCs w:val="22"/>
        </w:rPr>
      </w:pPr>
    </w:p>
    <w:sectPr w:rsidR="001C340B" w:rsidRPr="00410F60" w:rsidSect="00A96E81">
      <w:footerReference w:type="even" r:id="rId8"/>
      <w:footerReference w:type="default" r:id="rId9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710FAD" w14:textId="77777777" w:rsidR="004C5BD3" w:rsidRDefault="004C5BD3">
      <w:r>
        <w:separator/>
      </w:r>
    </w:p>
  </w:endnote>
  <w:endnote w:type="continuationSeparator" w:id="0">
    <w:p w14:paraId="664771D8" w14:textId="77777777" w:rsidR="004C5BD3" w:rsidRDefault="004C5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757187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4DA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912927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820B7" w14:textId="77777777" w:rsidR="000E4DA9" w:rsidRDefault="000E4DA9" w:rsidP="000E4DA9">
    <w:pPr>
      <w:pStyle w:val="Stopka"/>
      <w:jc w:val="center"/>
      <w:rPr>
        <w:rFonts w:ascii="Arial" w:hAnsi="Arial" w:cs="Arial"/>
        <w:sz w:val="16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D7E02" w14:textId="77777777" w:rsidR="004C5BD3" w:rsidRDefault="004C5BD3">
      <w:r>
        <w:separator/>
      </w:r>
    </w:p>
  </w:footnote>
  <w:footnote w:type="continuationSeparator" w:id="0">
    <w:p w14:paraId="177BC90E" w14:textId="77777777" w:rsidR="004C5BD3" w:rsidRDefault="004C5BD3">
      <w:r>
        <w:continuationSeparator/>
      </w:r>
    </w:p>
  </w:footnote>
  <w:footnote w:id="1">
    <w:p w14:paraId="08F5A529" w14:textId="77777777"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14:paraId="52CDC65F" w14:textId="77777777"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14:paraId="3B40185B" w14:textId="77777777"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14:paraId="24F33FD7" w14:textId="77777777"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E4DA59" w14:textId="77777777"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14:paraId="4099477F" w14:textId="77777777"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2404E"/>
    <w:rsid w:val="0002421D"/>
    <w:rsid w:val="0002728B"/>
    <w:rsid w:val="0003050D"/>
    <w:rsid w:val="00033D67"/>
    <w:rsid w:val="00040674"/>
    <w:rsid w:val="00046DA4"/>
    <w:rsid w:val="00060E73"/>
    <w:rsid w:val="0008603A"/>
    <w:rsid w:val="00090310"/>
    <w:rsid w:val="00093F40"/>
    <w:rsid w:val="00096B31"/>
    <w:rsid w:val="000B1D04"/>
    <w:rsid w:val="000B7EA8"/>
    <w:rsid w:val="000D0D9B"/>
    <w:rsid w:val="000D401E"/>
    <w:rsid w:val="000D525A"/>
    <w:rsid w:val="000E4DA9"/>
    <w:rsid w:val="000E57B4"/>
    <w:rsid w:val="000F272F"/>
    <w:rsid w:val="000F42F4"/>
    <w:rsid w:val="000F53F3"/>
    <w:rsid w:val="000F7132"/>
    <w:rsid w:val="001008CC"/>
    <w:rsid w:val="00115E24"/>
    <w:rsid w:val="0013291C"/>
    <w:rsid w:val="0014042D"/>
    <w:rsid w:val="00142716"/>
    <w:rsid w:val="00146740"/>
    <w:rsid w:val="00151D49"/>
    <w:rsid w:val="00162697"/>
    <w:rsid w:val="00162CE0"/>
    <w:rsid w:val="0019153D"/>
    <w:rsid w:val="0019679F"/>
    <w:rsid w:val="001A04BE"/>
    <w:rsid w:val="001A4EA7"/>
    <w:rsid w:val="001A6D95"/>
    <w:rsid w:val="001A7714"/>
    <w:rsid w:val="001C18B2"/>
    <w:rsid w:val="001C26CD"/>
    <w:rsid w:val="001C340B"/>
    <w:rsid w:val="001C350F"/>
    <w:rsid w:val="001C58B4"/>
    <w:rsid w:val="001C6B7C"/>
    <w:rsid w:val="001C7E3D"/>
    <w:rsid w:val="001D6635"/>
    <w:rsid w:val="001E36A5"/>
    <w:rsid w:val="001F615A"/>
    <w:rsid w:val="0020004E"/>
    <w:rsid w:val="00233269"/>
    <w:rsid w:val="00257D3C"/>
    <w:rsid w:val="00261947"/>
    <w:rsid w:val="00277E9E"/>
    <w:rsid w:val="002855DD"/>
    <w:rsid w:val="00294324"/>
    <w:rsid w:val="002A054B"/>
    <w:rsid w:val="002A338B"/>
    <w:rsid w:val="002A3A7A"/>
    <w:rsid w:val="002B060A"/>
    <w:rsid w:val="002B5FCD"/>
    <w:rsid w:val="002C5543"/>
    <w:rsid w:val="002D2FE1"/>
    <w:rsid w:val="002D4A39"/>
    <w:rsid w:val="002D4A6C"/>
    <w:rsid w:val="002D6B17"/>
    <w:rsid w:val="002E3436"/>
    <w:rsid w:val="00301FB8"/>
    <w:rsid w:val="00306F0E"/>
    <w:rsid w:val="00310B59"/>
    <w:rsid w:val="00313C41"/>
    <w:rsid w:val="00322F42"/>
    <w:rsid w:val="00330576"/>
    <w:rsid w:val="00330FC1"/>
    <w:rsid w:val="00335739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46AA"/>
    <w:rsid w:val="003B740C"/>
    <w:rsid w:val="003C5047"/>
    <w:rsid w:val="003C5321"/>
    <w:rsid w:val="003D05D2"/>
    <w:rsid w:val="003D0C48"/>
    <w:rsid w:val="003E4C6B"/>
    <w:rsid w:val="003F0A51"/>
    <w:rsid w:val="003F7A50"/>
    <w:rsid w:val="00405637"/>
    <w:rsid w:val="00407ABE"/>
    <w:rsid w:val="00410F60"/>
    <w:rsid w:val="00414450"/>
    <w:rsid w:val="004175E0"/>
    <w:rsid w:val="00417B4B"/>
    <w:rsid w:val="00430D2E"/>
    <w:rsid w:val="004321D6"/>
    <w:rsid w:val="00446FB5"/>
    <w:rsid w:val="00447708"/>
    <w:rsid w:val="004478CD"/>
    <w:rsid w:val="00456FD7"/>
    <w:rsid w:val="004650D1"/>
    <w:rsid w:val="00470790"/>
    <w:rsid w:val="0047514A"/>
    <w:rsid w:val="00477314"/>
    <w:rsid w:val="0048766F"/>
    <w:rsid w:val="004B688B"/>
    <w:rsid w:val="004C5BD3"/>
    <w:rsid w:val="004D2E06"/>
    <w:rsid w:val="004E0656"/>
    <w:rsid w:val="004E0E5D"/>
    <w:rsid w:val="004F5756"/>
    <w:rsid w:val="00504246"/>
    <w:rsid w:val="005046F9"/>
    <w:rsid w:val="00507689"/>
    <w:rsid w:val="0051633B"/>
    <w:rsid w:val="005175CD"/>
    <w:rsid w:val="0052088C"/>
    <w:rsid w:val="00522D5D"/>
    <w:rsid w:val="00523D48"/>
    <w:rsid w:val="0052513E"/>
    <w:rsid w:val="005434A6"/>
    <w:rsid w:val="00545A20"/>
    <w:rsid w:val="005506CC"/>
    <w:rsid w:val="00551BF6"/>
    <w:rsid w:val="005523B5"/>
    <w:rsid w:val="005561FF"/>
    <w:rsid w:val="005638BE"/>
    <w:rsid w:val="00571A2F"/>
    <w:rsid w:val="0057285E"/>
    <w:rsid w:val="0057667C"/>
    <w:rsid w:val="00586B94"/>
    <w:rsid w:val="005A54F8"/>
    <w:rsid w:val="005C5755"/>
    <w:rsid w:val="005C63F5"/>
    <w:rsid w:val="005C6497"/>
    <w:rsid w:val="005D6080"/>
    <w:rsid w:val="00604A0B"/>
    <w:rsid w:val="006063C6"/>
    <w:rsid w:val="00607103"/>
    <w:rsid w:val="006249FA"/>
    <w:rsid w:val="00626BE9"/>
    <w:rsid w:val="00641505"/>
    <w:rsid w:val="00641579"/>
    <w:rsid w:val="00663980"/>
    <w:rsid w:val="00687135"/>
    <w:rsid w:val="006936B5"/>
    <w:rsid w:val="006942D7"/>
    <w:rsid w:val="006A08A1"/>
    <w:rsid w:val="006A6A88"/>
    <w:rsid w:val="006B221B"/>
    <w:rsid w:val="006B54C0"/>
    <w:rsid w:val="006F31EB"/>
    <w:rsid w:val="006F4EB2"/>
    <w:rsid w:val="006F5077"/>
    <w:rsid w:val="0070052D"/>
    <w:rsid w:val="00705D30"/>
    <w:rsid w:val="0071586B"/>
    <w:rsid w:val="00716562"/>
    <w:rsid w:val="0071744E"/>
    <w:rsid w:val="00721288"/>
    <w:rsid w:val="00721B5F"/>
    <w:rsid w:val="00721ED9"/>
    <w:rsid w:val="00732B3A"/>
    <w:rsid w:val="00734FE3"/>
    <w:rsid w:val="00735215"/>
    <w:rsid w:val="007459EA"/>
    <w:rsid w:val="00747A86"/>
    <w:rsid w:val="007540A9"/>
    <w:rsid w:val="0075473F"/>
    <w:rsid w:val="00761F9B"/>
    <w:rsid w:val="0079153E"/>
    <w:rsid w:val="00791AF5"/>
    <w:rsid w:val="00792229"/>
    <w:rsid w:val="007A2FD9"/>
    <w:rsid w:val="007A48E1"/>
    <w:rsid w:val="007C0AA6"/>
    <w:rsid w:val="007C2D51"/>
    <w:rsid w:val="007D4AC1"/>
    <w:rsid w:val="007F1354"/>
    <w:rsid w:val="00811AA8"/>
    <w:rsid w:val="00815C90"/>
    <w:rsid w:val="0081758B"/>
    <w:rsid w:val="00817B30"/>
    <w:rsid w:val="00822453"/>
    <w:rsid w:val="0084054B"/>
    <w:rsid w:val="00842C74"/>
    <w:rsid w:val="00847ABF"/>
    <w:rsid w:val="00870734"/>
    <w:rsid w:val="008878EE"/>
    <w:rsid w:val="00887D6F"/>
    <w:rsid w:val="00892818"/>
    <w:rsid w:val="00892A45"/>
    <w:rsid w:val="0089429C"/>
    <w:rsid w:val="00896200"/>
    <w:rsid w:val="008A569F"/>
    <w:rsid w:val="008C36D8"/>
    <w:rsid w:val="008C4293"/>
    <w:rsid w:val="008C6D2E"/>
    <w:rsid w:val="008D2151"/>
    <w:rsid w:val="008D4D25"/>
    <w:rsid w:val="008D6126"/>
    <w:rsid w:val="008D6ADD"/>
    <w:rsid w:val="008F019A"/>
    <w:rsid w:val="008F1C2B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6EC8"/>
    <w:rsid w:val="00966918"/>
    <w:rsid w:val="009757E4"/>
    <w:rsid w:val="00990B27"/>
    <w:rsid w:val="00991736"/>
    <w:rsid w:val="009A3137"/>
    <w:rsid w:val="009C2BDB"/>
    <w:rsid w:val="009C6FA1"/>
    <w:rsid w:val="009D389D"/>
    <w:rsid w:val="009D5C1C"/>
    <w:rsid w:val="009F0BE1"/>
    <w:rsid w:val="009F69AA"/>
    <w:rsid w:val="009F6F2A"/>
    <w:rsid w:val="00A13003"/>
    <w:rsid w:val="00A1554E"/>
    <w:rsid w:val="00A23458"/>
    <w:rsid w:val="00A278C2"/>
    <w:rsid w:val="00A30BA9"/>
    <w:rsid w:val="00A54074"/>
    <w:rsid w:val="00A61A0A"/>
    <w:rsid w:val="00A624F5"/>
    <w:rsid w:val="00A62CD9"/>
    <w:rsid w:val="00A81816"/>
    <w:rsid w:val="00A87F04"/>
    <w:rsid w:val="00A96E81"/>
    <w:rsid w:val="00AB1AED"/>
    <w:rsid w:val="00AB2125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31FF"/>
    <w:rsid w:val="00B378B0"/>
    <w:rsid w:val="00B60887"/>
    <w:rsid w:val="00B639E0"/>
    <w:rsid w:val="00B83075"/>
    <w:rsid w:val="00B9752F"/>
    <w:rsid w:val="00BA406E"/>
    <w:rsid w:val="00BA4B5F"/>
    <w:rsid w:val="00BB26E2"/>
    <w:rsid w:val="00BC1E84"/>
    <w:rsid w:val="00BC5EC0"/>
    <w:rsid w:val="00BC66F2"/>
    <w:rsid w:val="00BD2A46"/>
    <w:rsid w:val="00BD3742"/>
    <w:rsid w:val="00BD7C8F"/>
    <w:rsid w:val="00BE2535"/>
    <w:rsid w:val="00BE751B"/>
    <w:rsid w:val="00C04025"/>
    <w:rsid w:val="00C11717"/>
    <w:rsid w:val="00C2053F"/>
    <w:rsid w:val="00C2097F"/>
    <w:rsid w:val="00C22252"/>
    <w:rsid w:val="00C5085A"/>
    <w:rsid w:val="00C67B1A"/>
    <w:rsid w:val="00C70E06"/>
    <w:rsid w:val="00C73E1E"/>
    <w:rsid w:val="00C74D8C"/>
    <w:rsid w:val="00C86D2C"/>
    <w:rsid w:val="00C92795"/>
    <w:rsid w:val="00CA09EF"/>
    <w:rsid w:val="00CA6A4D"/>
    <w:rsid w:val="00CB7259"/>
    <w:rsid w:val="00CB7BDD"/>
    <w:rsid w:val="00CC3C4F"/>
    <w:rsid w:val="00CD1038"/>
    <w:rsid w:val="00D021B1"/>
    <w:rsid w:val="00D1688C"/>
    <w:rsid w:val="00D21C78"/>
    <w:rsid w:val="00D24480"/>
    <w:rsid w:val="00D316CC"/>
    <w:rsid w:val="00D31A71"/>
    <w:rsid w:val="00D32490"/>
    <w:rsid w:val="00D434E7"/>
    <w:rsid w:val="00D5241F"/>
    <w:rsid w:val="00D5327F"/>
    <w:rsid w:val="00D57E55"/>
    <w:rsid w:val="00D808C2"/>
    <w:rsid w:val="00DC034D"/>
    <w:rsid w:val="00DD7759"/>
    <w:rsid w:val="00DD7835"/>
    <w:rsid w:val="00DD7F6D"/>
    <w:rsid w:val="00DF26B7"/>
    <w:rsid w:val="00E20050"/>
    <w:rsid w:val="00E20F07"/>
    <w:rsid w:val="00E2195A"/>
    <w:rsid w:val="00E26FD6"/>
    <w:rsid w:val="00E45581"/>
    <w:rsid w:val="00E4744B"/>
    <w:rsid w:val="00E55E12"/>
    <w:rsid w:val="00E60230"/>
    <w:rsid w:val="00E607EA"/>
    <w:rsid w:val="00E61526"/>
    <w:rsid w:val="00E616D4"/>
    <w:rsid w:val="00E61FD1"/>
    <w:rsid w:val="00E66F65"/>
    <w:rsid w:val="00E67E10"/>
    <w:rsid w:val="00E71C1D"/>
    <w:rsid w:val="00E76B64"/>
    <w:rsid w:val="00E9135B"/>
    <w:rsid w:val="00EA4C0F"/>
    <w:rsid w:val="00EC0743"/>
    <w:rsid w:val="00EC3567"/>
    <w:rsid w:val="00ED095C"/>
    <w:rsid w:val="00ED16DB"/>
    <w:rsid w:val="00ED54E0"/>
    <w:rsid w:val="00EF0E48"/>
    <w:rsid w:val="00EF47EE"/>
    <w:rsid w:val="00F01821"/>
    <w:rsid w:val="00F06EA4"/>
    <w:rsid w:val="00F15130"/>
    <w:rsid w:val="00F20ABC"/>
    <w:rsid w:val="00F21083"/>
    <w:rsid w:val="00F23017"/>
    <w:rsid w:val="00F25932"/>
    <w:rsid w:val="00F27F99"/>
    <w:rsid w:val="00F43239"/>
    <w:rsid w:val="00F51B99"/>
    <w:rsid w:val="00F61BBC"/>
    <w:rsid w:val="00F63FC6"/>
    <w:rsid w:val="00F81194"/>
    <w:rsid w:val="00F85349"/>
    <w:rsid w:val="00FA7CC8"/>
    <w:rsid w:val="00FB10B9"/>
    <w:rsid w:val="00FB3621"/>
    <w:rsid w:val="00FB3629"/>
    <w:rsid w:val="00FD0A9C"/>
    <w:rsid w:val="00FE5D4B"/>
    <w:rsid w:val="00FE7E85"/>
    <w:rsid w:val="00FF3122"/>
    <w:rsid w:val="00FF5476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02FE46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54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0E4DA9"/>
  </w:style>
  <w:style w:type="character" w:styleId="Pogrubienie">
    <w:name w:val="Strong"/>
    <w:basedOn w:val="Domylnaczcionkaakapitu"/>
    <w:uiPriority w:val="22"/>
    <w:qFormat/>
    <w:rsid w:val="009F0BE1"/>
    <w:rPr>
      <w:b/>
      <w:bCs/>
    </w:rPr>
  </w:style>
  <w:style w:type="character" w:styleId="Odwoaniedokomentarza">
    <w:name w:val="annotation reference"/>
    <w:basedOn w:val="Domylnaczcionkaakapitu"/>
    <w:rsid w:val="0071656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65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16562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165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16562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7165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16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9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9333F-1D53-42B5-AF84-B8AD3C38A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15</cp:revision>
  <cp:lastPrinted>2024-06-07T08:36:00Z</cp:lastPrinted>
  <dcterms:created xsi:type="dcterms:W3CDTF">2024-10-18T09:50:00Z</dcterms:created>
  <dcterms:modified xsi:type="dcterms:W3CDTF">2024-10-21T09:13:00Z</dcterms:modified>
</cp:coreProperties>
</file>