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A6064F" w:rsidP="00151DF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6064F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6064F">
        <w:rPr>
          <w:rFonts w:ascii="Arial" w:hAnsi="Arial" w:cs="Arial"/>
          <w:sz w:val="24"/>
          <w:szCs w:val="24"/>
        </w:rPr>
        <w:t>2024-11-07</w:t>
      </w:r>
    </w:p>
    <w:p w:rsidR="00843A88" w:rsidRPr="00AD45A9" w:rsidRDefault="00A6064F" w:rsidP="00151DF2">
      <w:pPr>
        <w:rPr>
          <w:rFonts w:ascii="Arial" w:hAnsi="Arial" w:cs="Arial"/>
          <w:b/>
          <w:bCs/>
          <w:sz w:val="24"/>
          <w:szCs w:val="24"/>
        </w:rPr>
      </w:pPr>
      <w:r w:rsidRPr="00A6064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A6064F" w:rsidP="00151DF2">
      <w:pPr>
        <w:rPr>
          <w:rFonts w:ascii="Arial" w:hAnsi="Arial" w:cs="Arial"/>
          <w:sz w:val="24"/>
          <w:szCs w:val="24"/>
        </w:rPr>
      </w:pPr>
      <w:r w:rsidRPr="00A6064F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6064F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A6064F" w:rsidP="00151DF2">
      <w:pPr>
        <w:rPr>
          <w:rFonts w:ascii="Arial" w:hAnsi="Arial" w:cs="Arial"/>
          <w:sz w:val="24"/>
          <w:szCs w:val="24"/>
        </w:rPr>
      </w:pPr>
      <w:r w:rsidRPr="00A6064F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6064F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151DF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151DF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151DF2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151DF2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151DF2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151DF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A6064F" w:rsidP="00151DF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064F">
              <w:rPr>
                <w:rFonts w:ascii="Arial" w:hAnsi="Arial" w:cs="Arial"/>
                <w:bCs/>
                <w:sz w:val="24"/>
                <w:szCs w:val="24"/>
              </w:rPr>
              <w:t>Przebudowa budynku  oraz  rozbudowa instalacji okablowania- budynek WIL W-1(10-20) ul.</w:t>
            </w:r>
            <w:r w:rsidR="007F408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064F">
              <w:rPr>
                <w:rFonts w:ascii="Arial" w:hAnsi="Arial" w:cs="Arial"/>
                <w:bCs/>
                <w:sz w:val="24"/>
                <w:szCs w:val="24"/>
              </w:rPr>
              <w:t>Warszawska 24 Kraków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064F" w:rsidRPr="004E4B64" w:rsidTr="00F52A68">
        <w:tc>
          <w:tcPr>
            <w:tcW w:w="2269" w:type="dxa"/>
            <w:shd w:val="clear" w:color="auto" w:fill="auto"/>
          </w:tcPr>
          <w:p w:rsidR="00A6064F" w:rsidRPr="004E4B64" w:rsidRDefault="00A6064F" w:rsidP="00151DF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064F" w:rsidRPr="004E4B64" w:rsidRDefault="00A6064F" w:rsidP="00151DF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064F">
              <w:rPr>
                <w:rFonts w:ascii="Arial" w:hAnsi="Arial" w:cs="Arial"/>
                <w:bCs/>
                <w:sz w:val="24"/>
                <w:szCs w:val="24"/>
              </w:rPr>
              <w:t>KA-2/082/2024</w:t>
            </w:r>
          </w:p>
        </w:tc>
      </w:tr>
    </w:tbl>
    <w:p w:rsidR="004E4B64" w:rsidRPr="00AD45A9" w:rsidRDefault="004E4B64" w:rsidP="00151DF2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151DF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151DF2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6064F" w:rsidRPr="00A6064F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6064F" w:rsidRPr="00A6064F">
        <w:rPr>
          <w:rFonts w:ascii="Arial" w:hAnsi="Arial" w:cs="Arial"/>
          <w:sz w:val="24"/>
          <w:szCs w:val="24"/>
        </w:rPr>
        <w:t>(</w:t>
      </w:r>
      <w:proofErr w:type="spellStart"/>
      <w:r w:rsidR="00A6064F" w:rsidRPr="00A6064F">
        <w:rPr>
          <w:rFonts w:ascii="Arial" w:hAnsi="Arial" w:cs="Arial"/>
          <w:sz w:val="24"/>
          <w:szCs w:val="24"/>
        </w:rPr>
        <w:t>t.j</w:t>
      </w:r>
      <w:proofErr w:type="spellEnd"/>
      <w:r w:rsidR="00A6064F" w:rsidRPr="00A6064F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463F37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064F" w:rsidRPr="00E935D6" w:rsidTr="00F52A68">
        <w:tc>
          <w:tcPr>
            <w:tcW w:w="9356" w:type="dxa"/>
            <w:shd w:val="clear" w:color="auto" w:fill="auto"/>
          </w:tcPr>
          <w:p w:rsidR="00A6064F" w:rsidRPr="004E4B64" w:rsidRDefault="00A6064F" w:rsidP="00151DF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EA7707" w:rsidRDefault="00EA7707" w:rsidP="00151DF2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A7707">
              <w:rPr>
                <w:rFonts w:ascii="Arial" w:hAnsi="Arial" w:cs="Arial"/>
                <w:sz w:val="24"/>
                <w:szCs w:val="24"/>
              </w:rPr>
              <w:t>Prosimy o potwierdzenie, że w trakcie prowadzenia robót budynek będzie w całości wyłączony z użytkowania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A7707" w:rsidRDefault="00EA7707" w:rsidP="00151DF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6064F" w:rsidRPr="004E4B64" w:rsidRDefault="00DA3140" w:rsidP="00151DF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bookmarkStart w:id="0" w:name="_GoBack"/>
            <w:bookmarkEnd w:id="0"/>
            <w:r w:rsidR="00A6064F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CC10EC" w:rsidRPr="00CC10EC" w:rsidRDefault="00CC10EC" w:rsidP="00151DF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10EC">
              <w:rPr>
                <w:rFonts w:ascii="Arial" w:hAnsi="Arial" w:cs="Arial"/>
                <w:sz w:val="24"/>
                <w:szCs w:val="24"/>
              </w:rPr>
              <w:t xml:space="preserve">Nie, w trakcie prowadzenia robót budynek nie będzie wyłączony z użytkowania. </w:t>
            </w:r>
          </w:p>
          <w:p w:rsidR="00CC10EC" w:rsidRPr="00CC10EC" w:rsidRDefault="00CC10EC" w:rsidP="00151DF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10EC">
              <w:rPr>
                <w:rFonts w:ascii="Arial" w:hAnsi="Arial" w:cs="Arial"/>
                <w:sz w:val="24"/>
                <w:szCs w:val="24"/>
              </w:rPr>
              <w:t>Realizacja robót będzie się odbywać na obiekcie czynnym, sukcesywnie etapami, po akceptacji harmonogramu przekazywania poszczególnych pomieszczeń dla Wykonawcy.</w:t>
            </w:r>
          </w:p>
          <w:p w:rsidR="00A6064F" w:rsidRPr="00A6064F" w:rsidRDefault="00A6064F" w:rsidP="00151DF2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151DF2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EEC" w:rsidRDefault="00711EEC">
      <w:r>
        <w:separator/>
      </w:r>
    </w:p>
  </w:endnote>
  <w:endnote w:type="continuationSeparator" w:id="0">
    <w:p w:rsidR="00711EEC" w:rsidRDefault="00711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EEC" w:rsidRDefault="00711EEC">
      <w:r>
        <w:separator/>
      </w:r>
    </w:p>
  </w:footnote>
  <w:footnote w:type="continuationSeparator" w:id="0">
    <w:p w:rsidR="00711EEC" w:rsidRDefault="00711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64F" w:rsidRDefault="00A60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64F" w:rsidRDefault="00A606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64F" w:rsidRDefault="00A606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EEC"/>
    <w:rsid w:val="00031374"/>
    <w:rsid w:val="000A1097"/>
    <w:rsid w:val="000E2A8F"/>
    <w:rsid w:val="0012774F"/>
    <w:rsid w:val="00144B7A"/>
    <w:rsid w:val="00151DF2"/>
    <w:rsid w:val="00180C6E"/>
    <w:rsid w:val="0029606A"/>
    <w:rsid w:val="00463F3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EEC"/>
    <w:rsid w:val="007D7198"/>
    <w:rsid w:val="007F408A"/>
    <w:rsid w:val="00843A88"/>
    <w:rsid w:val="00864A4B"/>
    <w:rsid w:val="00870F9F"/>
    <w:rsid w:val="008804B6"/>
    <w:rsid w:val="00897AB0"/>
    <w:rsid w:val="008A3553"/>
    <w:rsid w:val="00A439FC"/>
    <w:rsid w:val="00A6064F"/>
    <w:rsid w:val="00A905AC"/>
    <w:rsid w:val="00BA6584"/>
    <w:rsid w:val="00BE7BFD"/>
    <w:rsid w:val="00C370F2"/>
    <w:rsid w:val="00C44EEC"/>
    <w:rsid w:val="00C46732"/>
    <w:rsid w:val="00CC10EC"/>
    <w:rsid w:val="00D22FFA"/>
    <w:rsid w:val="00D8461B"/>
    <w:rsid w:val="00D915F2"/>
    <w:rsid w:val="00DA314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7707"/>
    <w:rsid w:val="00F97AB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5884EA8"/>
  <w15:chartTrackingRefBased/>
  <w15:docId w15:val="{F119F7C2-5EC7-4F99-B230-72AB7E8C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10</cp:revision>
  <cp:lastPrinted>2001-02-10T14:28:00Z</cp:lastPrinted>
  <dcterms:created xsi:type="dcterms:W3CDTF">2024-11-07T11:10:00Z</dcterms:created>
  <dcterms:modified xsi:type="dcterms:W3CDTF">2024-11-07T12:26:00Z</dcterms:modified>
</cp:coreProperties>
</file>