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537B1" w:rsidRPr="00C537B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C537B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37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obsługa infrastruktury informatycznej Szpitala Powiatowego w Limanowej wraz z wykonywaniem nadzoru nad systemami informatycznymi Szpitala poprzez monitorowanie prawidłowego ich funkcjonowania.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37B1" w:rsidRPr="00A2540E" w:rsidTr="00BB01E1">
        <w:tc>
          <w:tcPr>
            <w:tcW w:w="2269" w:type="dxa"/>
            <w:shd w:val="clear" w:color="auto" w:fill="auto"/>
          </w:tcPr>
          <w:p w:rsidR="00C537B1" w:rsidRPr="00A2540E" w:rsidRDefault="00C537B1" w:rsidP="00BB01E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37B1" w:rsidRPr="00A2540E" w:rsidRDefault="00C537B1" w:rsidP="00BB01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37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NZ-26-2024-76-U-P-AC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537B1" w:rsidRPr="00C537B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537B1" w:rsidRPr="00C537B1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C537B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537B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34D" w:rsidRDefault="00F9434D" w:rsidP="00025386">
      <w:pPr>
        <w:spacing w:after="0" w:line="240" w:lineRule="auto"/>
      </w:pPr>
      <w:r>
        <w:separator/>
      </w:r>
    </w:p>
  </w:endnote>
  <w:endnote w:type="continuationSeparator" w:id="0">
    <w:p w:rsidR="00F9434D" w:rsidRDefault="00F9434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7B1" w:rsidRDefault="00C537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7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7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7B1" w:rsidRDefault="00C537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34D" w:rsidRDefault="00F9434D" w:rsidP="00025386">
      <w:pPr>
        <w:spacing w:after="0" w:line="240" w:lineRule="auto"/>
      </w:pPr>
      <w:r>
        <w:separator/>
      </w:r>
    </w:p>
  </w:footnote>
  <w:footnote w:type="continuationSeparator" w:id="0">
    <w:p w:rsidR="00F9434D" w:rsidRDefault="00F9434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7B1" w:rsidRDefault="00C537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7B1" w:rsidRDefault="00C537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7B1" w:rsidRDefault="00C537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434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537B1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434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1696051-0EAE-46DE-B40A-87387BCE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2024-11-06T12:48:00Z</dcterms:created>
  <dcterms:modified xsi:type="dcterms:W3CDTF">2024-11-06T12:48:00Z</dcterms:modified>
</cp:coreProperties>
</file>