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F11008" w:rsidRPr="00F11008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11008" w:rsidRPr="00F11008">
        <w:rPr>
          <w:b/>
          <w:sz w:val="22"/>
          <w:szCs w:val="22"/>
        </w:rPr>
        <w:t>NZ-26-2024-76-U-P-AC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11008" w:rsidRPr="00110593" w:rsidTr="00BB01E1">
        <w:tc>
          <w:tcPr>
            <w:tcW w:w="9104" w:type="dxa"/>
            <w:shd w:val="clear" w:color="auto" w:fill="D9D9D9"/>
          </w:tcPr>
          <w:p w:rsidR="00F11008" w:rsidRPr="00110593" w:rsidRDefault="00F11008" w:rsidP="00BB01E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11008" w:rsidRPr="00110593" w:rsidRDefault="00F11008" w:rsidP="00BB01E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11008">
              <w:t>(t.j. Dz. U. z 2024 poz. 1320)</w:t>
            </w:r>
            <w:r w:rsidRPr="00110593">
              <w:t xml:space="preserve"> (dalej jako: ustawa Pzp), dotyczące:</w:t>
            </w:r>
          </w:p>
          <w:p w:rsidR="00F11008" w:rsidRPr="0043102D" w:rsidRDefault="00F11008" w:rsidP="00BB01E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11008" w:rsidRPr="00110593" w:rsidRDefault="00F11008" w:rsidP="00BB01E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1100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11008">
        <w:rPr>
          <w:b/>
          <w:sz w:val="22"/>
          <w:szCs w:val="22"/>
        </w:rPr>
        <w:t>Kompleksowa obsługa infrastruktury informatycznej Szpitala Powiatowego w Limanowej wraz z wykonywaniem nadzoru nad systemami informatycznymi Szpitala poprzez monitorowanie prawidłowego ich funkcjonowania.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1EB" w:rsidRDefault="000271EB">
      <w:r>
        <w:separator/>
      </w:r>
    </w:p>
  </w:endnote>
  <w:endnote w:type="continuationSeparator" w:id="0">
    <w:p w:rsidR="000271EB" w:rsidRDefault="00027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10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10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1EB" w:rsidRDefault="000271EB">
      <w:r>
        <w:separator/>
      </w:r>
    </w:p>
  </w:footnote>
  <w:footnote w:type="continuationSeparator" w:id="0">
    <w:p w:rsidR="000271EB" w:rsidRDefault="000271E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71EB"/>
    <w:rsid w:val="0000184A"/>
    <w:rsid w:val="00012997"/>
    <w:rsid w:val="00016926"/>
    <w:rsid w:val="000271EB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11008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06BA406-D88B-4ECD-857C-CFA4F6B9F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D05EF-0545-43BB-BB72-6FB9F9CDE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2010-01-07T09:39:00Z</cp:lastPrinted>
  <dcterms:created xsi:type="dcterms:W3CDTF">2024-11-06T12:49:00Z</dcterms:created>
  <dcterms:modified xsi:type="dcterms:W3CDTF">2024-11-06T12:49:00Z</dcterms:modified>
</cp:coreProperties>
</file>