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96F9D" w:rsidRPr="00696F9D">
        <w:rPr>
          <w:rFonts w:ascii="Tahoma" w:hAnsi="Tahoma" w:cs="Tahoma"/>
          <w:bCs/>
          <w:sz w:val="20"/>
        </w:rPr>
        <w:t>NZ-26-2024-76-U-P-AC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96F9D" w:rsidRPr="00696F9D">
        <w:rPr>
          <w:rFonts w:ascii="Tahoma" w:hAnsi="Tahoma" w:cs="Tahoma"/>
          <w:b/>
          <w:bCs/>
          <w:sz w:val="18"/>
        </w:rPr>
        <w:t>Kompleksowa obsługa infrastruktury informatycznej Szpitala Powiatowego w Limanowej wraz z wykonywaniem nadzoru nad systemami informatycznymi Szpitala poprzez monitorowanie prawidłowego ich funkcjonowania.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14485D" w:rsidRDefault="0014485D" w:rsidP="0014485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14485D" w:rsidRDefault="0014485D" w:rsidP="0014485D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CENA:</w:t>
      </w:r>
    </w:p>
    <w:p w:rsidR="0014485D" w:rsidRPr="00F80699" w:rsidRDefault="0014485D" w:rsidP="0014485D"/>
    <w:p w:rsidR="0014485D" w:rsidRDefault="0014485D" w:rsidP="0014485D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Miesięczne wynagrodzenie brutto _______________PLN </w:t>
      </w:r>
      <w:r w:rsidRPr="00F80699">
        <w:rPr>
          <w:rFonts w:ascii="Tahoma" w:hAnsi="Tahoma" w:cs="Tahoma"/>
          <w:b w:val="0"/>
          <w:sz w:val="18"/>
        </w:rPr>
        <w:t>(słownie:</w:t>
      </w:r>
      <w:r>
        <w:rPr>
          <w:rFonts w:ascii="Tahoma" w:hAnsi="Tahoma" w:cs="Tahoma"/>
          <w:sz w:val="18"/>
        </w:rPr>
        <w:t xml:space="preserve"> ______________________________</w:t>
      </w:r>
    </w:p>
    <w:p w:rsidR="0014485D" w:rsidRDefault="0014485D" w:rsidP="0014485D">
      <w:r>
        <w:t>______________________________________________________________________________)</w:t>
      </w:r>
    </w:p>
    <w:p w:rsidR="0014485D" w:rsidRPr="00F80699" w:rsidRDefault="0014485D" w:rsidP="0014485D"/>
    <w:p w:rsidR="0014485D" w:rsidRDefault="0014485D" w:rsidP="0014485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14485D" w:rsidRDefault="0014485D" w:rsidP="0014485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Całkowita wartość umowy brutto: ________________PLN</w:t>
      </w:r>
      <w:r>
        <w:rPr>
          <w:rFonts w:ascii="Tahoma" w:hAnsi="Tahoma" w:cs="Tahoma"/>
          <w:sz w:val="18"/>
        </w:rPr>
        <w:t xml:space="preserve"> (słownie: ____________________________</w:t>
      </w:r>
    </w:p>
    <w:p w:rsidR="0014485D" w:rsidRDefault="0014485D" w:rsidP="0014485D">
      <w:r>
        <w:t>______________________________________________________________________________)</w:t>
      </w:r>
    </w:p>
    <w:p w:rsidR="0014485D" w:rsidRDefault="0014485D" w:rsidP="0014485D">
      <w:pPr>
        <w:spacing w:line="480" w:lineRule="auto"/>
        <w:rPr>
          <w:rFonts w:ascii="Tahoma" w:hAnsi="Tahoma" w:cs="Tahoma"/>
          <w:sz w:val="18"/>
        </w:rPr>
      </w:pPr>
    </w:p>
    <w:p w:rsidR="0014485D" w:rsidRDefault="0014485D" w:rsidP="0014485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14485D" w:rsidRDefault="0014485D" w:rsidP="0014485D">
      <w:pPr>
        <w:spacing w:line="480" w:lineRule="auto"/>
        <w:rPr>
          <w:rFonts w:ascii="Tahoma" w:hAnsi="Tahoma" w:cs="Tahoma"/>
          <w:sz w:val="18"/>
        </w:rPr>
      </w:pPr>
    </w:p>
    <w:p w:rsidR="0014485D" w:rsidRPr="00A07494" w:rsidRDefault="0014485D" w:rsidP="0014485D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before="120" w:line="480" w:lineRule="auto"/>
        <w:ind w:left="0" w:firstLine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CZAS podjęcia czynności związanych z usunięciem awarii zwykłej </w:t>
      </w:r>
      <w:r w:rsidRPr="00A07494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A07494">
        <w:rPr>
          <w:rFonts w:ascii="Tahoma" w:hAnsi="Tahoma" w:cs="Tahoma"/>
          <w:b/>
          <w:sz w:val="18"/>
          <w:szCs w:val="18"/>
        </w:rPr>
        <w:t>__________</w:t>
      </w:r>
      <w:r>
        <w:rPr>
          <w:rFonts w:ascii="Tahoma" w:hAnsi="Tahoma" w:cs="Tahoma"/>
          <w:b/>
          <w:sz w:val="18"/>
          <w:szCs w:val="18"/>
        </w:rPr>
        <w:t>godz.</w:t>
      </w:r>
    </w:p>
    <w:p w:rsidR="0014485D" w:rsidRPr="00A07494" w:rsidRDefault="0014485D" w:rsidP="0014485D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before="120" w:line="480" w:lineRule="auto"/>
        <w:ind w:left="0" w:firstLine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CZAS podjęcia czynności związanych z usunięciem awarii krytycznej  ________godz.</w:t>
      </w:r>
    </w:p>
    <w:p w:rsidR="0014485D" w:rsidRPr="00D3160B" w:rsidRDefault="0014485D" w:rsidP="0014485D">
      <w:pPr>
        <w:rPr>
          <w:rFonts w:ascii="Tahoma" w:hAnsi="Tahoma" w:cs="Tahoma"/>
          <w:b/>
          <w:sz w:val="18"/>
          <w:szCs w:val="18"/>
        </w:rPr>
      </w:pPr>
    </w:p>
    <w:p w:rsidR="0014485D" w:rsidRDefault="0014485D" w:rsidP="0014485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14485D" w:rsidRDefault="0014485D" w:rsidP="0014485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14485D" w:rsidRDefault="0014485D" w:rsidP="0014485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14485D" w:rsidRDefault="0014485D" w:rsidP="0014485D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14485D" w:rsidRDefault="0014485D" w:rsidP="0014485D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14485D" w:rsidRDefault="0014485D" w:rsidP="0014485D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14485D" w:rsidTr="00344B6F">
        <w:trPr>
          <w:trHeight w:val="360"/>
        </w:trPr>
        <w:tc>
          <w:tcPr>
            <w:tcW w:w="2083" w:type="dxa"/>
          </w:tcPr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4485D" w:rsidRDefault="0014485D" w:rsidP="00344B6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14485D" w:rsidRDefault="0014485D" w:rsidP="00344B6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14485D" w:rsidRDefault="0014485D" w:rsidP="00344B6F">
            <w:pPr>
              <w:rPr>
                <w:sz w:val="20"/>
                <w:szCs w:val="20"/>
              </w:rPr>
            </w:pPr>
          </w:p>
        </w:tc>
      </w:tr>
      <w:tr w:rsidR="0014485D" w:rsidTr="00344B6F">
        <w:trPr>
          <w:trHeight w:val="360"/>
        </w:trPr>
        <w:tc>
          <w:tcPr>
            <w:tcW w:w="2083" w:type="dxa"/>
            <w:hideMark/>
          </w:tcPr>
          <w:p w:rsidR="0014485D" w:rsidRDefault="0014485D" w:rsidP="00344B6F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14485D" w:rsidRDefault="0014485D" w:rsidP="00344B6F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14485D" w:rsidRDefault="0014485D" w:rsidP="00344B6F">
            <w:pPr>
              <w:rPr>
                <w:sz w:val="20"/>
                <w:szCs w:val="20"/>
              </w:rPr>
            </w:pPr>
          </w:p>
        </w:tc>
      </w:tr>
      <w:tr w:rsidR="0014485D" w:rsidTr="00344B6F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4485D" w:rsidRDefault="0014485D" w:rsidP="00344B6F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14485D" w:rsidTr="00344B6F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4485D" w:rsidRDefault="0014485D" w:rsidP="00344B6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14485D" w:rsidTr="00344B6F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85D" w:rsidRDefault="0014485D" w:rsidP="00344B6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485D" w:rsidRDefault="0014485D" w:rsidP="00344B6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85D" w:rsidRDefault="0014485D" w:rsidP="00344B6F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14485D" w:rsidTr="00344B6F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85D" w:rsidRDefault="0014485D" w:rsidP="00344B6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485D" w:rsidRDefault="0014485D" w:rsidP="00344B6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85D" w:rsidRDefault="0014485D" w:rsidP="00344B6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4485D" w:rsidTr="00344B6F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85D" w:rsidRDefault="0014485D" w:rsidP="00344B6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485D" w:rsidRDefault="0014485D" w:rsidP="00344B6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85D" w:rsidRDefault="0014485D" w:rsidP="00344B6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4485D" w:rsidTr="00344B6F">
        <w:trPr>
          <w:trHeight w:val="215"/>
        </w:trPr>
        <w:tc>
          <w:tcPr>
            <w:tcW w:w="2083" w:type="dxa"/>
          </w:tcPr>
          <w:p w:rsidR="0014485D" w:rsidRDefault="0014485D" w:rsidP="00344B6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14485D" w:rsidRDefault="0014485D" w:rsidP="00344B6F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14485D" w:rsidRDefault="0014485D" w:rsidP="00344B6F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4485D" w:rsidRDefault="0014485D" w:rsidP="0014485D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14485D" w:rsidRDefault="0014485D" w:rsidP="0014485D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14485D" w:rsidRDefault="0014485D" w:rsidP="0014485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14485D" w:rsidRDefault="0014485D" w:rsidP="0014485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14485D" w:rsidRDefault="0014485D" w:rsidP="0014485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14485D" w:rsidRDefault="0014485D" w:rsidP="0014485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14485D" w:rsidRDefault="0014485D" w:rsidP="0014485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14485D" w:rsidRDefault="0014485D" w:rsidP="0014485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14485D" w:rsidRDefault="0014485D" w:rsidP="0014485D">
      <w:pPr>
        <w:spacing w:line="480" w:lineRule="auto"/>
        <w:jc w:val="both"/>
        <w:rPr>
          <w:rFonts w:ascii="Tahoma" w:hAnsi="Tahoma" w:cs="Tahoma"/>
          <w:sz w:val="18"/>
        </w:rPr>
      </w:pPr>
    </w:p>
    <w:p w:rsidR="0014485D" w:rsidRDefault="0014485D" w:rsidP="0014485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14485D" w:rsidRDefault="0014485D" w:rsidP="0014485D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14485D" w:rsidRDefault="0014485D" w:rsidP="0014485D">
      <w:pPr>
        <w:rPr>
          <w:rFonts w:eastAsia="MS Mincho"/>
        </w:rPr>
      </w:pPr>
    </w:p>
    <w:p w:rsidR="0014485D" w:rsidRDefault="0014485D" w:rsidP="0014485D"/>
    <w:p w:rsidR="0014485D" w:rsidRDefault="0014485D" w:rsidP="0014485D"/>
    <w:p w:rsidR="0014485D" w:rsidRPr="00ED79A4" w:rsidRDefault="0014485D" w:rsidP="0014485D">
      <w:pPr>
        <w:widowControl w:val="0"/>
        <w:adjustRightInd w:val="0"/>
        <w:jc w:val="right"/>
        <w:textAlignment w:val="baseline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i/>
          <w:vertAlign w:val="superscript"/>
        </w:rPr>
        <w:t>…………..</w:t>
      </w:r>
      <w:r w:rsidRPr="00ED79A4">
        <w:rPr>
          <w:rFonts w:ascii="Arial" w:hAnsi="Arial" w:cs="Arial"/>
          <w:i/>
          <w:vertAlign w:val="superscript"/>
        </w:rPr>
        <w:t>........................................................................................</w:t>
      </w:r>
    </w:p>
    <w:p w:rsidR="0014485D" w:rsidRPr="005167ED" w:rsidRDefault="0014485D" w:rsidP="0014485D">
      <w:pPr>
        <w:widowControl w:val="0"/>
        <w:adjustRightInd w:val="0"/>
        <w:spacing w:after="60"/>
        <w:jc w:val="right"/>
        <w:textAlignment w:val="baseline"/>
        <w:rPr>
          <w:rFonts w:ascii="Arial" w:hAnsi="Arial" w:cs="Arial"/>
          <w:iCs/>
          <w:sz w:val="16"/>
          <w:szCs w:val="16"/>
        </w:rPr>
      </w:pPr>
      <w:r w:rsidRPr="005167ED">
        <w:rPr>
          <w:rFonts w:ascii="Arial" w:hAnsi="Arial" w:cs="Arial"/>
          <w:iCs/>
          <w:sz w:val="16"/>
          <w:szCs w:val="16"/>
        </w:rPr>
        <w:t>[kwalifikowany podpis elektroniczny lub podpis zaufany</w:t>
      </w:r>
    </w:p>
    <w:p w:rsidR="0014485D" w:rsidRPr="005167ED" w:rsidRDefault="0014485D" w:rsidP="0014485D">
      <w:pPr>
        <w:widowControl w:val="0"/>
        <w:adjustRightInd w:val="0"/>
        <w:spacing w:after="60"/>
        <w:jc w:val="right"/>
        <w:textAlignment w:val="baseline"/>
        <w:rPr>
          <w:rFonts w:ascii="Arial" w:hAnsi="Arial" w:cs="Arial"/>
          <w:iCs/>
          <w:sz w:val="16"/>
          <w:szCs w:val="16"/>
        </w:rPr>
      </w:pPr>
      <w:r w:rsidRPr="005167ED">
        <w:rPr>
          <w:rFonts w:ascii="Arial" w:hAnsi="Arial" w:cs="Arial"/>
          <w:iCs/>
          <w:sz w:val="16"/>
          <w:szCs w:val="16"/>
        </w:rPr>
        <w:t xml:space="preserve"> lub elektroniczny podpis osobisty osoby / osób </w:t>
      </w:r>
    </w:p>
    <w:p w:rsidR="0014485D" w:rsidRPr="00A02D66" w:rsidRDefault="0014485D" w:rsidP="0014485D">
      <w:pPr>
        <w:jc w:val="right"/>
      </w:pPr>
      <w:r w:rsidRPr="005167ED">
        <w:rPr>
          <w:rFonts w:ascii="Arial" w:hAnsi="Arial" w:cs="Arial"/>
          <w:iCs/>
          <w:sz w:val="16"/>
          <w:szCs w:val="16"/>
        </w:rPr>
        <w:t>uprawnionych do reprezentacji Wykonawcy]</w:t>
      </w: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AFF" w:rsidRDefault="00904AFF">
      <w:r>
        <w:separator/>
      </w:r>
    </w:p>
  </w:endnote>
  <w:endnote w:type="continuationSeparator" w:id="0">
    <w:p w:rsidR="00904AFF" w:rsidRDefault="00904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9D" w:rsidRDefault="00696F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9D" w:rsidRDefault="00696F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AFF" w:rsidRDefault="00904AFF">
      <w:r>
        <w:separator/>
      </w:r>
    </w:p>
  </w:footnote>
  <w:footnote w:type="continuationSeparator" w:id="0">
    <w:p w:rsidR="00904AFF" w:rsidRDefault="00904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9D" w:rsidRDefault="00696F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9D" w:rsidRDefault="00696F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AFF"/>
    <w:rsid w:val="00020F7D"/>
    <w:rsid w:val="000867FD"/>
    <w:rsid w:val="000D4867"/>
    <w:rsid w:val="00101BF2"/>
    <w:rsid w:val="0014485D"/>
    <w:rsid w:val="00156BE1"/>
    <w:rsid w:val="00203C73"/>
    <w:rsid w:val="002346CB"/>
    <w:rsid w:val="002827B1"/>
    <w:rsid w:val="003F5AA9"/>
    <w:rsid w:val="00446A72"/>
    <w:rsid w:val="00460999"/>
    <w:rsid w:val="00606FAB"/>
    <w:rsid w:val="00696F9D"/>
    <w:rsid w:val="00741AC8"/>
    <w:rsid w:val="00904AFF"/>
    <w:rsid w:val="009200B1"/>
    <w:rsid w:val="009C19AD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999A6A-0995-4A45-8A01-4F4F653A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663</Words>
  <Characters>7105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3</cp:revision>
  <cp:lastPrinted>2001-01-24T13:21:00Z</cp:lastPrinted>
  <dcterms:created xsi:type="dcterms:W3CDTF">2024-11-06T12:26:00Z</dcterms:created>
  <dcterms:modified xsi:type="dcterms:W3CDTF">2024-11-06T12:34:00Z</dcterms:modified>
</cp:coreProperties>
</file>