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32261" w14:textId="77777777" w:rsidR="003E6519" w:rsidRPr="00A8551B" w:rsidRDefault="00C617C1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8551B">
        <w:rPr>
          <w:rFonts w:ascii="Arial Narrow" w:hAnsi="Arial Narrow" w:cs="Arial"/>
          <w:sz w:val="24"/>
          <w:szCs w:val="24"/>
        </w:rPr>
        <w:t>Bydgoszcz</w:t>
      </w:r>
      <w:r w:rsidR="003E6519" w:rsidRPr="00A8551B">
        <w:rPr>
          <w:rFonts w:ascii="Arial Narrow" w:hAnsi="Arial Narrow" w:cs="Arial"/>
          <w:sz w:val="24"/>
          <w:szCs w:val="24"/>
        </w:rPr>
        <w:t xml:space="preserve"> dnia: </w:t>
      </w:r>
      <w:r w:rsidRPr="00A8551B">
        <w:rPr>
          <w:rFonts w:ascii="Arial Narrow" w:hAnsi="Arial Narrow" w:cs="Arial"/>
          <w:sz w:val="24"/>
          <w:szCs w:val="24"/>
        </w:rPr>
        <w:t>2024-11-08</w:t>
      </w:r>
    </w:p>
    <w:p w14:paraId="2DAAA780" w14:textId="77777777" w:rsidR="003E6519" w:rsidRPr="00A8551B" w:rsidRDefault="00C617C1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8551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6E89F30" w14:textId="77777777" w:rsidR="003E6519" w:rsidRPr="00A8551B" w:rsidRDefault="00C617C1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8551B">
        <w:rPr>
          <w:rFonts w:ascii="Arial Narrow" w:hAnsi="Arial Narrow" w:cs="Arial"/>
          <w:sz w:val="24"/>
          <w:szCs w:val="24"/>
        </w:rPr>
        <w:t>Powstańców Warszawy</w:t>
      </w:r>
      <w:r w:rsidR="003E6519" w:rsidRPr="00A8551B">
        <w:rPr>
          <w:rFonts w:ascii="Arial Narrow" w:hAnsi="Arial Narrow" w:cs="Arial"/>
          <w:sz w:val="24"/>
          <w:szCs w:val="24"/>
        </w:rPr>
        <w:t xml:space="preserve"> </w:t>
      </w:r>
      <w:r w:rsidRPr="00A8551B">
        <w:rPr>
          <w:rFonts w:ascii="Arial Narrow" w:hAnsi="Arial Narrow" w:cs="Arial"/>
          <w:sz w:val="24"/>
          <w:szCs w:val="24"/>
        </w:rPr>
        <w:t>5</w:t>
      </w:r>
    </w:p>
    <w:p w14:paraId="252FA511" w14:textId="77777777" w:rsidR="003E6519" w:rsidRPr="00A8551B" w:rsidRDefault="00C617C1" w:rsidP="003E6519">
      <w:pPr>
        <w:rPr>
          <w:rFonts w:ascii="Arial Narrow" w:hAnsi="Arial Narrow" w:cs="Arial"/>
          <w:sz w:val="24"/>
          <w:szCs w:val="24"/>
        </w:rPr>
      </w:pPr>
      <w:r w:rsidRPr="00A8551B">
        <w:rPr>
          <w:rFonts w:ascii="Arial Narrow" w:hAnsi="Arial Narrow" w:cs="Arial"/>
          <w:sz w:val="24"/>
          <w:szCs w:val="24"/>
        </w:rPr>
        <w:t>85-681</w:t>
      </w:r>
      <w:r w:rsidR="003E6519" w:rsidRPr="00A8551B">
        <w:rPr>
          <w:rFonts w:ascii="Arial Narrow" w:hAnsi="Arial Narrow" w:cs="Arial"/>
          <w:sz w:val="24"/>
          <w:szCs w:val="24"/>
        </w:rPr>
        <w:t xml:space="preserve"> </w:t>
      </w:r>
      <w:r w:rsidRPr="00A8551B">
        <w:rPr>
          <w:rFonts w:ascii="Arial Narrow" w:hAnsi="Arial Narrow" w:cs="Arial"/>
          <w:sz w:val="24"/>
          <w:szCs w:val="24"/>
        </w:rPr>
        <w:t>Bydgoszcz</w:t>
      </w:r>
    </w:p>
    <w:p w14:paraId="2FDC5298" w14:textId="77777777" w:rsidR="003E6519" w:rsidRPr="00A8551B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8551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2596DC2" w14:textId="77777777" w:rsidR="003E6519" w:rsidRPr="00A8551B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8551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8551B" w14:paraId="15A8523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D46B78" w14:textId="77777777" w:rsidR="003E6519" w:rsidRPr="00A8551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8551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F2B92B8" w14:textId="77777777" w:rsidR="003E6519" w:rsidRPr="00A8551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8551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566083A" w14:textId="77777777" w:rsidR="003E6519" w:rsidRPr="00A8551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8551B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6567E85" w14:textId="77777777" w:rsidR="003E6519" w:rsidRPr="00A8551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8551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8551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8551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8551B" w14:paraId="5D6FE55C" w14:textId="77777777" w:rsidTr="001A0FA2">
        <w:tc>
          <w:tcPr>
            <w:tcW w:w="2269" w:type="dxa"/>
            <w:shd w:val="clear" w:color="auto" w:fill="auto"/>
          </w:tcPr>
          <w:p w14:paraId="1F40B26C" w14:textId="77777777" w:rsidR="003E6519" w:rsidRPr="00A8551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09A79D" w14:textId="77777777" w:rsidR="003E6519" w:rsidRPr="00A8551B" w:rsidRDefault="00C617C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oraz odzieży dla personelu medycznego</w:t>
            </w:r>
            <w:r w:rsidR="003E6519" w:rsidRPr="00A8551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617C1" w:rsidRPr="00A8551B" w14:paraId="5D0B6EC0" w14:textId="77777777" w:rsidTr="00F213D6">
        <w:tc>
          <w:tcPr>
            <w:tcW w:w="2269" w:type="dxa"/>
            <w:shd w:val="clear" w:color="auto" w:fill="auto"/>
          </w:tcPr>
          <w:p w14:paraId="28BEE486" w14:textId="77777777" w:rsidR="00C617C1" w:rsidRPr="00A8551B" w:rsidRDefault="00C617C1" w:rsidP="00F213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51A3F3" w14:textId="77777777" w:rsidR="00C617C1" w:rsidRPr="00A8551B" w:rsidRDefault="00C617C1" w:rsidP="00F213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bCs/>
                <w:sz w:val="24"/>
                <w:szCs w:val="24"/>
              </w:rPr>
              <w:t>129/2024</w:t>
            </w:r>
          </w:p>
        </w:tc>
      </w:tr>
    </w:tbl>
    <w:p w14:paraId="1AA4B4E9" w14:textId="77777777" w:rsidR="00890B92" w:rsidRPr="00A8551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8551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8551B">
        <w:rPr>
          <w:rFonts w:ascii="Arial Narrow" w:hAnsi="Arial Narrow" w:cs="Arial"/>
          <w:sz w:val="24"/>
          <w:szCs w:val="24"/>
        </w:rPr>
        <w:t>22</w:t>
      </w:r>
      <w:r w:rsidR="0049054E" w:rsidRPr="00A8551B">
        <w:rPr>
          <w:rFonts w:ascii="Arial Narrow" w:hAnsi="Arial Narrow" w:cs="Arial"/>
          <w:sz w:val="24"/>
          <w:szCs w:val="24"/>
        </w:rPr>
        <w:t>2</w:t>
      </w:r>
      <w:r w:rsidRPr="00A8551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8551B">
        <w:rPr>
          <w:rFonts w:ascii="Arial Narrow" w:hAnsi="Arial Narrow" w:cs="Arial"/>
          <w:sz w:val="24"/>
          <w:szCs w:val="24"/>
        </w:rPr>
        <w:t>4</w:t>
      </w:r>
      <w:r w:rsidRPr="00A8551B">
        <w:rPr>
          <w:rFonts w:ascii="Arial Narrow" w:hAnsi="Arial Narrow" w:cs="Arial"/>
          <w:sz w:val="24"/>
          <w:szCs w:val="24"/>
        </w:rPr>
        <w:t xml:space="preserve"> </w:t>
      </w:r>
      <w:r w:rsidR="00890B92" w:rsidRPr="00A8551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8551B">
        <w:rPr>
          <w:rFonts w:ascii="Arial Narrow" w:hAnsi="Arial Narrow" w:cs="Arial"/>
          <w:sz w:val="24"/>
          <w:szCs w:val="24"/>
        </w:rPr>
        <w:t xml:space="preserve"> </w:t>
      </w:r>
      <w:r w:rsidR="00C617C1" w:rsidRPr="00A8551B">
        <w:rPr>
          <w:rFonts w:ascii="Arial Narrow" w:hAnsi="Arial Narrow" w:cs="Arial"/>
          <w:sz w:val="24"/>
          <w:szCs w:val="24"/>
        </w:rPr>
        <w:t>(</w:t>
      </w:r>
      <w:proofErr w:type="spellStart"/>
      <w:r w:rsidR="00C617C1" w:rsidRPr="00A8551B">
        <w:rPr>
          <w:rFonts w:ascii="Arial Narrow" w:hAnsi="Arial Narrow" w:cs="Arial"/>
          <w:sz w:val="24"/>
          <w:szCs w:val="24"/>
        </w:rPr>
        <w:t>t.j</w:t>
      </w:r>
      <w:proofErr w:type="spellEnd"/>
      <w:r w:rsidR="00C617C1" w:rsidRPr="00A8551B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8551B">
        <w:rPr>
          <w:rFonts w:ascii="Arial Narrow" w:hAnsi="Arial Narrow" w:cs="Arial"/>
          <w:sz w:val="24"/>
          <w:szCs w:val="24"/>
        </w:rPr>
        <w:t xml:space="preserve"> </w:t>
      </w:r>
      <w:r w:rsidR="00890B92" w:rsidRPr="00A8551B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8551B">
        <w:rPr>
          <w:rFonts w:ascii="Arial Narrow" w:hAnsi="Arial Narrow" w:cs="Arial"/>
          <w:sz w:val="24"/>
          <w:szCs w:val="24"/>
        </w:rPr>
        <w:t xml:space="preserve"> dla</w:t>
      </w:r>
      <w:r w:rsidR="00890B92" w:rsidRPr="00A8551B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617C1" w:rsidRPr="00A8551B" w14:paraId="612061BA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BD1D78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1 zamówienia w wysokości 60 270.00 zł brutto;</w:t>
            </w:r>
          </w:p>
        </w:tc>
      </w:tr>
      <w:tr w:rsidR="00C617C1" w:rsidRPr="00A8551B" w14:paraId="11E1D838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52144F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2 zamówienia w wysokości 13 530.00 zł brutto;</w:t>
            </w:r>
          </w:p>
        </w:tc>
      </w:tr>
      <w:tr w:rsidR="00C617C1" w:rsidRPr="00A8551B" w14:paraId="02C5148F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3094B1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3 zamówienia w wysokości 49 200.00 zł brutto;</w:t>
            </w:r>
          </w:p>
        </w:tc>
      </w:tr>
      <w:tr w:rsidR="00C617C1" w:rsidRPr="00A8551B" w14:paraId="1FF277E3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B265A6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4 zamówienia w wysokości 6 396.00 zł brutto;</w:t>
            </w:r>
          </w:p>
        </w:tc>
      </w:tr>
      <w:tr w:rsidR="00C617C1" w:rsidRPr="00A8551B" w14:paraId="4C14C7A2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EDFD22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5 zamówienia w wysokości 11 070.00 zł brutto;</w:t>
            </w:r>
          </w:p>
        </w:tc>
      </w:tr>
      <w:tr w:rsidR="00C617C1" w:rsidRPr="00A8551B" w14:paraId="08CCDDE3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3B7A3A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6 zamówienia w wysokości 9 840.00 zł brutto;</w:t>
            </w:r>
          </w:p>
        </w:tc>
      </w:tr>
      <w:tr w:rsidR="00C617C1" w:rsidRPr="00A8551B" w14:paraId="76306564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6906A3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7 zamówienia w wysokości 8 200.00 zł brutto;</w:t>
            </w:r>
          </w:p>
        </w:tc>
      </w:tr>
      <w:tr w:rsidR="00C617C1" w:rsidRPr="00A8551B" w14:paraId="7C4157CA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AEA6CA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8 zamówienia w wysokości 738.00 zł brutto;</w:t>
            </w:r>
          </w:p>
        </w:tc>
      </w:tr>
      <w:tr w:rsidR="00C617C1" w:rsidRPr="00A8551B" w14:paraId="1AB316E7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1DA5D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9 zamówienia w wysokości 15 120.00 zł brutto;</w:t>
            </w:r>
          </w:p>
        </w:tc>
      </w:tr>
      <w:tr w:rsidR="00C617C1" w:rsidRPr="00A8551B" w14:paraId="18A2AD93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824BCC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10 zamówienia w wysokości 18 450.00 zł brutto;</w:t>
            </w:r>
          </w:p>
        </w:tc>
      </w:tr>
      <w:tr w:rsidR="00C617C1" w:rsidRPr="00A8551B" w14:paraId="23AFA6D8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E9996D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11 zamówienia w wysokości 147 600.00 zł brutto;</w:t>
            </w:r>
          </w:p>
        </w:tc>
      </w:tr>
      <w:tr w:rsidR="00C617C1" w:rsidRPr="00A8551B" w14:paraId="37C71600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A06172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12 zamówienia w wysokości 71 340.00 zł brutto;</w:t>
            </w:r>
          </w:p>
        </w:tc>
      </w:tr>
      <w:tr w:rsidR="00C617C1" w:rsidRPr="00A8551B" w14:paraId="06B06F63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A3D1B1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39 360.00 zł brutto;</w:t>
            </w:r>
          </w:p>
        </w:tc>
      </w:tr>
      <w:tr w:rsidR="00C617C1" w:rsidRPr="00A8551B" w14:paraId="5CC3BA2C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9ADD4A6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14 zamówienia w wysokości 52 890.00 zł brutto;</w:t>
            </w:r>
          </w:p>
        </w:tc>
      </w:tr>
      <w:tr w:rsidR="00C617C1" w:rsidRPr="00A8551B" w14:paraId="70ED3CB8" w14:textId="77777777" w:rsidTr="00F213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CA09F7" w14:textId="77777777" w:rsidR="00C617C1" w:rsidRPr="00A8551B" w:rsidRDefault="00C617C1" w:rsidP="00F213D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8551B">
              <w:rPr>
                <w:rFonts w:ascii="Arial Narrow" w:hAnsi="Arial Narrow" w:cs="Arial"/>
                <w:sz w:val="24"/>
                <w:szCs w:val="24"/>
              </w:rPr>
              <w:t>części 15 zamówienia w wysokości 72 570.00 zł brutto;</w:t>
            </w:r>
          </w:p>
        </w:tc>
      </w:tr>
    </w:tbl>
    <w:p w14:paraId="583F3F93" w14:textId="77777777" w:rsidR="00890B92" w:rsidRPr="00A8551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D76D76D" w14:textId="77777777" w:rsidR="00510EC8" w:rsidRPr="00A8551B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3332F1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8551B">
        <w:rPr>
          <w:rFonts w:ascii="Arial Narrow" w:hAnsi="Arial Narrow" w:cs="Arial"/>
          <w:i/>
          <w:szCs w:val="24"/>
        </w:rPr>
        <w:t>Zamawiający</w:t>
      </w:r>
    </w:p>
    <w:p w14:paraId="20B4D919" w14:textId="77777777" w:rsidR="00A8551B" w:rsidRDefault="00A8551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B511C97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78FA8B2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67D64A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595F67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B63D5D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C9E45B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1A2FBB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C87FCD0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644837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5841A6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6D6A56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C4DB47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0AAFB4D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E44224F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48895BC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28ECB4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B0707B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3D492D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C6BCAD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B5364A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0CADFF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9846F1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375CBE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BF47FE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7B8FFF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ABD5AA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B84151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0CBFDA2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0F6E3F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CE92FE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BAA295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A1DD0E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97632D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0BDB36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72B1B6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3220FB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FC3C59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C2E1FF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F7275B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42DD68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24F4B1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64BE95" w14:textId="77777777" w:rsidR="00A8551B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BC84A2" w14:textId="0BBCA7D9" w:rsidR="00A8551B" w:rsidRPr="00B9724A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1538E33E" w14:textId="77777777" w:rsidR="00A8551B" w:rsidRPr="00B9724A" w:rsidRDefault="00A8551B" w:rsidP="00A855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  <w:r>
        <w:rPr>
          <w:rFonts w:ascii="Arial Narrow" w:hAnsi="Arial Narrow"/>
          <w:sz w:val="18"/>
          <w:szCs w:val="20"/>
        </w:rPr>
        <w:t xml:space="preserve"> </w:t>
      </w:r>
      <w:r w:rsidRPr="00B82331">
        <w:rPr>
          <w:rFonts w:ascii="Arial Narrow" w:hAnsi="Arial Narrow"/>
          <w:sz w:val="18"/>
          <w:szCs w:val="18"/>
        </w:rPr>
        <w:t>T 26112 B5</w:t>
      </w:r>
    </w:p>
    <w:p w14:paraId="42727155" w14:textId="77777777" w:rsidR="00A8551B" w:rsidRPr="00F60D92" w:rsidRDefault="00A8551B" w:rsidP="00A8551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B729003" w14:textId="43EB47FE" w:rsidR="00A8551B" w:rsidRPr="00F60D92" w:rsidRDefault="00A8551B" w:rsidP="00A8551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08.11.2024 r.</w:t>
      </w:r>
    </w:p>
    <w:p w14:paraId="7C8B2FFA" w14:textId="77777777" w:rsidR="00A8551B" w:rsidRPr="00A8551B" w:rsidRDefault="00A8551B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8551B" w:rsidRPr="00A8551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6CFCE" w14:textId="77777777" w:rsidR="00C25822" w:rsidRDefault="00C25822">
      <w:r>
        <w:separator/>
      </w:r>
    </w:p>
  </w:endnote>
  <w:endnote w:type="continuationSeparator" w:id="0">
    <w:p w14:paraId="25CC3A9A" w14:textId="77777777" w:rsidR="00C25822" w:rsidRDefault="00C2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C46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F651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70B7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02F2E04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CE7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78C6E" w14:textId="77777777" w:rsidR="009F189D" w:rsidRDefault="009F189D">
    <w:pPr>
      <w:pStyle w:val="Stopka"/>
      <w:tabs>
        <w:tab w:val="clear" w:pos="4536"/>
      </w:tabs>
      <w:jc w:val="center"/>
    </w:pPr>
  </w:p>
  <w:p w14:paraId="3A034A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8265C" w14:textId="77777777" w:rsidR="00C25822" w:rsidRDefault="00C25822">
      <w:r>
        <w:separator/>
      </w:r>
    </w:p>
  </w:footnote>
  <w:footnote w:type="continuationSeparator" w:id="0">
    <w:p w14:paraId="2D26E3C9" w14:textId="77777777" w:rsidR="00C25822" w:rsidRDefault="00C2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A94BB" w14:textId="77777777" w:rsidR="00C617C1" w:rsidRDefault="00C61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FC0E8" w14:textId="77777777" w:rsidR="00C617C1" w:rsidRDefault="00C617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49BDC" w14:textId="77777777" w:rsidR="00C617C1" w:rsidRDefault="00C617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582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8551B"/>
    <w:rsid w:val="00BE7129"/>
    <w:rsid w:val="00C236D3"/>
    <w:rsid w:val="00C25822"/>
    <w:rsid w:val="00C617C1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64979"/>
  <w15:chartTrackingRefBased/>
  <w15:docId w15:val="{9D9BAD26-663D-4FA2-9BF5-5838676CE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551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855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243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2024-11-08T05:10:00Z</dcterms:created>
  <dcterms:modified xsi:type="dcterms:W3CDTF">2024-11-08T05:12:00Z</dcterms:modified>
</cp:coreProperties>
</file>