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51367" w14:textId="77777777" w:rsidR="003E6519" w:rsidRPr="00447814" w:rsidRDefault="00726088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47814">
        <w:rPr>
          <w:rFonts w:ascii="Arial Narrow" w:hAnsi="Arial Narrow" w:cs="Arial"/>
          <w:sz w:val="24"/>
          <w:szCs w:val="24"/>
        </w:rPr>
        <w:t>Bydgoszcz</w:t>
      </w:r>
      <w:r w:rsidR="003E6519" w:rsidRPr="00447814">
        <w:rPr>
          <w:rFonts w:ascii="Arial Narrow" w:hAnsi="Arial Narrow" w:cs="Arial"/>
          <w:sz w:val="24"/>
          <w:szCs w:val="24"/>
        </w:rPr>
        <w:t xml:space="preserve"> dnia: </w:t>
      </w:r>
      <w:r w:rsidRPr="00447814">
        <w:rPr>
          <w:rFonts w:ascii="Arial Narrow" w:hAnsi="Arial Narrow" w:cs="Arial"/>
          <w:sz w:val="24"/>
          <w:szCs w:val="24"/>
        </w:rPr>
        <w:t>2024-11-08</w:t>
      </w:r>
    </w:p>
    <w:p w14:paraId="373627B7" w14:textId="77777777" w:rsidR="003E6519" w:rsidRPr="00447814" w:rsidRDefault="00726088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4781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39E7465" w14:textId="77777777" w:rsidR="003E6519" w:rsidRPr="00447814" w:rsidRDefault="00726088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47814">
        <w:rPr>
          <w:rFonts w:ascii="Arial Narrow" w:hAnsi="Arial Narrow" w:cs="Arial"/>
          <w:sz w:val="24"/>
          <w:szCs w:val="24"/>
        </w:rPr>
        <w:t>Powstańców Warszawy</w:t>
      </w:r>
      <w:r w:rsidR="003E6519" w:rsidRPr="00447814">
        <w:rPr>
          <w:rFonts w:ascii="Arial Narrow" w:hAnsi="Arial Narrow" w:cs="Arial"/>
          <w:sz w:val="24"/>
          <w:szCs w:val="24"/>
        </w:rPr>
        <w:t xml:space="preserve"> </w:t>
      </w:r>
      <w:r w:rsidRPr="00447814">
        <w:rPr>
          <w:rFonts w:ascii="Arial Narrow" w:hAnsi="Arial Narrow" w:cs="Arial"/>
          <w:sz w:val="24"/>
          <w:szCs w:val="24"/>
        </w:rPr>
        <w:t>5</w:t>
      </w:r>
    </w:p>
    <w:p w14:paraId="60E40328" w14:textId="77777777" w:rsidR="003E6519" w:rsidRPr="00447814" w:rsidRDefault="00726088" w:rsidP="003E6519">
      <w:pPr>
        <w:rPr>
          <w:rFonts w:ascii="Arial Narrow" w:hAnsi="Arial Narrow" w:cs="Arial"/>
          <w:sz w:val="24"/>
          <w:szCs w:val="24"/>
        </w:rPr>
      </w:pPr>
      <w:r w:rsidRPr="00447814">
        <w:rPr>
          <w:rFonts w:ascii="Arial Narrow" w:hAnsi="Arial Narrow" w:cs="Arial"/>
          <w:sz w:val="24"/>
          <w:szCs w:val="24"/>
        </w:rPr>
        <w:t>85-681</w:t>
      </w:r>
      <w:r w:rsidR="003E6519" w:rsidRPr="00447814">
        <w:rPr>
          <w:rFonts w:ascii="Arial Narrow" w:hAnsi="Arial Narrow" w:cs="Arial"/>
          <w:sz w:val="24"/>
          <w:szCs w:val="24"/>
        </w:rPr>
        <w:t xml:space="preserve"> </w:t>
      </w:r>
      <w:r w:rsidRPr="00447814">
        <w:rPr>
          <w:rFonts w:ascii="Arial Narrow" w:hAnsi="Arial Narrow" w:cs="Arial"/>
          <w:sz w:val="24"/>
          <w:szCs w:val="24"/>
        </w:rPr>
        <w:t>Bydgoszcz</w:t>
      </w:r>
    </w:p>
    <w:p w14:paraId="265A05C7" w14:textId="77777777" w:rsidR="003E6519" w:rsidRPr="00447814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44781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69C5A83" w14:textId="77777777" w:rsidR="003E6519" w:rsidRPr="00447814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4781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47814" w14:paraId="604B7F9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494EC6" w14:textId="77777777" w:rsidR="003E6519" w:rsidRPr="0044781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4781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25FCD14" w14:textId="77777777" w:rsidR="003E6519" w:rsidRPr="0044781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4781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B6A7921" w14:textId="77777777" w:rsidR="003E6519" w:rsidRPr="0044781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4781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EB5C672" w14:textId="77777777" w:rsidR="003E6519" w:rsidRPr="0044781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4781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4781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4781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47814" w14:paraId="34771EF3" w14:textId="77777777" w:rsidTr="001A0FA2">
        <w:tc>
          <w:tcPr>
            <w:tcW w:w="2269" w:type="dxa"/>
            <w:shd w:val="clear" w:color="auto" w:fill="auto"/>
          </w:tcPr>
          <w:p w14:paraId="2E8AECFD" w14:textId="77777777" w:rsidR="003E6519" w:rsidRPr="0044781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B27D21" w14:textId="77777777" w:rsidR="003E6519" w:rsidRPr="00447814" w:rsidRDefault="0072608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bCs/>
                <w:sz w:val="24"/>
                <w:szCs w:val="24"/>
              </w:rPr>
              <w:t>Dostawy drobnego sprzętu i dostawy sukcesywne materiałów eksploatacyjnych do aparatury medycznej na okres 24 miesięcy</w:t>
            </w:r>
            <w:r w:rsidR="003E6519" w:rsidRPr="0044781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26088" w:rsidRPr="00447814" w14:paraId="35776889" w14:textId="77777777" w:rsidTr="0048150A">
        <w:tc>
          <w:tcPr>
            <w:tcW w:w="2269" w:type="dxa"/>
            <w:shd w:val="clear" w:color="auto" w:fill="auto"/>
          </w:tcPr>
          <w:p w14:paraId="58EB2073" w14:textId="77777777" w:rsidR="00726088" w:rsidRPr="00447814" w:rsidRDefault="00726088" w:rsidP="004815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48C341" w14:textId="77777777" w:rsidR="00726088" w:rsidRPr="00447814" w:rsidRDefault="00726088" w:rsidP="004815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bCs/>
                <w:sz w:val="24"/>
                <w:szCs w:val="24"/>
              </w:rPr>
              <w:t>149/2024</w:t>
            </w:r>
          </w:p>
        </w:tc>
      </w:tr>
    </w:tbl>
    <w:p w14:paraId="40F21408" w14:textId="77777777" w:rsidR="00890B92" w:rsidRPr="0044781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4781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47814">
        <w:rPr>
          <w:rFonts w:ascii="Arial Narrow" w:hAnsi="Arial Narrow" w:cs="Arial"/>
          <w:sz w:val="24"/>
          <w:szCs w:val="24"/>
        </w:rPr>
        <w:t>22</w:t>
      </w:r>
      <w:r w:rsidR="0049054E" w:rsidRPr="00447814">
        <w:rPr>
          <w:rFonts w:ascii="Arial Narrow" w:hAnsi="Arial Narrow" w:cs="Arial"/>
          <w:sz w:val="24"/>
          <w:szCs w:val="24"/>
        </w:rPr>
        <w:t>2</w:t>
      </w:r>
      <w:r w:rsidRPr="0044781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47814">
        <w:rPr>
          <w:rFonts w:ascii="Arial Narrow" w:hAnsi="Arial Narrow" w:cs="Arial"/>
          <w:sz w:val="24"/>
          <w:szCs w:val="24"/>
        </w:rPr>
        <w:t>4</w:t>
      </w:r>
      <w:r w:rsidRPr="00447814">
        <w:rPr>
          <w:rFonts w:ascii="Arial Narrow" w:hAnsi="Arial Narrow" w:cs="Arial"/>
          <w:sz w:val="24"/>
          <w:szCs w:val="24"/>
        </w:rPr>
        <w:t xml:space="preserve"> </w:t>
      </w:r>
      <w:r w:rsidR="00890B92" w:rsidRPr="0044781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47814">
        <w:rPr>
          <w:rFonts w:ascii="Arial Narrow" w:hAnsi="Arial Narrow" w:cs="Arial"/>
          <w:sz w:val="24"/>
          <w:szCs w:val="24"/>
        </w:rPr>
        <w:t xml:space="preserve"> </w:t>
      </w:r>
      <w:r w:rsidR="00726088" w:rsidRPr="00447814">
        <w:rPr>
          <w:rFonts w:ascii="Arial Narrow" w:hAnsi="Arial Narrow" w:cs="Arial"/>
          <w:sz w:val="24"/>
          <w:szCs w:val="24"/>
        </w:rPr>
        <w:t>(</w:t>
      </w:r>
      <w:proofErr w:type="spellStart"/>
      <w:r w:rsidR="00726088" w:rsidRPr="00447814">
        <w:rPr>
          <w:rFonts w:ascii="Arial Narrow" w:hAnsi="Arial Narrow" w:cs="Arial"/>
          <w:sz w:val="24"/>
          <w:szCs w:val="24"/>
        </w:rPr>
        <w:t>t.j</w:t>
      </w:r>
      <w:proofErr w:type="spellEnd"/>
      <w:r w:rsidR="00726088" w:rsidRPr="00447814">
        <w:rPr>
          <w:rFonts w:ascii="Arial Narrow" w:hAnsi="Arial Narrow" w:cs="Arial"/>
          <w:sz w:val="24"/>
          <w:szCs w:val="24"/>
        </w:rPr>
        <w:t>. Dz. U. z 2024 poz. 1320)</w:t>
      </w:r>
      <w:r w:rsidR="00490DC0" w:rsidRPr="00447814">
        <w:rPr>
          <w:rFonts w:ascii="Arial Narrow" w:hAnsi="Arial Narrow" w:cs="Arial"/>
          <w:sz w:val="24"/>
          <w:szCs w:val="24"/>
        </w:rPr>
        <w:t xml:space="preserve"> </w:t>
      </w:r>
      <w:r w:rsidR="00890B92" w:rsidRPr="0044781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47814">
        <w:rPr>
          <w:rFonts w:ascii="Arial Narrow" w:hAnsi="Arial Narrow" w:cs="Arial"/>
          <w:sz w:val="24"/>
          <w:szCs w:val="24"/>
        </w:rPr>
        <w:t xml:space="preserve"> dla</w:t>
      </w:r>
      <w:r w:rsidR="00890B92" w:rsidRPr="0044781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26088" w:rsidRPr="00447814" w14:paraId="24DC43D9" w14:textId="77777777" w:rsidTr="004815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F73C97" w14:textId="77777777" w:rsidR="00726088" w:rsidRPr="00447814" w:rsidRDefault="00726088" w:rsidP="0048150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sz w:val="24"/>
                <w:szCs w:val="24"/>
              </w:rPr>
              <w:t>części 1 zamówienia w wysokości 39 320.00 zł brutto;</w:t>
            </w:r>
          </w:p>
        </w:tc>
      </w:tr>
      <w:tr w:rsidR="00726088" w:rsidRPr="00447814" w14:paraId="4153C0C9" w14:textId="77777777" w:rsidTr="004815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23B140" w14:textId="77777777" w:rsidR="00726088" w:rsidRPr="00447814" w:rsidRDefault="00726088" w:rsidP="0048150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sz w:val="24"/>
                <w:szCs w:val="24"/>
              </w:rPr>
              <w:t>części 2 zamówienia w wysokości 2 680.00 zł brutto;</w:t>
            </w:r>
          </w:p>
        </w:tc>
      </w:tr>
      <w:tr w:rsidR="00726088" w:rsidRPr="00447814" w14:paraId="3BFBABFF" w14:textId="77777777" w:rsidTr="004815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17C55F" w14:textId="77777777" w:rsidR="00726088" w:rsidRPr="00447814" w:rsidRDefault="00726088" w:rsidP="0048150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sz w:val="24"/>
                <w:szCs w:val="24"/>
              </w:rPr>
              <w:t>części 3 zamówienia w wysokości 1 944.00 zł brutto;</w:t>
            </w:r>
          </w:p>
        </w:tc>
      </w:tr>
      <w:tr w:rsidR="00726088" w:rsidRPr="00447814" w14:paraId="0C2C09C3" w14:textId="77777777" w:rsidTr="004815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023159" w14:textId="77777777" w:rsidR="00726088" w:rsidRPr="00447814" w:rsidRDefault="00726088" w:rsidP="0048150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sz w:val="24"/>
                <w:szCs w:val="24"/>
              </w:rPr>
              <w:t>części 4 zamówienia w wysokości 5 064.01 zł brutto;</w:t>
            </w:r>
          </w:p>
        </w:tc>
      </w:tr>
      <w:tr w:rsidR="00726088" w:rsidRPr="00447814" w14:paraId="7C514E0C" w14:textId="77777777" w:rsidTr="004815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7F3CEF" w14:textId="77777777" w:rsidR="00726088" w:rsidRPr="00447814" w:rsidRDefault="00726088" w:rsidP="0048150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sz w:val="24"/>
                <w:szCs w:val="24"/>
              </w:rPr>
              <w:t>części 5 zamówienia w wysokości 6 026.40 zł brutto;</w:t>
            </w:r>
          </w:p>
        </w:tc>
      </w:tr>
      <w:tr w:rsidR="00726088" w:rsidRPr="00447814" w14:paraId="7828099C" w14:textId="77777777" w:rsidTr="004815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2C2F86" w14:textId="77777777" w:rsidR="00726088" w:rsidRPr="00447814" w:rsidRDefault="00726088" w:rsidP="0048150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7814">
              <w:rPr>
                <w:rFonts w:ascii="Arial Narrow" w:hAnsi="Arial Narrow" w:cs="Arial"/>
                <w:sz w:val="24"/>
                <w:szCs w:val="24"/>
              </w:rPr>
              <w:t>części 6 zamówienia w wysokości 9 437.76 zł brutto;</w:t>
            </w:r>
          </w:p>
        </w:tc>
      </w:tr>
    </w:tbl>
    <w:p w14:paraId="33058F06" w14:textId="77777777" w:rsidR="00890B92" w:rsidRPr="0044781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74C9BA3" w14:textId="77777777" w:rsidR="00510EC8" w:rsidRPr="0044781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0FBC0D6" w14:textId="5EE513C7" w:rsidR="00A80738" w:rsidRPr="00447814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47814">
        <w:rPr>
          <w:rFonts w:ascii="Arial Narrow" w:hAnsi="Arial Narrow" w:cs="Arial"/>
          <w:i/>
          <w:szCs w:val="24"/>
        </w:rPr>
        <w:t>Zamawiający</w:t>
      </w:r>
    </w:p>
    <w:p w14:paraId="12D07998" w14:textId="10B65106" w:rsidR="00447814" w:rsidRPr="00B9724A" w:rsidRDefault="00447814" w:rsidP="004478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62D570E4" w14:textId="77777777" w:rsidR="00447814" w:rsidRPr="00B9724A" w:rsidRDefault="00447814" w:rsidP="004478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  <w:r>
        <w:rPr>
          <w:rFonts w:ascii="Arial Narrow" w:hAnsi="Arial Narrow"/>
          <w:sz w:val="18"/>
          <w:szCs w:val="20"/>
        </w:rPr>
        <w:t xml:space="preserve"> </w:t>
      </w:r>
      <w:r w:rsidRPr="00B82331">
        <w:rPr>
          <w:rFonts w:ascii="Arial Narrow" w:hAnsi="Arial Narrow"/>
          <w:sz w:val="18"/>
          <w:szCs w:val="18"/>
        </w:rPr>
        <w:t>T 26112 B5</w:t>
      </w:r>
    </w:p>
    <w:p w14:paraId="3158CF45" w14:textId="77777777" w:rsidR="00447814" w:rsidRPr="00F60D92" w:rsidRDefault="00447814" w:rsidP="0044781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71447E2" w14:textId="7A65F8BF" w:rsidR="00447814" w:rsidRPr="00F60D92" w:rsidRDefault="00447814" w:rsidP="0044781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08.11.2024 r.</w:t>
      </w:r>
    </w:p>
    <w:p w14:paraId="6521BF10" w14:textId="76A9A99D" w:rsidR="00C236D3" w:rsidRPr="00447814" w:rsidRDefault="00726088" w:rsidP="00173B20">
      <w:pPr>
        <w:jc w:val="right"/>
        <w:rPr>
          <w:rFonts w:ascii="Arial Narrow" w:hAnsi="Arial Narrow" w:cs="Arial"/>
          <w:sz w:val="22"/>
          <w:szCs w:val="22"/>
        </w:rPr>
      </w:pPr>
      <w:r w:rsidRPr="00447814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44781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AA93E9" w14:textId="77777777" w:rsidR="00811101" w:rsidRDefault="00811101">
      <w:r>
        <w:separator/>
      </w:r>
    </w:p>
  </w:endnote>
  <w:endnote w:type="continuationSeparator" w:id="0">
    <w:p w14:paraId="630E22CD" w14:textId="77777777" w:rsidR="00811101" w:rsidRDefault="00811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463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88FA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1048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88AB4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ACF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44A79A" w14:textId="77777777" w:rsidR="009F189D" w:rsidRDefault="009F189D">
    <w:pPr>
      <w:pStyle w:val="Stopka"/>
      <w:tabs>
        <w:tab w:val="clear" w:pos="4536"/>
      </w:tabs>
      <w:jc w:val="center"/>
    </w:pPr>
  </w:p>
  <w:p w14:paraId="34DE73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3C891" w14:textId="77777777" w:rsidR="00811101" w:rsidRDefault="00811101">
      <w:r>
        <w:separator/>
      </w:r>
    </w:p>
  </w:footnote>
  <w:footnote w:type="continuationSeparator" w:id="0">
    <w:p w14:paraId="00F25F6C" w14:textId="77777777" w:rsidR="00811101" w:rsidRDefault="00811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48BC6" w14:textId="77777777" w:rsidR="00726088" w:rsidRDefault="007260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AD78A" w14:textId="77777777" w:rsidR="00726088" w:rsidRDefault="007260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72087" w14:textId="77777777" w:rsidR="00726088" w:rsidRDefault="00726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10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47814"/>
    <w:rsid w:val="0049054E"/>
    <w:rsid w:val="00490DC0"/>
    <w:rsid w:val="00493F8C"/>
    <w:rsid w:val="004C7E9B"/>
    <w:rsid w:val="00510EC8"/>
    <w:rsid w:val="00524583"/>
    <w:rsid w:val="0069085C"/>
    <w:rsid w:val="00726088"/>
    <w:rsid w:val="00804A9B"/>
    <w:rsid w:val="00811101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1EB006"/>
  <w15:chartTrackingRefBased/>
  <w15:docId w15:val="{6A753C30-A42F-4790-8C53-2304494D0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4781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478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2024-11-08T05:26:00Z</dcterms:created>
  <dcterms:modified xsi:type="dcterms:W3CDTF">2024-11-08T05:28:00Z</dcterms:modified>
</cp:coreProperties>
</file>