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CEB5A" w14:textId="77777777" w:rsidR="00986737" w:rsidRPr="00613BBA" w:rsidRDefault="00AC6E9C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613BBA">
        <w:rPr>
          <w:rFonts w:ascii="Arial Narrow" w:hAnsi="Arial Narrow" w:cs="Arial"/>
          <w:sz w:val="24"/>
          <w:szCs w:val="24"/>
        </w:rPr>
        <w:t>Bydgoszcz</w:t>
      </w:r>
      <w:r w:rsidR="00986737" w:rsidRPr="00613BBA">
        <w:rPr>
          <w:rFonts w:ascii="Arial Narrow" w:hAnsi="Arial Narrow" w:cs="Arial"/>
          <w:sz w:val="24"/>
          <w:szCs w:val="24"/>
        </w:rPr>
        <w:t xml:space="preserve"> dnia: </w:t>
      </w:r>
      <w:r w:rsidRPr="00613BBA">
        <w:rPr>
          <w:rFonts w:ascii="Arial Narrow" w:hAnsi="Arial Narrow" w:cs="Arial"/>
          <w:sz w:val="24"/>
          <w:szCs w:val="24"/>
        </w:rPr>
        <w:t>2024-11-08</w:t>
      </w:r>
    </w:p>
    <w:p w14:paraId="292DA9FF" w14:textId="77777777" w:rsidR="00986737" w:rsidRPr="00613BBA" w:rsidRDefault="00AC6E9C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13BB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7DF6E5B" w14:textId="77777777" w:rsidR="00986737" w:rsidRPr="00613BBA" w:rsidRDefault="00AC6E9C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13BBA">
        <w:rPr>
          <w:rFonts w:ascii="Arial Narrow" w:hAnsi="Arial Narrow" w:cs="Arial"/>
          <w:sz w:val="24"/>
          <w:szCs w:val="24"/>
        </w:rPr>
        <w:t>Powstańców Warszawy</w:t>
      </w:r>
      <w:r w:rsidR="00986737" w:rsidRPr="00613BBA">
        <w:rPr>
          <w:rFonts w:ascii="Arial Narrow" w:hAnsi="Arial Narrow" w:cs="Arial"/>
          <w:sz w:val="24"/>
          <w:szCs w:val="24"/>
        </w:rPr>
        <w:t xml:space="preserve"> </w:t>
      </w:r>
      <w:r w:rsidRPr="00613BBA">
        <w:rPr>
          <w:rFonts w:ascii="Arial Narrow" w:hAnsi="Arial Narrow" w:cs="Arial"/>
          <w:sz w:val="24"/>
          <w:szCs w:val="24"/>
        </w:rPr>
        <w:t>5</w:t>
      </w:r>
    </w:p>
    <w:p w14:paraId="31998748" w14:textId="77777777" w:rsidR="00986737" w:rsidRPr="00613BBA" w:rsidRDefault="00AC6E9C" w:rsidP="00986737">
      <w:pPr>
        <w:rPr>
          <w:rFonts w:ascii="Arial Narrow" w:hAnsi="Arial Narrow" w:cs="Arial"/>
          <w:sz w:val="24"/>
          <w:szCs w:val="24"/>
        </w:rPr>
      </w:pPr>
      <w:r w:rsidRPr="00613BBA">
        <w:rPr>
          <w:rFonts w:ascii="Arial Narrow" w:hAnsi="Arial Narrow" w:cs="Arial"/>
          <w:sz w:val="24"/>
          <w:szCs w:val="24"/>
        </w:rPr>
        <w:t>85-681</w:t>
      </w:r>
      <w:r w:rsidR="00986737" w:rsidRPr="00613BBA">
        <w:rPr>
          <w:rFonts w:ascii="Arial Narrow" w:hAnsi="Arial Narrow" w:cs="Arial"/>
          <w:sz w:val="24"/>
          <w:szCs w:val="24"/>
        </w:rPr>
        <w:t xml:space="preserve"> </w:t>
      </w:r>
      <w:r w:rsidRPr="00613BBA">
        <w:rPr>
          <w:rFonts w:ascii="Arial Narrow" w:hAnsi="Arial Narrow" w:cs="Arial"/>
          <w:sz w:val="24"/>
          <w:szCs w:val="24"/>
        </w:rPr>
        <w:t>Bydgoszcz</w:t>
      </w:r>
    </w:p>
    <w:p w14:paraId="69E7900C" w14:textId="77777777" w:rsidR="00986737" w:rsidRPr="00613BB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13BB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38E13B8" w14:textId="77777777" w:rsidR="00986737" w:rsidRPr="00613BB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13BB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13BBA" w14:paraId="467A7AD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97613F" w14:textId="77777777" w:rsidR="00986737" w:rsidRPr="00613BB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13BB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3C7527C" w14:textId="77777777" w:rsidR="00986737" w:rsidRPr="00613BB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13BB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0B44AB7" w14:textId="77777777" w:rsidR="00986737" w:rsidRPr="00613BB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13BB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13BB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13BB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13BBA" w14:paraId="6E2F404A" w14:textId="77777777" w:rsidTr="005A632E">
        <w:tc>
          <w:tcPr>
            <w:tcW w:w="2269" w:type="dxa"/>
            <w:shd w:val="clear" w:color="auto" w:fill="auto"/>
          </w:tcPr>
          <w:p w14:paraId="4FA34F5B" w14:textId="77777777" w:rsidR="00986737" w:rsidRPr="00613BB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284015" w14:textId="77777777" w:rsidR="00986737" w:rsidRPr="00613BBA" w:rsidRDefault="00AC6E9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bCs/>
                <w:sz w:val="24"/>
                <w:szCs w:val="24"/>
              </w:rPr>
              <w:t>Dostawy drobnego sprzętu i dostawy sukcesywne materiałów eksploatacyjnych do aparatury medycznej na okres 24 miesięcy</w:t>
            </w:r>
            <w:r w:rsidR="00986737" w:rsidRPr="00613BB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C6E9C" w:rsidRPr="00613BBA" w14:paraId="7AE18B0B" w14:textId="77777777" w:rsidTr="00034796">
        <w:tc>
          <w:tcPr>
            <w:tcW w:w="2269" w:type="dxa"/>
            <w:shd w:val="clear" w:color="auto" w:fill="auto"/>
          </w:tcPr>
          <w:p w14:paraId="25C24ED8" w14:textId="77777777" w:rsidR="00AC6E9C" w:rsidRPr="00613BBA" w:rsidRDefault="00AC6E9C" w:rsidP="000347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5786F7" w14:textId="77777777" w:rsidR="00AC6E9C" w:rsidRPr="00613BBA" w:rsidRDefault="00AC6E9C" w:rsidP="000347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bCs/>
                <w:sz w:val="24"/>
                <w:szCs w:val="24"/>
              </w:rPr>
              <w:t>149/2024</w:t>
            </w:r>
          </w:p>
        </w:tc>
      </w:tr>
    </w:tbl>
    <w:p w14:paraId="39A0129E" w14:textId="77777777" w:rsidR="00A80738" w:rsidRPr="00613BB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4CF70759" w14:textId="77777777" w:rsidR="00D665F5" w:rsidRPr="00613BB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13BB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613BBA">
        <w:rPr>
          <w:rFonts w:ascii="Arial Narrow" w:hAnsi="Arial Narrow" w:cs="Arial"/>
          <w:sz w:val="24"/>
          <w:szCs w:val="24"/>
        </w:rPr>
        <w:t>2</w:t>
      </w:r>
      <w:r w:rsidRPr="00613BBA">
        <w:rPr>
          <w:rFonts w:ascii="Arial Narrow" w:hAnsi="Arial Narrow" w:cs="Arial"/>
          <w:sz w:val="24"/>
          <w:szCs w:val="24"/>
        </w:rPr>
        <w:t xml:space="preserve"> ust. 5 </w:t>
      </w:r>
      <w:r w:rsidRPr="00613BB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13BBA">
        <w:rPr>
          <w:rFonts w:ascii="Arial Narrow" w:hAnsi="Arial Narrow" w:cs="Arial"/>
          <w:sz w:val="24"/>
          <w:szCs w:val="24"/>
        </w:rPr>
        <w:t xml:space="preserve"> </w:t>
      </w:r>
      <w:r w:rsidR="00AC6E9C" w:rsidRPr="00613BBA">
        <w:rPr>
          <w:rFonts w:ascii="Arial Narrow" w:hAnsi="Arial Narrow" w:cs="Arial"/>
          <w:sz w:val="24"/>
          <w:szCs w:val="24"/>
        </w:rPr>
        <w:t>(t.j. Dz. U. z 2024 poz. 1320)</w:t>
      </w:r>
      <w:r w:rsidR="00490DC0" w:rsidRPr="00613BBA">
        <w:rPr>
          <w:rFonts w:ascii="Arial Narrow" w:hAnsi="Arial Narrow" w:cs="Arial"/>
          <w:sz w:val="24"/>
          <w:szCs w:val="24"/>
        </w:rPr>
        <w:t xml:space="preserve"> </w:t>
      </w:r>
      <w:r w:rsidRPr="00613BBA">
        <w:rPr>
          <w:rFonts w:ascii="Arial Narrow" w:hAnsi="Arial Narrow" w:cs="Arial"/>
          <w:sz w:val="24"/>
          <w:szCs w:val="24"/>
        </w:rPr>
        <w:t>udostępnia</w:t>
      </w:r>
      <w:r w:rsidR="00F95C33" w:rsidRPr="00613BBA">
        <w:rPr>
          <w:rFonts w:ascii="Arial Narrow" w:hAnsi="Arial Narrow" w:cs="Arial"/>
          <w:sz w:val="24"/>
          <w:szCs w:val="24"/>
        </w:rPr>
        <w:t xml:space="preserve"> </w:t>
      </w:r>
      <w:r w:rsidR="004C7E9B" w:rsidRPr="00613BBA">
        <w:rPr>
          <w:rFonts w:ascii="Arial Narrow" w:hAnsi="Arial Narrow" w:cs="Arial"/>
          <w:sz w:val="24"/>
          <w:szCs w:val="24"/>
        </w:rPr>
        <w:t>informacj</w:t>
      </w:r>
      <w:r w:rsidR="00577BC6" w:rsidRPr="00613BBA">
        <w:rPr>
          <w:rFonts w:ascii="Arial Narrow" w:hAnsi="Arial Narrow" w:cs="Arial"/>
          <w:sz w:val="24"/>
          <w:szCs w:val="24"/>
        </w:rPr>
        <w:t>ę</w:t>
      </w:r>
      <w:r w:rsidR="00035488" w:rsidRPr="00613BB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13BBA">
        <w:rPr>
          <w:rFonts w:ascii="Arial Narrow" w:hAnsi="Arial Narrow" w:cs="Arial"/>
          <w:sz w:val="24"/>
          <w:szCs w:val="24"/>
        </w:rPr>
        <w:t>.</w:t>
      </w:r>
    </w:p>
    <w:p w14:paraId="3BE1B3E7" w14:textId="77777777" w:rsidR="00A80738" w:rsidRPr="00613BB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613BB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13BBA">
        <w:rPr>
          <w:rFonts w:ascii="Arial Narrow" w:hAnsi="Arial Narrow" w:cs="Arial"/>
          <w:sz w:val="24"/>
          <w:szCs w:val="24"/>
        </w:rPr>
        <w:t xml:space="preserve"> w dniu </w:t>
      </w:r>
      <w:r w:rsidR="00AC6E9C" w:rsidRPr="00613BBA">
        <w:rPr>
          <w:rFonts w:ascii="Arial Narrow" w:hAnsi="Arial Narrow" w:cs="Arial"/>
          <w:sz w:val="24"/>
          <w:szCs w:val="24"/>
        </w:rPr>
        <w:t>08/11/2024</w:t>
      </w:r>
      <w:r w:rsidR="00FF4AB1" w:rsidRPr="00613BBA">
        <w:rPr>
          <w:rFonts w:ascii="Arial Narrow" w:hAnsi="Arial Narrow" w:cs="Arial"/>
          <w:sz w:val="24"/>
          <w:szCs w:val="24"/>
        </w:rPr>
        <w:t xml:space="preserve"> o godz. </w:t>
      </w:r>
      <w:r w:rsidR="00AC6E9C" w:rsidRPr="00613BBA">
        <w:rPr>
          <w:rFonts w:ascii="Arial Narrow" w:hAnsi="Arial Narrow" w:cs="Arial"/>
          <w:sz w:val="24"/>
          <w:szCs w:val="24"/>
        </w:rPr>
        <w:t>08:15</w:t>
      </w:r>
      <w:r w:rsidRPr="00613BB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13BBA" w14:paraId="07F332F8" w14:textId="77777777" w:rsidTr="005A632E">
        <w:tc>
          <w:tcPr>
            <w:tcW w:w="1276" w:type="dxa"/>
            <w:shd w:val="clear" w:color="auto" w:fill="F2F2F2"/>
            <w:vAlign w:val="center"/>
          </w:tcPr>
          <w:p w14:paraId="5CBF8533" w14:textId="77777777" w:rsidR="006B27ED" w:rsidRPr="00613BB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613BB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A65DF07" w14:textId="77777777" w:rsidR="006B27ED" w:rsidRPr="00613BB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129DFCA" w14:textId="77777777" w:rsidR="006B27ED" w:rsidRPr="00613BB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E7B36D3" w14:textId="77777777" w:rsidR="006B27ED" w:rsidRPr="00613BB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AC6E9C" w:rsidRPr="00613BBA" w14:paraId="5B77A6E0" w14:textId="77777777" w:rsidTr="00034796">
        <w:tc>
          <w:tcPr>
            <w:tcW w:w="1276" w:type="dxa"/>
            <w:shd w:val="clear" w:color="auto" w:fill="auto"/>
            <w:vAlign w:val="center"/>
          </w:tcPr>
          <w:p w14:paraId="17F70061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D64A1F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CE69301" w14:textId="3F2DD620" w:rsidR="00AC6E9C" w:rsidRPr="00613BBA" w:rsidRDefault="00AC6E9C" w:rsidP="0003479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PHU Technomex</w:t>
            </w:r>
            <w:r w:rsidR="00613BBA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24A25E10" w14:textId="77777777" w:rsidR="00AC6E9C" w:rsidRPr="00613BBA" w:rsidRDefault="00AC6E9C" w:rsidP="00034796">
            <w:pPr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Szparagowa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3FF5758" w14:textId="77777777" w:rsidR="00AC6E9C" w:rsidRPr="00613BBA" w:rsidRDefault="00AC6E9C" w:rsidP="0003479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44-141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C6820A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10 279.95 zł</w:t>
            </w:r>
          </w:p>
        </w:tc>
      </w:tr>
      <w:tr w:rsidR="00AC6E9C" w:rsidRPr="00613BBA" w14:paraId="45C710B9" w14:textId="77777777" w:rsidTr="00034796">
        <w:tc>
          <w:tcPr>
            <w:tcW w:w="1276" w:type="dxa"/>
            <w:shd w:val="clear" w:color="auto" w:fill="auto"/>
            <w:vAlign w:val="center"/>
          </w:tcPr>
          <w:p w14:paraId="1849D949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218D4D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6369D42" w14:textId="77777777" w:rsidR="00AC6E9C" w:rsidRPr="00613BBA" w:rsidRDefault="00AC6E9C" w:rsidP="0003479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Meden-Inmed Sp. z o.o.</w:t>
            </w:r>
          </w:p>
          <w:p w14:paraId="283BE876" w14:textId="77777777" w:rsidR="00AC6E9C" w:rsidRPr="00613BBA" w:rsidRDefault="00AC6E9C" w:rsidP="00034796">
            <w:pPr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Wenedów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D51B788" w14:textId="77777777" w:rsidR="00AC6E9C" w:rsidRPr="00613BBA" w:rsidRDefault="00AC6E9C" w:rsidP="0003479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75-847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FAACE1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10 080.02 zł</w:t>
            </w:r>
          </w:p>
        </w:tc>
      </w:tr>
      <w:tr w:rsidR="00AC6E9C" w:rsidRPr="00613BBA" w14:paraId="406CA163" w14:textId="77777777" w:rsidTr="00034796">
        <w:tc>
          <w:tcPr>
            <w:tcW w:w="1276" w:type="dxa"/>
            <w:shd w:val="clear" w:color="auto" w:fill="auto"/>
            <w:vAlign w:val="center"/>
          </w:tcPr>
          <w:p w14:paraId="00D97303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1DD97C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12D4802" w14:textId="77777777" w:rsidR="00AC6E9C" w:rsidRPr="00613BBA" w:rsidRDefault="00AC6E9C" w:rsidP="0003479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14:paraId="21305187" w14:textId="77777777" w:rsidR="00AC6E9C" w:rsidRPr="00613BBA" w:rsidRDefault="00AC6E9C" w:rsidP="00034796">
            <w:pPr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5B46D47" w14:textId="77777777" w:rsidR="00AC6E9C" w:rsidRPr="00613BBA" w:rsidRDefault="00AC6E9C" w:rsidP="0003479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D11058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6 026.40 zł</w:t>
            </w:r>
          </w:p>
        </w:tc>
      </w:tr>
      <w:tr w:rsidR="00AC6E9C" w:rsidRPr="00613BBA" w14:paraId="02C5997F" w14:textId="77777777" w:rsidTr="00034796">
        <w:tc>
          <w:tcPr>
            <w:tcW w:w="1276" w:type="dxa"/>
            <w:shd w:val="clear" w:color="auto" w:fill="auto"/>
            <w:vAlign w:val="center"/>
          </w:tcPr>
          <w:p w14:paraId="22782D41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6CEBBB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89C4BF6" w14:textId="77777777" w:rsidR="00AC6E9C" w:rsidRPr="00613BBA" w:rsidRDefault="00AC6E9C" w:rsidP="0003479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Sklep Dla Lekarza Spółka z ograniczona odpowiedzialnością</w:t>
            </w:r>
          </w:p>
          <w:p w14:paraId="0F1AECEB" w14:textId="77777777" w:rsidR="00AC6E9C" w:rsidRPr="00613BBA" w:rsidRDefault="00AC6E9C" w:rsidP="00034796">
            <w:pPr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Jaśminowa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12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6FFB0F7" w14:textId="77777777" w:rsidR="00AC6E9C" w:rsidRPr="00613BBA" w:rsidRDefault="00AC6E9C" w:rsidP="0003479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62-070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Dąbrówka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34B30B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2 680.00 zł</w:t>
            </w:r>
          </w:p>
        </w:tc>
      </w:tr>
      <w:tr w:rsidR="00AC6E9C" w:rsidRPr="00613BBA" w14:paraId="35829677" w14:textId="77777777" w:rsidTr="00034796">
        <w:tc>
          <w:tcPr>
            <w:tcW w:w="1276" w:type="dxa"/>
            <w:shd w:val="clear" w:color="auto" w:fill="auto"/>
            <w:vAlign w:val="center"/>
          </w:tcPr>
          <w:p w14:paraId="719E5136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E67AC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4FC2759" w14:textId="77777777" w:rsidR="00AC6E9C" w:rsidRPr="00613BBA" w:rsidRDefault="00AC6E9C" w:rsidP="0003479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HAYNE Polska spółka z ograniczoną odpowiedzialnością</w:t>
            </w:r>
          </w:p>
          <w:p w14:paraId="287E5075" w14:textId="77777777" w:rsidR="00AC6E9C" w:rsidRPr="00613BBA" w:rsidRDefault="00AC6E9C" w:rsidP="00034796">
            <w:pPr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Dąbrowskiego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286/288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0E16B27" w14:textId="77777777" w:rsidR="00AC6E9C" w:rsidRPr="00613BBA" w:rsidRDefault="00AC6E9C" w:rsidP="0003479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60-406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D8780F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6 494.07 zł</w:t>
            </w:r>
          </w:p>
        </w:tc>
      </w:tr>
      <w:tr w:rsidR="00AC6E9C" w:rsidRPr="00613BBA" w14:paraId="7CA06727" w14:textId="77777777" w:rsidTr="00034796">
        <w:tc>
          <w:tcPr>
            <w:tcW w:w="1276" w:type="dxa"/>
            <w:shd w:val="clear" w:color="auto" w:fill="auto"/>
            <w:vAlign w:val="center"/>
          </w:tcPr>
          <w:p w14:paraId="6DD323DA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134D1E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7825987" w14:textId="77777777" w:rsidR="00AC6E9C" w:rsidRPr="00613BBA" w:rsidRDefault="00AC6E9C" w:rsidP="0003479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Medim Sp. z o.o.</w:t>
            </w:r>
          </w:p>
          <w:p w14:paraId="5EB183E1" w14:textId="59712DAB" w:rsidR="00AC6E9C" w:rsidRPr="00613BBA" w:rsidRDefault="00AC6E9C" w:rsidP="00034796">
            <w:pPr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ul. Puławska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45 B</w:t>
            </w:r>
          </w:p>
          <w:p w14:paraId="5B1D480C" w14:textId="77777777" w:rsidR="00AC6E9C" w:rsidRPr="00613BBA" w:rsidRDefault="00AC6E9C" w:rsidP="0003479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05-500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61D120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37 934.78 zł</w:t>
            </w:r>
          </w:p>
        </w:tc>
      </w:tr>
      <w:tr w:rsidR="00AC6E9C" w:rsidRPr="00613BBA" w14:paraId="716A7CB0" w14:textId="77777777" w:rsidTr="00034796">
        <w:tc>
          <w:tcPr>
            <w:tcW w:w="1276" w:type="dxa"/>
            <w:shd w:val="clear" w:color="auto" w:fill="auto"/>
            <w:vAlign w:val="center"/>
          </w:tcPr>
          <w:p w14:paraId="30A23BA7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D75281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184FABB" w14:textId="77777777" w:rsidR="00AC6E9C" w:rsidRPr="00613BBA" w:rsidRDefault="00AC6E9C" w:rsidP="0003479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Revita Ewa Krutul</w:t>
            </w:r>
          </w:p>
          <w:p w14:paraId="35937F92" w14:textId="77777777" w:rsidR="00AC6E9C" w:rsidRPr="00613BBA" w:rsidRDefault="00AC6E9C" w:rsidP="00034796">
            <w:pPr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Podamirowo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691E13F" w14:textId="77777777" w:rsidR="00AC6E9C" w:rsidRPr="00613BBA" w:rsidRDefault="00AC6E9C" w:rsidP="0003479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76-031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13BBA">
              <w:rPr>
                <w:rFonts w:ascii="Arial Narrow" w:hAnsi="Arial Narrow" w:cs="Arial"/>
                <w:sz w:val="24"/>
                <w:szCs w:val="24"/>
              </w:rPr>
              <w:t>Mścice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7B2C97" w14:textId="77777777" w:rsidR="00AC6E9C" w:rsidRPr="00613BBA" w:rsidRDefault="00AC6E9C" w:rsidP="0003479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13BBA">
              <w:rPr>
                <w:rFonts w:ascii="Arial Narrow" w:hAnsi="Arial Narrow" w:cs="Arial"/>
                <w:sz w:val="24"/>
                <w:szCs w:val="24"/>
              </w:rPr>
              <w:t>36 249.98 zł</w:t>
            </w:r>
          </w:p>
        </w:tc>
      </w:tr>
    </w:tbl>
    <w:p w14:paraId="1D3E51FE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13BBA">
        <w:rPr>
          <w:rFonts w:ascii="Arial Narrow" w:hAnsi="Arial Narrow" w:cs="Arial"/>
          <w:i/>
          <w:szCs w:val="24"/>
        </w:rPr>
        <w:t>Zamawiający</w:t>
      </w:r>
    </w:p>
    <w:p w14:paraId="3A4146DF" w14:textId="77777777" w:rsidR="00613BBA" w:rsidRDefault="00613BB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7F3FC6C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2AEDA8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D52A9F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850FA4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507584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C2D186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A52CD9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A4E279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4C7AD6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9313E7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A41DDD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9C4885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284AFF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CEA9CF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DA2EDC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C02508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87A214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1B7BC2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A12E73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A89823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20FAA4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3C256F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502CAD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749E1A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BFBC0B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401253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3BBDB7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C0FCD6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A71D53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585A9F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DFC5BC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28D79E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9E61F1" w14:textId="77777777" w:rsidR="00613BB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1BFB80" w14:textId="65E497BF" w:rsidR="00613BBA" w:rsidRPr="00B9724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058C0418" w14:textId="77777777" w:rsidR="00613BBA" w:rsidRPr="00B9724A" w:rsidRDefault="00613BBA" w:rsidP="0061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6785AEBC" w14:textId="77777777" w:rsidR="00613BBA" w:rsidRDefault="00613BBA" w:rsidP="00613BB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0E8D4DF9" w14:textId="5A9F181B" w:rsidR="00613BBA" w:rsidRDefault="00613BBA" w:rsidP="00613BB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08.11.2024 r.</w:t>
      </w:r>
    </w:p>
    <w:bookmarkEnd w:id="0"/>
    <w:sectPr w:rsidR="00613BB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A41A3" w14:textId="77777777" w:rsidR="00E607E7" w:rsidRDefault="00E607E7">
      <w:r>
        <w:separator/>
      </w:r>
    </w:p>
  </w:endnote>
  <w:endnote w:type="continuationSeparator" w:id="0">
    <w:p w14:paraId="23D9AE65" w14:textId="77777777" w:rsidR="00E607E7" w:rsidRDefault="00E6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42A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4BAF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9BC5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72E504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3AE927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2BC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D84F2E" w14:textId="77777777" w:rsidR="009F189D" w:rsidRDefault="009F189D">
    <w:pPr>
      <w:pStyle w:val="Stopka"/>
      <w:tabs>
        <w:tab w:val="clear" w:pos="4536"/>
      </w:tabs>
      <w:jc w:val="center"/>
    </w:pPr>
  </w:p>
  <w:p w14:paraId="4C6296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030F7C" w14:textId="77777777" w:rsidR="00E607E7" w:rsidRDefault="00E607E7">
      <w:r>
        <w:separator/>
      </w:r>
    </w:p>
  </w:footnote>
  <w:footnote w:type="continuationSeparator" w:id="0">
    <w:p w14:paraId="51AC9008" w14:textId="77777777" w:rsidR="00E607E7" w:rsidRDefault="00E60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BE7E3" w14:textId="77777777" w:rsidR="00AC6E9C" w:rsidRDefault="00AC6E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BA504" w14:textId="77777777" w:rsidR="00AC6E9C" w:rsidRDefault="00AC6E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DFB50" w14:textId="77777777" w:rsidR="00AC6E9C" w:rsidRDefault="00AC6E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07E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13BBA"/>
    <w:rsid w:val="0069085C"/>
    <w:rsid w:val="006B27ED"/>
    <w:rsid w:val="00843263"/>
    <w:rsid w:val="00861E75"/>
    <w:rsid w:val="00986737"/>
    <w:rsid w:val="009D19BD"/>
    <w:rsid w:val="009F189D"/>
    <w:rsid w:val="00A80738"/>
    <w:rsid w:val="00AC6E9C"/>
    <w:rsid w:val="00BB547B"/>
    <w:rsid w:val="00C236D3"/>
    <w:rsid w:val="00C659E2"/>
    <w:rsid w:val="00C82837"/>
    <w:rsid w:val="00CA3D66"/>
    <w:rsid w:val="00CB0802"/>
    <w:rsid w:val="00D665F5"/>
    <w:rsid w:val="00D7128F"/>
    <w:rsid w:val="00E607E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55C2F"/>
  <w15:chartTrackingRefBased/>
  <w15:docId w15:val="{779EA3FA-D5D4-4F06-933E-C1240BE3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13BB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13B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231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2024-11-08T08:34:00Z</dcterms:created>
  <dcterms:modified xsi:type="dcterms:W3CDTF">2024-11-08T08:38:00Z</dcterms:modified>
</cp:coreProperties>
</file>