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A2BE42" w14:textId="77777777" w:rsidR="00986737" w:rsidRPr="0023160A" w:rsidRDefault="00394710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23160A">
        <w:rPr>
          <w:rFonts w:ascii="Arial Narrow" w:hAnsi="Arial Narrow" w:cs="Arial"/>
          <w:sz w:val="24"/>
          <w:szCs w:val="24"/>
        </w:rPr>
        <w:t>Bydgoszcz</w:t>
      </w:r>
      <w:r w:rsidR="00986737" w:rsidRPr="0023160A">
        <w:rPr>
          <w:rFonts w:ascii="Arial Narrow" w:hAnsi="Arial Narrow" w:cs="Arial"/>
          <w:sz w:val="24"/>
          <w:szCs w:val="24"/>
        </w:rPr>
        <w:t xml:space="preserve"> dnia: </w:t>
      </w:r>
      <w:r w:rsidRPr="0023160A">
        <w:rPr>
          <w:rFonts w:ascii="Arial Narrow" w:hAnsi="Arial Narrow" w:cs="Arial"/>
          <w:sz w:val="24"/>
          <w:szCs w:val="24"/>
        </w:rPr>
        <w:t>2024-11-08</w:t>
      </w:r>
    </w:p>
    <w:p w14:paraId="0669AFAA" w14:textId="77777777" w:rsidR="00986737" w:rsidRPr="0023160A" w:rsidRDefault="00394710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3160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F84BD63" w14:textId="77777777" w:rsidR="00986737" w:rsidRPr="0023160A" w:rsidRDefault="00394710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3160A">
        <w:rPr>
          <w:rFonts w:ascii="Arial Narrow" w:hAnsi="Arial Narrow" w:cs="Arial"/>
          <w:sz w:val="24"/>
          <w:szCs w:val="24"/>
        </w:rPr>
        <w:t>Powstańców Warszawy</w:t>
      </w:r>
      <w:r w:rsidR="00986737" w:rsidRPr="0023160A">
        <w:rPr>
          <w:rFonts w:ascii="Arial Narrow" w:hAnsi="Arial Narrow" w:cs="Arial"/>
          <w:sz w:val="24"/>
          <w:szCs w:val="24"/>
        </w:rPr>
        <w:t xml:space="preserve"> </w:t>
      </w:r>
      <w:r w:rsidRPr="0023160A">
        <w:rPr>
          <w:rFonts w:ascii="Arial Narrow" w:hAnsi="Arial Narrow" w:cs="Arial"/>
          <w:sz w:val="24"/>
          <w:szCs w:val="24"/>
        </w:rPr>
        <w:t>5</w:t>
      </w:r>
    </w:p>
    <w:p w14:paraId="42625462" w14:textId="77777777" w:rsidR="00986737" w:rsidRPr="0023160A" w:rsidRDefault="00394710" w:rsidP="00986737">
      <w:pPr>
        <w:rPr>
          <w:rFonts w:ascii="Arial Narrow" w:hAnsi="Arial Narrow" w:cs="Arial"/>
          <w:sz w:val="24"/>
          <w:szCs w:val="24"/>
        </w:rPr>
      </w:pPr>
      <w:r w:rsidRPr="0023160A">
        <w:rPr>
          <w:rFonts w:ascii="Arial Narrow" w:hAnsi="Arial Narrow" w:cs="Arial"/>
          <w:sz w:val="24"/>
          <w:szCs w:val="24"/>
        </w:rPr>
        <w:t>85-681</w:t>
      </w:r>
      <w:r w:rsidR="00986737" w:rsidRPr="0023160A">
        <w:rPr>
          <w:rFonts w:ascii="Arial Narrow" w:hAnsi="Arial Narrow" w:cs="Arial"/>
          <w:sz w:val="24"/>
          <w:szCs w:val="24"/>
        </w:rPr>
        <w:t xml:space="preserve"> </w:t>
      </w:r>
      <w:r w:rsidRPr="0023160A">
        <w:rPr>
          <w:rFonts w:ascii="Arial Narrow" w:hAnsi="Arial Narrow" w:cs="Arial"/>
          <w:sz w:val="24"/>
          <w:szCs w:val="24"/>
        </w:rPr>
        <w:t>Bydgoszcz</w:t>
      </w:r>
    </w:p>
    <w:p w14:paraId="514C1023" w14:textId="77777777" w:rsidR="00986737" w:rsidRPr="0023160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23160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13F510" w14:textId="77777777" w:rsidR="00986737" w:rsidRPr="0023160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3160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3160A" w14:paraId="2E080E2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AD6BAA" w14:textId="77777777" w:rsidR="00986737" w:rsidRPr="0023160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3160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614E81C" w14:textId="77777777" w:rsidR="00986737" w:rsidRPr="0023160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3160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B193523" w14:textId="77777777" w:rsidR="00986737" w:rsidRPr="0023160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3160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3160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3160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3160A" w14:paraId="4AFBE3DC" w14:textId="77777777" w:rsidTr="005A632E">
        <w:tc>
          <w:tcPr>
            <w:tcW w:w="2269" w:type="dxa"/>
            <w:shd w:val="clear" w:color="auto" w:fill="auto"/>
          </w:tcPr>
          <w:p w14:paraId="41187E0B" w14:textId="77777777" w:rsidR="00986737" w:rsidRPr="0023160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A84F6D" w14:textId="77777777" w:rsidR="00986737" w:rsidRPr="0023160A" w:rsidRDefault="0039471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oraz odzieży dla personelu medycznego</w:t>
            </w:r>
            <w:r w:rsidR="00986737" w:rsidRPr="0023160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94710" w:rsidRPr="0023160A" w14:paraId="36FA1BA4" w14:textId="77777777" w:rsidTr="009A0981">
        <w:tc>
          <w:tcPr>
            <w:tcW w:w="2269" w:type="dxa"/>
            <w:shd w:val="clear" w:color="auto" w:fill="auto"/>
          </w:tcPr>
          <w:p w14:paraId="3C6151E7" w14:textId="77777777" w:rsidR="00394710" w:rsidRPr="0023160A" w:rsidRDefault="00394710" w:rsidP="009A09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8FE2BB" w14:textId="77777777" w:rsidR="00394710" w:rsidRPr="0023160A" w:rsidRDefault="00394710" w:rsidP="009A09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bCs/>
                <w:sz w:val="24"/>
                <w:szCs w:val="24"/>
              </w:rPr>
              <w:t>129/2024</w:t>
            </w:r>
          </w:p>
        </w:tc>
      </w:tr>
    </w:tbl>
    <w:p w14:paraId="34033839" w14:textId="77777777" w:rsidR="00A80738" w:rsidRPr="0023160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7A90ADC8" w14:textId="77777777" w:rsidR="00D665F5" w:rsidRPr="0023160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160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23160A">
        <w:rPr>
          <w:rFonts w:ascii="Arial Narrow" w:hAnsi="Arial Narrow" w:cs="Arial"/>
          <w:sz w:val="24"/>
          <w:szCs w:val="24"/>
        </w:rPr>
        <w:t>2</w:t>
      </w:r>
      <w:r w:rsidRPr="0023160A">
        <w:rPr>
          <w:rFonts w:ascii="Arial Narrow" w:hAnsi="Arial Narrow" w:cs="Arial"/>
          <w:sz w:val="24"/>
          <w:szCs w:val="24"/>
        </w:rPr>
        <w:t xml:space="preserve"> ust. 5 </w:t>
      </w:r>
      <w:r w:rsidRPr="0023160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23160A">
        <w:rPr>
          <w:rFonts w:ascii="Arial Narrow" w:hAnsi="Arial Narrow" w:cs="Arial"/>
          <w:sz w:val="24"/>
          <w:szCs w:val="24"/>
        </w:rPr>
        <w:t xml:space="preserve"> </w:t>
      </w:r>
      <w:r w:rsidR="00394710" w:rsidRPr="0023160A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23160A">
        <w:rPr>
          <w:rFonts w:ascii="Arial Narrow" w:hAnsi="Arial Narrow" w:cs="Arial"/>
          <w:sz w:val="24"/>
          <w:szCs w:val="24"/>
        </w:rPr>
        <w:t xml:space="preserve"> </w:t>
      </w:r>
      <w:r w:rsidRPr="0023160A">
        <w:rPr>
          <w:rFonts w:ascii="Arial Narrow" w:hAnsi="Arial Narrow" w:cs="Arial"/>
          <w:sz w:val="24"/>
          <w:szCs w:val="24"/>
        </w:rPr>
        <w:t>udostępnia</w:t>
      </w:r>
      <w:r w:rsidR="00F95C33" w:rsidRPr="0023160A">
        <w:rPr>
          <w:rFonts w:ascii="Arial Narrow" w:hAnsi="Arial Narrow" w:cs="Arial"/>
          <w:sz w:val="24"/>
          <w:szCs w:val="24"/>
        </w:rPr>
        <w:t xml:space="preserve"> </w:t>
      </w:r>
      <w:r w:rsidR="004C7E9B" w:rsidRPr="0023160A">
        <w:rPr>
          <w:rFonts w:ascii="Arial Narrow" w:hAnsi="Arial Narrow" w:cs="Arial"/>
          <w:sz w:val="24"/>
          <w:szCs w:val="24"/>
        </w:rPr>
        <w:t>informacj</w:t>
      </w:r>
      <w:r w:rsidR="00577BC6" w:rsidRPr="0023160A">
        <w:rPr>
          <w:rFonts w:ascii="Arial Narrow" w:hAnsi="Arial Narrow" w:cs="Arial"/>
          <w:sz w:val="24"/>
          <w:szCs w:val="24"/>
        </w:rPr>
        <w:t>ę</w:t>
      </w:r>
      <w:r w:rsidR="00035488" w:rsidRPr="0023160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3160A">
        <w:rPr>
          <w:rFonts w:ascii="Arial Narrow" w:hAnsi="Arial Narrow" w:cs="Arial"/>
          <w:sz w:val="24"/>
          <w:szCs w:val="24"/>
        </w:rPr>
        <w:t>.</w:t>
      </w:r>
    </w:p>
    <w:p w14:paraId="1B67D203" w14:textId="77777777" w:rsidR="00A80738" w:rsidRPr="0023160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160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3160A">
        <w:rPr>
          <w:rFonts w:ascii="Arial Narrow" w:hAnsi="Arial Narrow" w:cs="Arial"/>
          <w:sz w:val="24"/>
          <w:szCs w:val="24"/>
        </w:rPr>
        <w:t xml:space="preserve"> w dniu </w:t>
      </w:r>
      <w:r w:rsidR="00394710" w:rsidRPr="0023160A">
        <w:rPr>
          <w:rFonts w:ascii="Arial Narrow" w:hAnsi="Arial Narrow" w:cs="Arial"/>
          <w:sz w:val="24"/>
          <w:szCs w:val="24"/>
        </w:rPr>
        <w:t>08/11/2024</w:t>
      </w:r>
      <w:r w:rsidR="00FF4AB1" w:rsidRPr="0023160A">
        <w:rPr>
          <w:rFonts w:ascii="Arial Narrow" w:hAnsi="Arial Narrow" w:cs="Arial"/>
          <w:sz w:val="24"/>
          <w:szCs w:val="24"/>
        </w:rPr>
        <w:t xml:space="preserve"> o godz. </w:t>
      </w:r>
      <w:r w:rsidR="00394710" w:rsidRPr="0023160A">
        <w:rPr>
          <w:rFonts w:ascii="Arial Narrow" w:hAnsi="Arial Narrow" w:cs="Arial"/>
          <w:sz w:val="24"/>
          <w:szCs w:val="24"/>
        </w:rPr>
        <w:t>08:15</w:t>
      </w:r>
      <w:r w:rsidRPr="0023160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3160A" w14:paraId="118C2ADD" w14:textId="77777777" w:rsidTr="005A632E">
        <w:tc>
          <w:tcPr>
            <w:tcW w:w="1276" w:type="dxa"/>
            <w:shd w:val="clear" w:color="auto" w:fill="F2F2F2"/>
            <w:vAlign w:val="center"/>
          </w:tcPr>
          <w:p w14:paraId="78F07668" w14:textId="77777777" w:rsidR="006B27ED" w:rsidRPr="0023160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23160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BFB7243" w14:textId="77777777" w:rsidR="006B27ED" w:rsidRPr="0023160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85B3F32" w14:textId="77777777" w:rsidR="006B27ED" w:rsidRPr="0023160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F942640" w14:textId="77777777" w:rsidR="006B27ED" w:rsidRPr="0023160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94710" w:rsidRPr="0023160A" w14:paraId="21E11222" w14:textId="77777777" w:rsidTr="009A0981">
        <w:tc>
          <w:tcPr>
            <w:tcW w:w="1276" w:type="dxa"/>
            <w:shd w:val="clear" w:color="auto" w:fill="auto"/>
            <w:vAlign w:val="center"/>
          </w:tcPr>
          <w:p w14:paraId="495509F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6B627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8ACD84D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79F2EBD8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74EB08E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D837C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55 350.00 zł</w:t>
            </w:r>
          </w:p>
        </w:tc>
      </w:tr>
      <w:tr w:rsidR="00394710" w:rsidRPr="0023160A" w14:paraId="2B61F763" w14:textId="77777777" w:rsidTr="009A0981">
        <w:tc>
          <w:tcPr>
            <w:tcW w:w="1276" w:type="dxa"/>
            <w:shd w:val="clear" w:color="auto" w:fill="auto"/>
            <w:vAlign w:val="center"/>
          </w:tcPr>
          <w:p w14:paraId="52815C5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C08C7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0D870D1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4A6CCA62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A9CDDE1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F8D72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157 440.00 zł</w:t>
            </w:r>
          </w:p>
        </w:tc>
      </w:tr>
      <w:tr w:rsidR="00394710" w:rsidRPr="0023160A" w14:paraId="49BBD0CD" w14:textId="77777777" w:rsidTr="009A0981">
        <w:tc>
          <w:tcPr>
            <w:tcW w:w="1276" w:type="dxa"/>
            <w:shd w:val="clear" w:color="auto" w:fill="auto"/>
            <w:vAlign w:val="center"/>
          </w:tcPr>
          <w:p w14:paraId="685C681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12B72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35099A8E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4C7AFA53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Bursaki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4E21998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FCB516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66 420.00 zł</w:t>
            </w:r>
          </w:p>
        </w:tc>
      </w:tr>
      <w:tr w:rsidR="00394710" w:rsidRPr="0023160A" w14:paraId="36154090" w14:textId="77777777" w:rsidTr="009A0981">
        <w:tc>
          <w:tcPr>
            <w:tcW w:w="1276" w:type="dxa"/>
            <w:shd w:val="clear" w:color="auto" w:fill="auto"/>
            <w:vAlign w:val="center"/>
          </w:tcPr>
          <w:p w14:paraId="4546311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D56F4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071A0A27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0D041F1C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Bursaki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6/A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22A3DB3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8DF5A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177 120.00 zł</w:t>
            </w:r>
          </w:p>
        </w:tc>
      </w:tr>
      <w:tr w:rsidR="00394710" w:rsidRPr="0023160A" w14:paraId="4DCBDC3E" w14:textId="77777777" w:rsidTr="009A0981">
        <w:tc>
          <w:tcPr>
            <w:tcW w:w="1276" w:type="dxa"/>
            <w:shd w:val="clear" w:color="auto" w:fill="auto"/>
            <w:vAlign w:val="center"/>
          </w:tcPr>
          <w:p w14:paraId="685A9FB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D18CC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69D3F99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PPHU SARA Agata Komasara</w:t>
            </w:r>
          </w:p>
          <w:p w14:paraId="199DA33B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F8BCF52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9D622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61 469.25 zł</w:t>
            </w:r>
          </w:p>
        </w:tc>
      </w:tr>
      <w:tr w:rsidR="00394710" w:rsidRPr="0023160A" w14:paraId="3B3DA4BF" w14:textId="77777777" w:rsidTr="009A0981">
        <w:tc>
          <w:tcPr>
            <w:tcW w:w="1276" w:type="dxa"/>
            <w:shd w:val="clear" w:color="auto" w:fill="auto"/>
            <w:vAlign w:val="center"/>
          </w:tcPr>
          <w:p w14:paraId="20CD217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88F3F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9045DF7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PPHU SARA Agata Komasara</w:t>
            </w:r>
          </w:p>
          <w:p w14:paraId="7795A3B8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2B6C5A0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C867A9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63 500.60 zł</w:t>
            </w:r>
          </w:p>
        </w:tc>
      </w:tr>
      <w:tr w:rsidR="00394710" w:rsidRPr="0023160A" w14:paraId="1DCC794E" w14:textId="77777777" w:rsidTr="009A0981">
        <w:tc>
          <w:tcPr>
            <w:tcW w:w="1276" w:type="dxa"/>
            <w:shd w:val="clear" w:color="auto" w:fill="auto"/>
            <w:vAlign w:val="center"/>
          </w:tcPr>
          <w:p w14:paraId="46E6120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4E337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A193A6A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PPHU SARA Agata Komasara</w:t>
            </w:r>
          </w:p>
          <w:p w14:paraId="64E2DAB6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DED5FA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7BFE0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7 964.25 zł</w:t>
            </w:r>
          </w:p>
        </w:tc>
      </w:tr>
      <w:tr w:rsidR="00394710" w:rsidRPr="0023160A" w14:paraId="3B1EA93B" w14:textId="77777777" w:rsidTr="009A0981">
        <w:tc>
          <w:tcPr>
            <w:tcW w:w="1276" w:type="dxa"/>
            <w:shd w:val="clear" w:color="auto" w:fill="auto"/>
            <w:vAlign w:val="center"/>
          </w:tcPr>
          <w:p w14:paraId="4856725D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6E292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82CE4E8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PPHU SARA Agata Komasara</w:t>
            </w:r>
          </w:p>
          <w:p w14:paraId="0D564CCF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2CD6157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1C0CA9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10 098.30 zł</w:t>
            </w:r>
          </w:p>
        </w:tc>
      </w:tr>
      <w:tr w:rsidR="00394710" w:rsidRPr="0023160A" w14:paraId="0CF0617F" w14:textId="77777777" w:rsidTr="009A0981">
        <w:tc>
          <w:tcPr>
            <w:tcW w:w="1276" w:type="dxa"/>
            <w:shd w:val="clear" w:color="auto" w:fill="auto"/>
            <w:vAlign w:val="center"/>
          </w:tcPr>
          <w:p w14:paraId="224EFD4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6384C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5BA905A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PPHU SARA Agata Komasara</w:t>
            </w:r>
          </w:p>
          <w:p w14:paraId="2140B73F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AC2AA9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17B10F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17 158.50 zł</w:t>
            </w:r>
          </w:p>
        </w:tc>
      </w:tr>
      <w:tr w:rsidR="00394710" w:rsidRPr="0023160A" w14:paraId="5AEF03C4" w14:textId="77777777" w:rsidTr="009A0981">
        <w:tc>
          <w:tcPr>
            <w:tcW w:w="1276" w:type="dxa"/>
            <w:shd w:val="clear" w:color="auto" w:fill="auto"/>
            <w:vAlign w:val="center"/>
          </w:tcPr>
          <w:p w14:paraId="7CD8FED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B505F9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5AB2FE24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PPHU SARA Agata Komasara</w:t>
            </w:r>
          </w:p>
          <w:p w14:paraId="1FCC9F5E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80AAF65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F76BC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40 703.78 zł</w:t>
            </w:r>
          </w:p>
        </w:tc>
      </w:tr>
      <w:tr w:rsidR="00394710" w:rsidRPr="0023160A" w14:paraId="6E4D0548" w14:textId="77777777" w:rsidTr="009A0981">
        <w:tc>
          <w:tcPr>
            <w:tcW w:w="1276" w:type="dxa"/>
            <w:shd w:val="clear" w:color="auto" w:fill="auto"/>
            <w:vAlign w:val="center"/>
          </w:tcPr>
          <w:p w14:paraId="1E7058D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0BD889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C7EE9B7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2BD90B8A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09C82ED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57971D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18 819.00 zł</w:t>
            </w:r>
          </w:p>
        </w:tc>
      </w:tr>
      <w:tr w:rsidR="00394710" w:rsidRPr="0023160A" w14:paraId="23927867" w14:textId="77777777" w:rsidTr="009A0981">
        <w:tc>
          <w:tcPr>
            <w:tcW w:w="1276" w:type="dxa"/>
            <w:shd w:val="clear" w:color="auto" w:fill="auto"/>
            <w:vAlign w:val="center"/>
          </w:tcPr>
          <w:p w14:paraId="1BD07B8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F413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2156851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1A4FD201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383D65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97F4A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83 886.00 zł</w:t>
            </w:r>
          </w:p>
        </w:tc>
      </w:tr>
      <w:tr w:rsidR="00394710" w:rsidRPr="0023160A" w14:paraId="3DF64A31" w14:textId="77777777" w:rsidTr="009A0981">
        <w:tc>
          <w:tcPr>
            <w:tcW w:w="1276" w:type="dxa"/>
            <w:shd w:val="clear" w:color="auto" w:fill="auto"/>
            <w:vAlign w:val="center"/>
          </w:tcPr>
          <w:p w14:paraId="4521D2F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66B5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4712294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73485B28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9DE141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B60BF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44 895.00 zł</w:t>
            </w:r>
          </w:p>
        </w:tc>
      </w:tr>
      <w:tr w:rsidR="00394710" w:rsidRPr="0023160A" w14:paraId="6FC18DE1" w14:textId="77777777" w:rsidTr="009A0981">
        <w:tc>
          <w:tcPr>
            <w:tcW w:w="1276" w:type="dxa"/>
            <w:shd w:val="clear" w:color="auto" w:fill="auto"/>
            <w:vAlign w:val="center"/>
          </w:tcPr>
          <w:p w14:paraId="2C89018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BAB8D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DC0F31A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0E3AECBD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598BC4C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C5479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10 086.00 zł</w:t>
            </w:r>
          </w:p>
        </w:tc>
      </w:tr>
      <w:tr w:rsidR="00394710" w:rsidRPr="0023160A" w14:paraId="07A2702B" w14:textId="77777777" w:rsidTr="009A0981">
        <w:tc>
          <w:tcPr>
            <w:tcW w:w="1276" w:type="dxa"/>
            <w:shd w:val="clear" w:color="auto" w:fill="auto"/>
            <w:vAlign w:val="center"/>
          </w:tcPr>
          <w:p w14:paraId="6F6CEE77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543A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200C086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71E69544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5F94193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557626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10 209.00 zł</w:t>
            </w:r>
          </w:p>
        </w:tc>
      </w:tr>
      <w:tr w:rsidR="00394710" w:rsidRPr="0023160A" w14:paraId="5AB3671F" w14:textId="77777777" w:rsidTr="009A0981">
        <w:tc>
          <w:tcPr>
            <w:tcW w:w="1276" w:type="dxa"/>
            <w:shd w:val="clear" w:color="auto" w:fill="auto"/>
            <w:vAlign w:val="center"/>
          </w:tcPr>
          <w:p w14:paraId="7DB5C55C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14CE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CD07577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74372281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233AB9F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4BB6E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9 936.00 zł</w:t>
            </w:r>
          </w:p>
        </w:tc>
      </w:tr>
      <w:tr w:rsidR="00394710" w:rsidRPr="0023160A" w14:paraId="3BCEF79A" w14:textId="77777777" w:rsidTr="009A0981">
        <w:tc>
          <w:tcPr>
            <w:tcW w:w="1276" w:type="dxa"/>
            <w:shd w:val="clear" w:color="auto" w:fill="auto"/>
            <w:vAlign w:val="center"/>
          </w:tcPr>
          <w:p w14:paraId="2F88068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6E281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D0551D9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0021DAF6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DD9BCD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2EB47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19 980.00 zł</w:t>
            </w:r>
          </w:p>
        </w:tc>
      </w:tr>
      <w:tr w:rsidR="00394710" w:rsidRPr="0023160A" w14:paraId="0D7C835A" w14:textId="77777777" w:rsidTr="009A0981">
        <w:tc>
          <w:tcPr>
            <w:tcW w:w="1276" w:type="dxa"/>
            <w:shd w:val="clear" w:color="auto" w:fill="auto"/>
            <w:vAlign w:val="center"/>
          </w:tcPr>
          <w:p w14:paraId="0DFDA0C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0D6687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B233563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70C409D4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BB9F551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04DC1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21 033.00 zł</w:t>
            </w:r>
          </w:p>
        </w:tc>
      </w:tr>
      <w:tr w:rsidR="00394710" w:rsidRPr="0023160A" w14:paraId="7BE2B960" w14:textId="77777777" w:rsidTr="009A0981">
        <w:tc>
          <w:tcPr>
            <w:tcW w:w="1276" w:type="dxa"/>
            <w:shd w:val="clear" w:color="auto" w:fill="auto"/>
            <w:vAlign w:val="center"/>
          </w:tcPr>
          <w:p w14:paraId="7CC7C61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08767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AB59FF4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64C61C9E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F44D675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E4000D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115 620.00 zł</w:t>
            </w:r>
          </w:p>
        </w:tc>
      </w:tr>
      <w:tr w:rsidR="00394710" w:rsidRPr="0023160A" w14:paraId="4811689B" w14:textId="77777777" w:rsidTr="009A0981">
        <w:tc>
          <w:tcPr>
            <w:tcW w:w="1276" w:type="dxa"/>
            <w:shd w:val="clear" w:color="auto" w:fill="auto"/>
            <w:vAlign w:val="center"/>
          </w:tcPr>
          <w:p w14:paraId="43EEA31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F3961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7FD1463E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1A80B595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6C2CEBF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82696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47 232.00 zł</w:t>
            </w:r>
          </w:p>
        </w:tc>
      </w:tr>
      <w:tr w:rsidR="00394710" w:rsidRPr="0023160A" w14:paraId="44A6CF58" w14:textId="77777777" w:rsidTr="009A0981">
        <w:tc>
          <w:tcPr>
            <w:tcW w:w="1276" w:type="dxa"/>
            <w:shd w:val="clear" w:color="auto" w:fill="auto"/>
            <w:vAlign w:val="center"/>
          </w:tcPr>
          <w:p w14:paraId="5EE6EF4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56E7F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01CEED5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11031C0D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F57DAD1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72515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30 996.00 zł</w:t>
            </w:r>
          </w:p>
        </w:tc>
      </w:tr>
      <w:tr w:rsidR="00394710" w:rsidRPr="0023160A" w14:paraId="65FC1A40" w14:textId="77777777" w:rsidTr="009A0981">
        <w:tc>
          <w:tcPr>
            <w:tcW w:w="1276" w:type="dxa"/>
            <w:shd w:val="clear" w:color="auto" w:fill="auto"/>
            <w:vAlign w:val="center"/>
          </w:tcPr>
          <w:p w14:paraId="4E6D35E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A2EC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7A11076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590150FD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28CD6C0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17394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46 656.00 zł</w:t>
            </w:r>
          </w:p>
        </w:tc>
      </w:tr>
      <w:tr w:rsidR="00394710" w:rsidRPr="0023160A" w14:paraId="6E33AC84" w14:textId="77777777" w:rsidTr="009A0981">
        <w:tc>
          <w:tcPr>
            <w:tcW w:w="1276" w:type="dxa"/>
            <w:shd w:val="clear" w:color="auto" w:fill="auto"/>
            <w:vAlign w:val="center"/>
          </w:tcPr>
          <w:p w14:paraId="1387E677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1153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1B77203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14:paraId="359DBC2D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Błotna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5B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F48D114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65-133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89D817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53 136.00 zł</w:t>
            </w:r>
          </w:p>
        </w:tc>
      </w:tr>
      <w:tr w:rsidR="00394710" w:rsidRPr="0023160A" w14:paraId="622DC59E" w14:textId="77777777" w:rsidTr="009A0981">
        <w:tc>
          <w:tcPr>
            <w:tcW w:w="1276" w:type="dxa"/>
            <w:shd w:val="clear" w:color="auto" w:fill="auto"/>
            <w:vAlign w:val="center"/>
          </w:tcPr>
          <w:p w14:paraId="4F6E2CB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B5CCD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97FE03E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14:paraId="69CA94B2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BB75944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E84F0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220 047.00 zł</w:t>
            </w:r>
          </w:p>
        </w:tc>
      </w:tr>
      <w:tr w:rsidR="00394710" w:rsidRPr="0023160A" w14:paraId="7049A751" w14:textId="77777777" w:rsidTr="009A0981">
        <w:tc>
          <w:tcPr>
            <w:tcW w:w="1276" w:type="dxa"/>
            <w:shd w:val="clear" w:color="auto" w:fill="auto"/>
            <w:vAlign w:val="center"/>
          </w:tcPr>
          <w:p w14:paraId="1103301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57C4B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C222700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14:paraId="053EFD46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C872AD6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834DB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91 512.00 zł</w:t>
            </w:r>
          </w:p>
        </w:tc>
      </w:tr>
      <w:tr w:rsidR="00394710" w:rsidRPr="0023160A" w14:paraId="7F46C436" w14:textId="77777777" w:rsidTr="009A0981">
        <w:tc>
          <w:tcPr>
            <w:tcW w:w="1276" w:type="dxa"/>
            <w:shd w:val="clear" w:color="auto" w:fill="auto"/>
            <w:vAlign w:val="center"/>
          </w:tcPr>
          <w:p w14:paraId="54A4CAF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0AEEA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B722162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14:paraId="54778697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8732E78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CA5C6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60 958.80 zł</w:t>
            </w:r>
          </w:p>
        </w:tc>
      </w:tr>
      <w:tr w:rsidR="00394710" w:rsidRPr="0023160A" w14:paraId="272BB57B" w14:textId="77777777" w:rsidTr="009A0981">
        <w:tc>
          <w:tcPr>
            <w:tcW w:w="1276" w:type="dxa"/>
            <w:shd w:val="clear" w:color="auto" w:fill="auto"/>
            <w:vAlign w:val="center"/>
          </w:tcPr>
          <w:p w14:paraId="58E236B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8ED8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39C5975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14:paraId="0020D76B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6F4C54B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41822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106 604.10 zł</w:t>
            </w:r>
          </w:p>
        </w:tc>
      </w:tr>
      <w:tr w:rsidR="00394710" w:rsidRPr="0023160A" w14:paraId="2091486F" w14:textId="77777777" w:rsidTr="009A0981">
        <w:tc>
          <w:tcPr>
            <w:tcW w:w="1276" w:type="dxa"/>
            <w:shd w:val="clear" w:color="auto" w:fill="auto"/>
            <w:vAlign w:val="center"/>
          </w:tcPr>
          <w:p w14:paraId="52DE02C7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76F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76ABAED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6491E8F7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CA347E3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09A87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6 396.00 zł</w:t>
            </w:r>
          </w:p>
        </w:tc>
      </w:tr>
      <w:tr w:rsidR="00394710" w:rsidRPr="0023160A" w14:paraId="64B41DE0" w14:textId="77777777" w:rsidTr="009A0981">
        <w:tc>
          <w:tcPr>
            <w:tcW w:w="1276" w:type="dxa"/>
            <w:shd w:val="clear" w:color="auto" w:fill="auto"/>
            <w:vAlign w:val="center"/>
          </w:tcPr>
          <w:p w14:paraId="0094845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A507E4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22CA852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464225B5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2AD7B60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62FDED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21 586.50 zł</w:t>
            </w:r>
          </w:p>
        </w:tc>
      </w:tr>
      <w:tr w:rsidR="00394710" w:rsidRPr="0023160A" w14:paraId="7FB0BC99" w14:textId="77777777" w:rsidTr="009A0981">
        <w:tc>
          <w:tcPr>
            <w:tcW w:w="1276" w:type="dxa"/>
            <w:shd w:val="clear" w:color="auto" w:fill="auto"/>
            <w:vAlign w:val="center"/>
          </w:tcPr>
          <w:p w14:paraId="6CEAFDB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4C33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D926F3F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05C2A24D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6D9125B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A1F13F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84 439.50 zł</w:t>
            </w:r>
          </w:p>
        </w:tc>
      </w:tr>
      <w:tr w:rsidR="00394710" w:rsidRPr="0023160A" w14:paraId="68D9BF93" w14:textId="77777777" w:rsidTr="009A0981">
        <w:tc>
          <w:tcPr>
            <w:tcW w:w="1276" w:type="dxa"/>
            <w:shd w:val="clear" w:color="auto" w:fill="auto"/>
            <w:vAlign w:val="center"/>
          </w:tcPr>
          <w:p w14:paraId="3A403B0F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6837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98F58D5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6B4FB7F8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C51A811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A9818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6 888.00 zł</w:t>
            </w:r>
          </w:p>
        </w:tc>
      </w:tr>
      <w:tr w:rsidR="00394710" w:rsidRPr="0023160A" w14:paraId="0539654D" w14:textId="77777777" w:rsidTr="009A0981">
        <w:tc>
          <w:tcPr>
            <w:tcW w:w="1276" w:type="dxa"/>
            <w:shd w:val="clear" w:color="auto" w:fill="auto"/>
            <w:vAlign w:val="center"/>
          </w:tcPr>
          <w:p w14:paraId="04974D76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83604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A11C81B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573689C0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24F71B3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C9CFE6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16 470.00 zł</w:t>
            </w:r>
          </w:p>
        </w:tc>
      </w:tr>
      <w:tr w:rsidR="00394710" w:rsidRPr="0023160A" w14:paraId="3899ED1B" w14:textId="77777777" w:rsidTr="009A0981">
        <w:tc>
          <w:tcPr>
            <w:tcW w:w="1276" w:type="dxa"/>
            <w:shd w:val="clear" w:color="auto" w:fill="auto"/>
            <w:vAlign w:val="center"/>
          </w:tcPr>
          <w:p w14:paraId="05EFFE0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F1688C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244B56C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00F0E607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4B53C56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D8860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1 070.10 zł</w:t>
            </w:r>
          </w:p>
        </w:tc>
      </w:tr>
      <w:tr w:rsidR="00394710" w:rsidRPr="0023160A" w14:paraId="1B04D309" w14:textId="77777777" w:rsidTr="009A0981">
        <w:tc>
          <w:tcPr>
            <w:tcW w:w="1276" w:type="dxa"/>
            <w:shd w:val="clear" w:color="auto" w:fill="auto"/>
            <w:vAlign w:val="center"/>
          </w:tcPr>
          <w:p w14:paraId="0429F5FF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CEF6E0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6E1D4E8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70B1807A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49AAB00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F016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34 722.00 zł</w:t>
            </w:r>
          </w:p>
        </w:tc>
      </w:tr>
      <w:tr w:rsidR="00394710" w:rsidRPr="0023160A" w14:paraId="75180097" w14:textId="77777777" w:rsidTr="009A0981">
        <w:tc>
          <w:tcPr>
            <w:tcW w:w="1276" w:type="dxa"/>
            <w:shd w:val="clear" w:color="auto" w:fill="auto"/>
            <w:vAlign w:val="center"/>
          </w:tcPr>
          <w:p w14:paraId="2320D03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0C6E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63BDF4B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11F20363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C7896D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3FF14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32 103.00 zł</w:t>
            </w:r>
          </w:p>
        </w:tc>
      </w:tr>
      <w:tr w:rsidR="00394710" w:rsidRPr="0023160A" w14:paraId="58FC86FF" w14:textId="77777777" w:rsidTr="009A0981">
        <w:tc>
          <w:tcPr>
            <w:tcW w:w="1276" w:type="dxa"/>
            <w:shd w:val="clear" w:color="auto" w:fill="auto"/>
            <w:vAlign w:val="center"/>
          </w:tcPr>
          <w:p w14:paraId="34DB8BD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112B8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9880599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424B6F83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301BF84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1D1D5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134 685.00 zł</w:t>
            </w:r>
          </w:p>
        </w:tc>
      </w:tr>
      <w:tr w:rsidR="00394710" w:rsidRPr="0023160A" w14:paraId="67EF7DC7" w14:textId="77777777" w:rsidTr="009A0981">
        <w:tc>
          <w:tcPr>
            <w:tcW w:w="1276" w:type="dxa"/>
            <w:shd w:val="clear" w:color="auto" w:fill="auto"/>
            <w:vAlign w:val="center"/>
          </w:tcPr>
          <w:p w14:paraId="6AD3DB65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4AE12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4EE6D675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08BE3241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9AA2BC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61C5D6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64 944.00 zł</w:t>
            </w:r>
          </w:p>
        </w:tc>
      </w:tr>
      <w:tr w:rsidR="00394710" w:rsidRPr="0023160A" w14:paraId="55519A7B" w14:textId="77777777" w:rsidTr="009A0981">
        <w:tc>
          <w:tcPr>
            <w:tcW w:w="1276" w:type="dxa"/>
            <w:shd w:val="clear" w:color="auto" w:fill="auto"/>
            <w:vAlign w:val="center"/>
          </w:tcPr>
          <w:p w14:paraId="69B92FB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8FD1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56C315C1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15266D40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E39F3D5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4C2C71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42 865.50 zł</w:t>
            </w:r>
          </w:p>
        </w:tc>
      </w:tr>
      <w:tr w:rsidR="00394710" w:rsidRPr="0023160A" w14:paraId="16BF5DA3" w14:textId="77777777" w:rsidTr="009A0981">
        <w:tc>
          <w:tcPr>
            <w:tcW w:w="1276" w:type="dxa"/>
            <w:shd w:val="clear" w:color="auto" w:fill="auto"/>
            <w:vAlign w:val="center"/>
          </w:tcPr>
          <w:p w14:paraId="36A039B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259C6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0FCAE14A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75319DFC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B86BF0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5BAB17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lastRenderedPageBreak/>
              <w:t>80 028.00 zł</w:t>
            </w:r>
          </w:p>
        </w:tc>
      </w:tr>
      <w:tr w:rsidR="00394710" w:rsidRPr="0023160A" w14:paraId="71DD1193" w14:textId="77777777" w:rsidTr="009A0981">
        <w:tc>
          <w:tcPr>
            <w:tcW w:w="1276" w:type="dxa"/>
            <w:shd w:val="clear" w:color="auto" w:fill="auto"/>
            <w:vAlign w:val="center"/>
          </w:tcPr>
          <w:p w14:paraId="4677E63E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C8C2ED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30EAAEE1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14:paraId="3643AABB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CF9A7BA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A4805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71 955.00 zł</w:t>
            </w:r>
          </w:p>
        </w:tc>
      </w:tr>
      <w:tr w:rsidR="00394710" w:rsidRPr="0023160A" w14:paraId="515C628E" w14:textId="77777777" w:rsidTr="009A0981">
        <w:tc>
          <w:tcPr>
            <w:tcW w:w="1276" w:type="dxa"/>
            <w:shd w:val="clear" w:color="auto" w:fill="auto"/>
            <w:vAlign w:val="center"/>
          </w:tcPr>
          <w:p w14:paraId="48F8319B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93F53A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B339DD1" w14:textId="77777777" w:rsidR="00394710" w:rsidRPr="0023160A" w:rsidRDefault="00394710" w:rsidP="009A098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Oltex Toruń</w:t>
            </w:r>
          </w:p>
          <w:p w14:paraId="363A3C8F" w14:textId="77777777" w:rsidR="00394710" w:rsidRPr="0023160A" w:rsidRDefault="00394710" w:rsidP="009A0981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Sowia 5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332077F" w14:textId="77777777" w:rsidR="00394710" w:rsidRPr="0023160A" w:rsidRDefault="00394710" w:rsidP="009A098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87-162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160A">
              <w:rPr>
                <w:rFonts w:ascii="Arial Narrow" w:hAnsi="Arial Narrow" w:cs="Arial"/>
                <w:sz w:val="24"/>
                <w:szCs w:val="24"/>
              </w:rPr>
              <w:t>nowa wieś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569343" w14:textId="77777777" w:rsidR="00394710" w:rsidRPr="0023160A" w:rsidRDefault="00394710" w:rsidP="009A098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160A">
              <w:rPr>
                <w:rFonts w:ascii="Arial Narrow" w:hAnsi="Arial Narrow" w:cs="Arial"/>
                <w:sz w:val="24"/>
                <w:szCs w:val="24"/>
              </w:rPr>
              <w:t>53 874.00 zł</w:t>
            </w:r>
          </w:p>
        </w:tc>
      </w:tr>
    </w:tbl>
    <w:p w14:paraId="603DCD08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3160A">
        <w:rPr>
          <w:rFonts w:ascii="Arial Narrow" w:hAnsi="Arial Narrow" w:cs="Arial"/>
          <w:i/>
          <w:szCs w:val="24"/>
        </w:rPr>
        <w:t>Zamawiający</w:t>
      </w:r>
    </w:p>
    <w:p w14:paraId="0D3CCF5F" w14:textId="77777777" w:rsidR="0023160A" w:rsidRDefault="0023160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53F3B42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494D50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53E293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3404C9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E0A009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A8B49E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EF89A7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FB0B26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5D748A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488BCA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71D113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55F9DF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2842E1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F17002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3E0E48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EFB094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389FDF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DA9D23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7DB3B0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CD030F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D428E9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DEE595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FFA131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DAB52B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027E56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875B6F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66DC3E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868540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F57EC0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D6BAC0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F468F7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814CC0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A8ADA1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9C8869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E5C493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F5BA38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2BF6A2" w14:textId="77777777" w:rsidR="0023160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6D4C6D" w14:textId="5E7796AB" w:rsidR="0023160A" w:rsidRPr="00B9724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3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0919E0B8" w14:textId="77777777" w:rsidR="0023160A" w:rsidRPr="00B9724A" w:rsidRDefault="0023160A" w:rsidP="0023160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0CEB4B5" w14:textId="77777777" w:rsidR="0023160A" w:rsidRDefault="0023160A" w:rsidP="0023160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4F750A1" w14:textId="78264809" w:rsidR="0023160A" w:rsidRDefault="0023160A" w:rsidP="0023160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08.11.2024 r.</w:t>
      </w:r>
    </w:p>
    <w:bookmarkEnd w:id="0"/>
    <w:sectPr w:rsidR="0023160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38497" w14:textId="77777777" w:rsidR="007C211B" w:rsidRDefault="007C211B">
      <w:r>
        <w:separator/>
      </w:r>
    </w:p>
  </w:endnote>
  <w:endnote w:type="continuationSeparator" w:id="0">
    <w:p w14:paraId="7ED013E3" w14:textId="77777777" w:rsidR="007C211B" w:rsidRDefault="007C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36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A5CE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AE92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9A1437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0F9DA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E1A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C5FD3E" w14:textId="77777777" w:rsidR="009F189D" w:rsidRDefault="009F189D">
    <w:pPr>
      <w:pStyle w:val="Stopka"/>
      <w:tabs>
        <w:tab w:val="clear" w:pos="4536"/>
      </w:tabs>
      <w:jc w:val="center"/>
    </w:pPr>
  </w:p>
  <w:p w14:paraId="6890E8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492C9" w14:textId="77777777" w:rsidR="007C211B" w:rsidRDefault="007C211B">
      <w:r>
        <w:separator/>
      </w:r>
    </w:p>
  </w:footnote>
  <w:footnote w:type="continuationSeparator" w:id="0">
    <w:p w14:paraId="63B99B63" w14:textId="77777777" w:rsidR="007C211B" w:rsidRDefault="007C2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E03AD" w14:textId="77777777" w:rsidR="00394710" w:rsidRDefault="00394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1CC83" w14:textId="77777777" w:rsidR="00394710" w:rsidRDefault="00394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02614" w14:textId="77777777" w:rsidR="00394710" w:rsidRDefault="00394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11B"/>
    <w:rsid w:val="00007727"/>
    <w:rsid w:val="00017720"/>
    <w:rsid w:val="00035488"/>
    <w:rsid w:val="000D7F25"/>
    <w:rsid w:val="000E00E5"/>
    <w:rsid w:val="00173B20"/>
    <w:rsid w:val="001C69FF"/>
    <w:rsid w:val="0023160A"/>
    <w:rsid w:val="0023318D"/>
    <w:rsid w:val="00394710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211B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B9AF4"/>
  <w15:chartTrackingRefBased/>
  <w15:docId w15:val="{C55A5B5C-0A58-4998-A6D0-C891D45D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3160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316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720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2024-11-08T09:22:00Z</dcterms:created>
  <dcterms:modified xsi:type="dcterms:W3CDTF">2024-11-08T09:28:00Z</dcterms:modified>
</cp:coreProperties>
</file>