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CD8D4A" w14:textId="77777777" w:rsidR="00081D13" w:rsidRPr="0094619D" w:rsidRDefault="00793B86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94619D">
        <w:rPr>
          <w:rFonts w:ascii="Arial Narrow" w:hAnsi="Arial Narrow" w:cs="Arial"/>
          <w:sz w:val="22"/>
          <w:szCs w:val="22"/>
        </w:rPr>
        <w:t>Bydgoszcz</w:t>
      </w:r>
      <w:r w:rsidR="00081D13" w:rsidRPr="0094619D">
        <w:rPr>
          <w:rFonts w:ascii="Arial Narrow" w:hAnsi="Arial Narrow" w:cs="Arial"/>
          <w:sz w:val="22"/>
          <w:szCs w:val="22"/>
        </w:rPr>
        <w:t xml:space="preserve"> dnia: </w:t>
      </w:r>
      <w:r w:rsidRPr="0094619D">
        <w:rPr>
          <w:rFonts w:ascii="Arial Narrow" w:hAnsi="Arial Narrow" w:cs="Arial"/>
          <w:sz w:val="22"/>
          <w:szCs w:val="22"/>
        </w:rPr>
        <w:t>2024-11-08</w:t>
      </w:r>
    </w:p>
    <w:p w14:paraId="41B21890" w14:textId="77777777" w:rsidR="00081D13" w:rsidRPr="0094619D" w:rsidRDefault="00793B86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94619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8652D7E" w14:textId="77777777" w:rsidR="00081D13" w:rsidRPr="0094619D" w:rsidRDefault="00793B86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94619D">
        <w:rPr>
          <w:rFonts w:ascii="Arial Narrow" w:hAnsi="Arial Narrow" w:cs="Arial"/>
          <w:sz w:val="22"/>
          <w:szCs w:val="22"/>
        </w:rPr>
        <w:t>Powstańców Warszawy</w:t>
      </w:r>
      <w:r w:rsidR="00081D13" w:rsidRPr="0094619D">
        <w:rPr>
          <w:rFonts w:ascii="Arial Narrow" w:hAnsi="Arial Narrow" w:cs="Arial"/>
          <w:sz w:val="22"/>
          <w:szCs w:val="22"/>
        </w:rPr>
        <w:t xml:space="preserve"> </w:t>
      </w:r>
      <w:r w:rsidRPr="0094619D">
        <w:rPr>
          <w:rFonts w:ascii="Arial Narrow" w:hAnsi="Arial Narrow" w:cs="Arial"/>
          <w:sz w:val="22"/>
          <w:szCs w:val="22"/>
        </w:rPr>
        <w:t>5</w:t>
      </w:r>
    </w:p>
    <w:p w14:paraId="0C8F2B2B" w14:textId="77777777" w:rsidR="00081D13" w:rsidRPr="0094619D" w:rsidRDefault="00793B86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94619D">
        <w:rPr>
          <w:rFonts w:ascii="Arial Narrow" w:hAnsi="Arial Narrow" w:cs="Arial"/>
          <w:sz w:val="22"/>
          <w:szCs w:val="22"/>
        </w:rPr>
        <w:t>85-681</w:t>
      </w:r>
      <w:r w:rsidR="00081D13" w:rsidRPr="0094619D">
        <w:rPr>
          <w:rFonts w:ascii="Arial Narrow" w:hAnsi="Arial Narrow" w:cs="Arial"/>
          <w:sz w:val="22"/>
          <w:szCs w:val="22"/>
        </w:rPr>
        <w:t xml:space="preserve"> </w:t>
      </w:r>
      <w:r w:rsidRPr="0094619D">
        <w:rPr>
          <w:rFonts w:ascii="Arial Narrow" w:hAnsi="Arial Narrow" w:cs="Arial"/>
          <w:sz w:val="22"/>
          <w:szCs w:val="22"/>
        </w:rPr>
        <w:t>Bydgoszcz</w:t>
      </w:r>
    </w:p>
    <w:p w14:paraId="173497DA" w14:textId="77777777" w:rsidR="00081D13" w:rsidRPr="0094619D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4619D" w14:paraId="2461945E" w14:textId="77777777" w:rsidTr="00C13EA9">
        <w:tc>
          <w:tcPr>
            <w:tcW w:w="10065" w:type="dxa"/>
            <w:shd w:val="clear" w:color="auto" w:fill="F2F2F2"/>
            <w:hideMark/>
          </w:tcPr>
          <w:p w14:paraId="57B247C2" w14:textId="50E92DBD" w:rsidR="00081D13" w:rsidRPr="0094619D" w:rsidRDefault="0094619D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 xml:space="preserve">OGŁOSZENIE </w:t>
            </w:r>
          </w:p>
          <w:p w14:paraId="6D77B4D7" w14:textId="77777777" w:rsidR="00081D13" w:rsidRPr="0094619D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4E85A227" w14:textId="77777777" w:rsidR="00081D13" w:rsidRPr="0094619D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77AAA15C" w14:textId="77777777" w:rsidR="00081D13" w:rsidRPr="0094619D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4619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4619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4619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4619D" w14:paraId="1381B14D" w14:textId="77777777" w:rsidTr="00081D13">
        <w:tc>
          <w:tcPr>
            <w:tcW w:w="2269" w:type="dxa"/>
            <w:shd w:val="clear" w:color="auto" w:fill="auto"/>
          </w:tcPr>
          <w:p w14:paraId="67FD358A" w14:textId="77777777" w:rsidR="00081D13" w:rsidRPr="0094619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7FBD75B" w14:textId="77777777" w:rsidR="00081D13" w:rsidRPr="0094619D" w:rsidRDefault="00793B8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Dostawy sukcesywne różnych materiałów biurowych</w:t>
            </w:r>
          </w:p>
        </w:tc>
      </w:tr>
      <w:tr w:rsidR="00793B86" w:rsidRPr="0094619D" w14:paraId="2B8DEBC3" w14:textId="77777777" w:rsidTr="005B2380">
        <w:tc>
          <w:tcPr>
            <w:tcW w:w="2269" w:type="dxa"/>
            <w:shd w:val="clear" w:color="auto" w:fill="auto"/>
          </w:tcPr>
          <w:p w14:paraId="717B9888" w14:textId="77777777" w:rsidR="00793B86" w:rsidRPr="0094619D" w:rsidRDefault="00793B86" w:rsidP="005B23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D979723" w14:textId="77777777" w:rsidR="00793B86" w:rsidRPr="0094619D" w:rsidRDefault="00793B86" w:rsidP="005B23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134/2024</w:t>
            </w:r>
          </w:p>
        </w:tc>
      </w:tr>
    </w:tbl>
    <w:p w14:paraId="7E9A6DB4" w14:textId="77777777" w:rsidR="00081D13" w:rsidRPr="0094619D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056F98BE" w14:textId="77777777" w:rsidR="00081D13" w:rsidRPr="0094619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94619D">
        <w:rPr>
          <w:rFonts w:ascii="Arial Narrow" w:hAnsi="Arial Narrow" w:cs="Arial"/>
          <w:sz w:val="22"/>
          <w:szCs w:val="22"/>
        </w:rPr>
        <w:t xml:space="preserve">Zamawiający, </w:t>
      </w:r>
      <w:r w:rsidR="00793B86" w:rsidRPr="0094619D">
        <w:rPr>
          <w:rFonts w:ascii="Arial Narrow" w:hAnsi="Arial Narrow" w:cs="Arial"/>
          <w:b/>
          <w:sz w:val="22"/>
          <w:szCs w:val="22"/>
        </w:rPr>
        <w:t>10WSzKzP SPZOZ</w:t>
      </w:r>
      <w:r w:rsidRPr="0094619D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94619D">
        <w:rPr>
          <w:rFonts w:ascii="Arial Narrow" w:hAnsi="Arial Narrow" w:cs="Arial"/>
          <w:sz w:val="22"/>
          <w:szCs w:val="22"/>
        </w:rPr>
        <w:t xml:space="preserve">ust. 1 pkt. 1 i </w:t>
      </w:r>
      <w:r w:rsidRPr="0094619D">
        <w:rPr>
          <w:rFonts w:ascii="Arial Narrow" w:hAnsi="Arial Narrow" w:cs="Arial"/>
          <w:sz w:val="22"/>
          <w:szCs w:val="22"/>
        </w:rPr>
        <w:t xml:space="preserve">ust. </w:t>
      </w:r>
      <w:r w:rsidR="00A17CDB" w:rsidRPr="0094619D">
        <w:rPr>
          <w:rFonts w:ascii="Arial Narrow" w:hAnsi="Arial Narrow" w:cs="Arial"/>
          <w:sz w:val="22"/>
          <w:szCs w:val="22"/>
        </w:rPr>
        <w:t>2</w:t>
      </w:r>
      <w:r w:rsidRPr="0094619D">
        <w:rPr>
          <w:rFonts w:ascii="Arial Narrow" w:hAnsi="Arial Narrow" w:cs="Arial"/>
          <w:sz w:val="22"/>
          <w:szCs w:val="22"/>
        </w:rPr>
        <w:t xml:space="preserve"> </w:t>
      </w:r>
      <w:r w:rsidR="00081D13" w:rsidRPr="0094619D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793B86" w:rsidRPr="0094619D">
        <w:rPr>
          <w:rFonts w:ascii="Arial Narrow" w:hAnsi="Arial Narrow" w:cs="Arial"/>
          <w:sz w:val="22"/>
          <w:szCs w:val="22"/>
        </w:rPr>
        <w:t>(t.j. Dz. U. z 2024 poz. 1320)</w:t>
      </w:r>
      <w:r w:rsidR="00081D13" w:rsidRPr="0094619D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93B86" w:rsidRPr="0094619D" w14:paraId="64711F98" w14:textId="77777777" w:rsidTr="005B238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543585D" w14:textId="6FE61F4B" w:rsidR="00793B86" w:rsidRPr="0094619D" w:rsidRDefault="00793B86" w:rsidP="005B2380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b/>
                <w:sz w:val="22"/>
                <w:szCs w:val="22"/>
              </w:rPr>
              <w:t xml:space="preserve">LIBELI </w:t>
            </w:r>
            <w:r w:rsidR="0094619D" w:rsidRPr="0094619D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14:paraId="23A1A920" w14:textId="77777777" w:rsidR="00793B86" w:rsidRPr="0094619D" w:rsidRDefault="00793B86" w:rsidP="005B2380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Nasienna</w:t>
            </w: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3</w:t>
            </w: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BE1F317" w14:textId="77777777" w:rsidR="00793B86" w:rsidRPr="0094619D" w:rsidRDefault="00793B86" w:rsidP="005B2380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44-120</w:t>
            </w: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Pyskowice</w:t>
            </w:r>
          </w:p>
          <w:p w14:paraId="76377140" w14:textId="77777777" w:rsidR="00793B86" w:rsidRPr="0094619D" w:rsidRDefault="00793B86" w:rsidP="005B2380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9461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94619D">
              <w:rPr>
                <w:rFonts w:ascii="Arial Narrow" w:hAnsi="Arial Narrow" w:cs="Arial"/>
                <w:b/>
                <w:sz w:val="22"/>
                <w:szCs w:val="22"/>
              </w:rPr>
              <w:t>48 648.96 zł</w:t>
            </w:r>
            <w:r w:rsidRPr="0094619D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800916C" w14:textId="77777777" w:rsidR="00793B86" w:rsidRPr="0094619D" w:rsidRDefault="00793B86" w:rsidP="005B2380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58D7A8BC" w14:textId="6C71DA32" w:rsidR="00793B86" w:rsidRPr="0094619D" w:rsidRDefault="00793B86" w:rsidP="005B238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94619D" w:rsidRPr="0094619D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94619D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2D5E841" w14:textId="77777777" w:rsidR="00081D13" w:rsidRPr="0094619D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4619D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94619D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94619D" w14:paraId="76F1529F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33BDDE1" w14:textId="77777777" w:rsidR="00081D13" w:rsidRPr="0094619D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94619D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ABBD987" w14:textId="77777777" w:rsidR="00081D13" w:rsidRPr="0094619D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394F340" w14:textId="77777777" w:rsidR="00081D13" w:rsidRPr="0094619D" w:rsidRDefault="00793B8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444A49C" w14:textId="77777777" w:rsidR="00081D13" w:rsidRPr="0094619D" w:rsidRDefault="00793B8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Termin realizacji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86BBDA8" w14:textId="77777777" w:rsidR="00081D13" w:rsidRPr="0094619D" w:rsidRDefault="00793B8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857865B" w14:textId="77777777" w:rsidR="00081D13" w:rsidRPr="0094619D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50CA5754" w14:textId="77777777" w:rsidR="00081D13" w:rsidRPr="0094619D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7D851E88" w14:textId="77777777" w:rsidR="00081D13" w:rsidRPr="0094619D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793B86" w:rsidRPr="0094619D" w14:paraId="3C25F106" w14:textId="77777777" w:rsidTr="005B2380">
        <w:tc>
          <w:tcPr>
            <w:tcW w:w="851" w:type="dxa"/>
            <w:vAlign w:val="center"/>
          </w:tcPr>
          <w:p w14:paraId="22FB8A7C" w14:textId="77777777" w:rsidR="00793B86" w:rsidRPr="0094619D" w:rsidRDefault="00793B86" w:rsidP="005B2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26FC801B" w14:textId="065ACED0" w:rsidR="00793B86" w:rsidRPr="0094619D" w:rsidRDefault="00793B86" w:rsidP="005B238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b/>
                <w:sz w:val="22"/>
                <w:szCs w:val="22"/>
              </w:rPr>
              <w:t xml:space="preserve">LIBELI </w:t>
            </w:r>
            <w:r w:rsidR="0094619D" w:rsidRPr="0094619D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14:paraId="3FCB431B" w14:textId="77777777" w:rsidR="00793B86" w:rsidRPr="0094619D" w:rsidRDefault="00793B86" w:rsidP="005B2380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Nasienna</w:t>
            </w: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3</w:t>
            </w: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3DA3E98" w14:textId="77777777" w:rsidR="00793B86" w:rsidRPr="0094619D" w:rsidRDefault="00793B86" w:rsidP="005B238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44-120</w:t>
            </w: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4619D">
              <w:rPr>
                <w:rFonts w:ascii="Arial Narrow" w:hAnsi="Arial Narrow" w:cs="Arial"/>
                <w:bCs/>
                <w:sz w:val="22"/>
                <w:szCs w:val="22"/>
              </w:rPr>
              <w:t>Pyskowice</w:t>
            </w:r>
          </w:p>
        </w:tc>
        <w:tc>
          <w:tcPr>
            <w:tcW w:w="1134" w:type="dxa"/>
            <w:vAlign w:val="center"/>
          </w:tcPr>
          <w:p w14:paraId="16A03A9E" w14:textId="77777777" w:rsidR="00793B86" w:rsidRPr="0094619D" w:rsidRDefault="00793B86" w:rsidP="005B2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1BF57A5F" w14:textId="77777777" w:rsidR="00793B86" w:rsidRPr="0094619D" w:rsidRDefault="00793B86" w:rsidP="005B2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3364401E" w14:textId="77777777" w:rsidR="00793B86" w:rsidRPr="0094619D" w:rsidRDefault="00793B86" w:rsidP="005B2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27FC7BD1" w14:textId="77777777" w:rsidR="00793B86" w:rsidRPr="0094619D" w:rsidRDefault="00793B86" w:rsidP="005B2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1C26CE41" w14:textId="77777777" w:rsidR="00793B86" w:rsidRPr="0094619D" w:rsidRDefault="00793B86" w:rsidP="005B2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7C3587A" w14:textId="77777777" w:rsidR="00793B86" w:rsidRPr="0094619D" w:rsidRDefault="00793B86" w:rsidP="005B2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619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169C4F92" w14:textId="77777777" w:rsidR="00E85D70" w:rsidRPr="0094619D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5A54618" w14:textId="77777777" w:rsidR="00F960D7" w:rsidRPr="0094619D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07EC715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4619D">
        <w:rPr>
          <w:rFonts w:ascii="Arial Narrow" w:hAnsi="Arial Narrow" w:cs="Arial"/>
          <w:i/>
          <w:sz w:val="22"/>
          <w:szCs w:val="22"/>
        </w:rPr>
        <w:t>Zamawiający</w:t>
      </w:r>
    </w:p>
    <w:p w14:paraId="5B635D51" w14:textId="0560C542" w:rsidR="0094619D" w:rsidRPr="00B9724A" w:rsidRDefault="0094619D" w:rsidP="0094619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0DFFC54B" w14:textId="77777777" w:rsidR="0094619D" w:rsidRDefault="0094619D" w:rsidP="0094619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2840920F" w14:textId="77777777" w:rsidR="0094619D" w:rsidRPr="00B9724A" w:rsidRDefault="0094619D" w:rsidP="0094619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50300BAF" w14:textId="7D0B864F" w:rsidR="0094619D" w:rsidRDefault="0094619D" w:rsidP="0094619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08.11.2024 r.</w:t>
      </w:r>
    </w:p>
    <w:bookmarkEnd w:id="0"/>
    <w:sectPr w:rsidR="0094619D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60575A" w14:textId="77777777" w:rsidR="002A7EAF" w:rsidRDefault="002A7EAF">
      <w:r>
        <w:separator/>
      </w:r>
    </w:p>
  </w:endnote>
  <w:endnote w:type="continuationSeparator" w:id="0">
    <w:p w14:paraId="62C90CC7" w14:textId="77777777" w:rsidR="002A7EAF" w:rsidRDefault="002A7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C2B6A" w14:textId="77777777" w:rsidR="00793B86" w:rsidRDefault="00793B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57947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10A5DBA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05B02" w14:textId="77777777" w:rsidR="00793B86" w:rsidRDefault="00793B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446089" w14:textId="77777777" w:rsidR="002A7EAF" w:rsidRDefault="002A7EAF">
      <w:r>
        <w:separator/>
      </w:r>
    </w:p>
  </w:footnote>
  <w:footnote w:type="continuationSeparator" w:id="0">
    <w:p w14:paraId="0C57BEA0" w14:textId="77777777" w:rsidR="002A7EAF" w:rsidRDefault="002A7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3A157" w14:textId="77777777" w:rsidR="00793B86" w:rsidRDefault="00793B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E5E6B" w14:textId="77777777" w:rsidR="00793B86" w:rsidRDefault="00793B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AC093" w14:textId="77777777" w:rsidR="00793B86" w:rsidRDefault="00793B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EAF"/>
    <w:rsid w:val="00005838"/>
    <w:rsid w:val="00022322"/>
    <w:rsid w:val="00042497"/>
    <w:rsid w:val="00081D13"/>
    <w:rsid w:val="000C1E6F"/>
    <w:rsid w:val="000E4E56"/>
    <w:rsid w:val="001A1468"/>
    <w:rsid w:val="001B7815"/>
    <w:rsid w:val="002A7EA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3B86"/>
    <w:rsid w:val="007E2ACC"/>
    <w:rsid w:val="007E68C5"/>
    <w:rsid w:val="00832144"/>
    <w:rsid w:val="008567C7"/>
    <w:rsid w:val="008642B3"/>
    <w:rsid w:val="008A6C10"/>
    <w:rsid w:val="008E5102"/>
    <w:rsid w:val="00915B9E"/>
    <w:rsid w:val="0094619D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32A524"/>
  <w15:chartTrackingRefBased/>
  <w15:docId w15:val="{0DEEE81B-306E-46BE-937E-150F2794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2024-11-08T11:08:00Z</dcterms:created>
  <dcterms:modified xsi:type="dcterms:W3CDTF">2024-11-08T11:09:00Z</dcterms:modified>
</cp:coreProperties>
</file>