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B46E5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46E5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46E52">
        <w:rPr>
          <w:rFonts w:ascii="Arial" w:hAnsi="Arial" w:cs="Arial"/>
          <w:sz w:val="24"/>
          <w:szCs w:val="24"/>
        </w:rPr>
        <w:t>2024-11-08</w:t>
      </w:r>
    </w:p>
    <w:p w:rsidR="00CF7835" w:rsidRPr="009432A1" w:rsidRDefault="00B46E5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6E5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B46E5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46E52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46E52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B46E52" w:rsidP="00CF7835">
      <w:pPr>
        <w:rPr>
          <w:rFonts w:ascii="Arial" w:hAnsi="Arial" w:cs="Arial"/>
          <w:sz w:val="24"/>
          <w:szCs w:val="24"/>
        </w:rPr>
      </w:pPr>
      <w:r w:rsidRPr="00B46E52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46E52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80A3A" w:rsidRPr="00D80A3A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D80A3A" w:rsidRDefault="00CF7835" w:rsidP="00D80A3A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46E5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46E52">
              <w:rPr>
                <w:rFonts w:ascii="Arial" w:hAnsi="Arial" w:cs="Arial"/>
                <w:bCs/>
                <w:sz w:val="24"/>
                <w:szCs w:val="24"/>
              </w:rPr>
              <w:t>Usługa cateringowa na uroczystości, szkolenia, konferencje organizowane przez jednostki Politechniki Krakowskiej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46E52" w:rsidRPr="004E4B64" w:rsidTr="00F85A5F">
        <w:tc>
          <w:tcPr>
            <w:tcW w:w="2269" w:type="dxa"/>
            <w:shd w:val="clear" w:color="auto" w:fill="auto"/>
          </w:tcPr>
          <w:p w:rsidR="00B46E52" w:rsidRPr="004E4B64" w:rsidRDefault="00B46E52" w:rsidP="00F85A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6E52" w:rsidRPr="004E4B64" w:rsidRDefault="00B46E52" w:rsidP="00F85A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46E52">
              <w:rPr>
                <w:rFonts w:ascii="Arial" w:hAnsi="Arial" w:cs="Arial"/>
                <w:bCs/>
                <w:sz w:val="24"/>
                <w:szCs w:val="24"/>
              </w:rPr>
              <w:t>KA-2/092/2024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46E52" w:rsidRPr="00B46E52">
        <w:rPr>
          <w:rFonts w:ascii="Arial" w:hAnsi="Arial" w:cs="Arial"/>
          <w:sz w:val="24"/>
          <w:szCs w:val="24"/>
        </w:rPr>
        <w:t>(</w:t>
      </w:r>
      <w:proofErr w:type="spellStart"/>
      <w:r w:rsidR="00B46E52" w:rsidRPr="00B46E52">
        <w:rPr>
          <w:rFonts w:ascii="Arial" w:hAnsi="Arial" w:cs="Arial"/>
          <w:sz w:val="24"/>
          <w:szCs w:val="24"/>
        </w:rPr>
        <w:t>t.j</w:t>
      </w:r>
      <w:proofErr w:type="spellEnd"/>
      <w:r w:rsidR="00B46E52" w:rsidRPr="00B46E5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46E52" w:rsidRPr="00B46E52">
        <w:rPr>
          <w:rFonts w:ascii="Arial" w:hAnsi="Arial" w:cs="Arial"/>
          <w:sz w:val="24"/>
          <w:szCs w:val="24"/>
        </w:rPr>
        <w:t>08/11/2024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46E52" w:rsidRPr="00B46E52">
        <w:rPr>
          <w:rFonts w:ascii="Arial" w:hAnsi="Arial" w:cs="Arial"/>
          <w:sz w:val="24"/>
          <w:szCs w:val="24"/>
        </w:rPr>
        <w:t>11:30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  <w:r w:rsidR="00D80A3A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B46E52" w:rsidRPr="00355C9D" w:rsidTr="00F85A5F">
        <w:tc>
          <w:tcPr>
            <w:tcW w:w="1276" w:type="dxa"/>
            <w:shd w:val="clear" w:color="auto" w:fill="auto"/>
            <w:vAlign w:val="center"/>
          </w:tcPr>
          <w:p w:rsidR="00B46E52" w:rsidRPr="00CF7835" w:rsidRDefault="00B46E52" w:rsidP="00F85A5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46E52" w:rsidRPr="00CF7835" w:rsidRDefault="00B46E52" w:rsidP="00F85A5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KUKLARES</w:t>
            </w:r>
            <w:r w:rsidR="00D80A3A">
              <w:rPr>
                <w:rFonts w:ascii="Arial" w:hAnsi="Arial" w:cs="Arial"/>
                <w:sz w:val="24"/>
                <w:szCs w:val="24"/>
              </w:rPr>
              <w:t>TO</w:t>
            </w:r>
            <w:r w:rsidRPr="00B46E52">
              <w:rPr>
                <w:rFonts w:ascii="Arial" w:hAnsi="Arial" w:cs="Arial"/>
                <w:sz w:val="24"/>
                <w:szCs w:val="24"/>
              </w:rPr>
              <w:t xml:space="preserve"> MARCIN KUKLA</w:t>
            </w:r>
          </w:p>
          <w:p w:rsidR="00B46E52" w:rsidRPr="00CF7835" w:rsidRDefault="00B46E52" w:rsidP="00F85A5F">
            <w:pPr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ŁĄKTA DOLNA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6E52">
              <w:rPr>
                <w:rFonts w:ascii="Arial" w:hAnsi="Arial" w:cs="Arial"/>
                <w:sz w:val="24"/>
                <w:szCs w:val="24"/>
              </w:rPr>
              <w:t>142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E52" w:rsidRPr="00CF7835" w:rsidRDefault="00B46E52" w:rsidP="00F85A5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32-733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6E52">
              <w:rPr>
                <w:rFonts w:ascii="Arial" w:hAnsi="Arial" w:cs="Arial"/>
                <w:sz w:val="24"/>
                <w:szCs w:val="24"/>
              </w:rPr>
              <w:t>TRZCIANA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E52" w:rsidRPr="00CF7835" w:rsidRDefault="00B46E52" w:rsidP="00F85A5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452 225.00 zł</w:t>
            </w:r>
          </w:p>
        </w:tc>
      </w:tr>
      <w:tr w:rsidR="00B46E52" w:rsidRPr="00355C9D" w:rsidTr="00F85A5F">
        <w:tc>
          <w:tcPr>
            <w:tcW w:w="1276" w:type="dxa"/>
            <w:shd w:val="clear" w:color="auto" w:fill="auto"/>
            <w:vAlign w:val="center"/>
          </w:tcPr>
          <w:p w:rsidR="00B46E52" w:rsidRPr="00CF7835" w:rsidRDefault="00B46E52" w:rsidP="00F85A5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B46E52" w:rsidRPr="00CF7835" w:rsidRDefault="00B46E52" w:rsidP="00F85A5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LASTRADA CATERING SP. Z O.O.</w:t>
            </w:r>
          </w:p>
          <w:p w:rsidR="00B46E52" w:rsidRPr="00CF7835" w:rsidRDefault="00B46E52" w:rsidP="00F85A5F">
            <w:pPr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PIASTOWSKA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6E52">
              <w:rPr>
                <w:rFonts w:ascii="Arial" w:hAnsi="Arial" w:cs="Arial"/>
                <w:sz w:val="24"/>
                <w:szCs w:val="24"/>
              </w:rPr>
              <w:t>47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E52" w:rsidRPr="00CF7835" w:rsidRDefault="00B46E52" w:rsidP="00F85A5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30-067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6E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E52" w:rsidRPr="00CF7835" w:rsidRDefault="00B46E52" w:rsidP="00F85A5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410 093.00 zł</w:t>
            </w:r>
          </w:p>
        </w:tc>
      </w:tr>
      <w:tr w:rsidR="00B46E52" w:rsidRPr="00355C9D" w:rsidTr="00F85A5F">
        <w:tc>
          <w:tcPr>
            <w:tcW w:w="1276" w:type="dxa"/>
            <w:shd w:val="clear" w:color="auto" w:fill="auto"/>
            <w:vAlign w:val="center"/>
          </w:tcPr>
          <w:p w:rsidR="00B46E52" w:rsidRPr="00CF7835" w:rsidRDefault="00B46E52" w:rsidP="00F85A5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B46E52" w:rsidRPr="00CF7835" w:rsidRDefault="00B46E52" w:rsidP="00F85A5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PHU Docent s.c. M. Biernacki M. Bytowski</w:t>
            </w:r>
          </w:p>
          <w:p w:rsidR="00B46E52" w:rsidRPr="00CF7835" w:rsidRDefault="00B46E52" w:rsidP="00F85A5F">
            <w:pPr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Wrocławska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6E52">
              <w:rPr>
                <w:rFonts w:ascii="Arial" w:hAnsi="Arial" w:cs="Arial"/>
                <w:sz w:val="24"/>
                <w:szCs w:val="24"/>
              </w:rPr>
              <w:t>43A/12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E52" w:rsidRPr="00CF7835" w:rsidRDefault="00B46E52" w:rsidP="00F85A5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30-011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6E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E52" w:rsidRPr="00CF7835" w:rsidRDefault="00B46E52" w:rsidP="00F85A5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465 850.00 zł</w:t>
            </w:r>
          </w:p>
        </w:tc>
      </w:tr>
      <w:tr w:rsidR="00B46E52" w:rsidRPr="00355C9D" w:rsidTr="00F85A5F">
        <w:tc>
          <w:tcPr>
            <w:tcW w:w="1276" w:type="dxa"/>
            <w:shd w:val="clear" w:color="auto" w:fill="auto"/>
            <w:vAlign w:val="center"/>
          </w:tcPr>
          <w:p w:rsidR="00B46E52" w:rsidRPr="00CF7835" w:rsidRDefault="00B46E52" w:rsidP="00F85A5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B46E52" w:rsidRPr="00CF7835" w:rsidRDefault="00B46E52" w:rsidP="00F85A5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GASTRO SERWIS S.C. ANNA JELONEK KRZYSZTOF JELONEK</w:t>
            </w:r>
          </w:p>
          <w:p w:rsidR="00B46E52" w:rsidRPr="00CF7835" w:rsidRDefault="00B46E52" w:rsidP="00F85A5F">
            <w:pPr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PRASKA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6E52">
              <w:rPr>
                <w:rFonts w:ascii="Arial" w:hAnsi="Arial" w:cs="Arial"/>
                <w:sz w:val="24"/>
                <w:szCs w:val="24"/>
              </w:rPr>
              <w:t>28/10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E52" w:rsidRPr="00CF7835" w:rsidRDefault="00B46E52" w:rsidP="00F85A5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30-328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6E5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E52" w:rsidRPr="00CF7835" w:rsidRDefault="00B46E52" w:rsidP="00F85A5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6E52">
              <w:rPr>
                <w:rFonts w:ascii="Arial" w:hAnsi="Arial" w:cs="Arial"/>
                <w:sz w:val="24"/>
                <w:szCs w:val="24"/>
              </w:rPr>
              <w:t>393 075.</w:t>
            </w:r>
            <w:r w:rsidR="00D80A3A">
              <w:rPr>
                <w:rFonts w:ascii="Arial" w:hAnsi="Arial" w:cs="Arial"/>
                <w:sz w:val="24"/>
                <w:szCs w:val="24"/>
              </w:rPr>
              <w:t>5</w:t>
            </w:r>
            <w:bookmarkStart w:id="0" w:name="_GoBack"/>
            <w:bookmarkEnd w:id="0"/>
            <w:r w:rsidRPr="00B46E52">
              <w:rPr>
                <w:rFonts w:ascii="Arial" w:hAnsi="Arial" w:cs="Arial"/>
                <w:sz w:val="24"/>
                <w:szCs w:val="24"/>
              </w:rPr>
              <w:t>0 zł</w:t>
            </w:r>
          </w:p>
        </w:tc>
      </w:tr>
    </w:tbl>
    <w:p w:rsidR="00A80738" w:rsidRPr="00355C9D" w:rsidRDefault="00A80738" w:rsidP="00D80A3A">
      <w:pPr>
        <w:pStyle w:val="Tekstpodstawowy"/>
        <w:spacing w:after="480"/>
        <w:ind w:left="6372" w:firstLine="708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B46E52" w:rsidP="00173B20">
      <w:pPr>
        <w:jc w:val="right"/>
      </w:pPr>
      <w:r w:rsidRPr="00B46E52">
        <w:rPr>
          <w:rFonts w:ascii="Arial" w:hAnsi="Arial" w:cs="Arial"/>
          <w:sz w:val="24"/>
          <w:szCs w:val="24"/>
        </w:rPr>
        <w:lastRenderedPageBreak/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EDF" w:rsidRDefault="00821EDF">
      <w:r>
        <w:separator/>
      </w:r>
    </w:p>
  </w:endnote>
  <w:endnote w:type="continuationSeparator" w:id="0">
    <w:p w:rsidR="00821EDF" w:rsidRDefault="00821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EDF" w:rsidRDefault="00821EDF">
      <w:r>
        <w:separator/>
      </w:r>
    </w:p>
  </w:footnote>
  <w:footnote w:type="continuationSeparator" w:id="0">
    <w:p w:rsidR="00821EDF" w:rsidRDefault="00821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E52" w:rsidRDefault="00B46E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E52" w:rsidRDefault="00B46E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E52" w:rsidRDefault="00B46E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ED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1EDF"/>
    <w:rsid w:val="00843263"/>
    <w:rsid w:val="00861E75"/>
    <w:rsid w:val="008A26A5"/>
    <w:rsid w:val="008F318B"/>
    <w:rsid w:val="00960CEB"/>
    <w:rsid w:val="009D19BD"/>
    <w:rsid w:val="009F189D"/>
    <w:rsid w:val="00A80738"/>
    <w:rsid w:val="00B46E52"/>
    <w:rsid w:val="00C236D3"/>
    <w:rsid w:val="00C659E2"/>
    <w:rsid w:val="00CB0802"/>
    <w:rsid w:val="00CF7835"/>
    <w:rsid w:val="00D665F5"/>
    <w:rsid w:val="00D7128F"/>
    <w:rsid w:val="00D80A3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F3BE080"/>
  <w15:chartTrackingRefBased/>
  <w15:docId w15:val="{A4E1EC9C-2266-475C-9299-14FC0BC0F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154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Cholewa</dc:creator>
  <cp:keywords/>
  <dc:description/>
  <cp:lastModifiedBy>Bartosz Cholewa</cp:lastModifiedBy>
  <cp:revision>2</cp:revision>
  <dcterms:created xsi:type="dcterms:W3CDTF">2024-11-08T11:46:00Z</dcterms:created>
  <dcterms:modified xsi:type="dcterms:W3CDTF">2024-11-08T11:46:00Z</dcterms:modified>
</cp:coreProperties>
</file>