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CA61F" w14:textId="0B0A9B69" w:rsidR="00986737" w:rsidRPr="00C17F0A" w:rsidRDefault="0041624B" w:rsidP="00C17F0A">
      <w:pPr>
        <w:spacing w:after="600"/>
        <w:jc w:val="right"/>
        <w:rPr>
          <w:sz w:val="24"/>
          <w:szCs w:val="24"/>
        </w:rPr>
      </w:pPr>
      <w:bookmarkStart w:id="0" w:name="_Hlk52197885"/>
      <w:r w:rsidRPr="00C17F0A">
        <w:rPr>
          <w:sz w:val="24"/>
          <w:szCs w:val="24"/>
        </w:rPr>
        <w:t>Poznań</w:t>
      </w:r>
      <w:r w:rsidR="00986737" w:rsidRPr="00C17F0A">
        <w:rPr>
          <w:sz w:val="24"/>
          <w:szCs w:val="24"/>
        </w:rPr>
        <w:t xml:space="preserve"> dnia: </w:t>
      </w:r>
      <w:r w:rsidRPr="00C17F0A">
        <w:rPr>
          <w:sz w:val="24"/>
          <w:szCs w:val="24"/>
        </w:rPr>
        <w:t>2024-11-</w:t>
      </w:r>
      <w:r w:rsidR="00DD423D">
        <w:rPr>
          <w:sz w:val="24"/>
          <w:szCs w:val="24"/>
        </w:rPr>
        <w:t>08</w:t>
      </w:r>
    </w:p>
    <w:p w14:paraId="265DD113" w14:textId="77777777" w:rsidR="0041624B" w:rsidRPr="00C17F0A" w:rsidRDefault="0041624B" w:rsidP="00C17F0A">
      <w:pPr>
        <w:rPr>
          <w:b/>
          <w:bCs/>
          <w:sz w:val="24"/>
          <w:szCs w:val="24"/>
        </w:rPr>
      </w:pPr>
      <w:r w:rsidRPr="00C17F0A">
        <w:rPr>
          <w:b/>
          <w:bCs/>
          <w:sz w:val="24"/>
          <w:szCs w:val="24"/>
        </w:rPr>
        <w:t>Szpital Wojewódzki w Poznaniu</w:t>
      </w:r>
    </w:p>
    <w:p w14:paraId="782A8943" w14:textId="77777777" w:rsidR="00986737" w:rsidRPr="00C17F0A" w:rsidRDefault="0041624B" w:rsidP="00C17F0A">
      <w:pPr>
        <w:rPr>
          <w:b/>
          <w:bCs/>
          <w:sz w:val="24"/>
          <w:szCs w:val="24"/>
        </w:rPr>
      </w:pPr>
      <w:r w:rsidRPr="00C17F0A">
        <w:rPr>
          <w:b/>
          <w:bCs/>
          <w:sz w:val="24"/>
          <w:szCs w:val="24"/>
        </w:rPr>
        <w:t>Dział Zamówień Publicznych</w:t>
      </w:r>
    </w:p>
    <w:p w14:paraId="12E0B47F" w14:textId="77777777" w:rsidR="00986737" w:rsidRPr="00C17F0A" w:rsidRDefault="0041624B" w:rsidP="00C17F0A">
      <w:pPr>
        <w:rPr>
          <w:sz w:val="24"/>
          <w:szCs w:val="24"/>
        </w:rPr>
      </w:pPr>
      <w:r w:rsidRPr="00C17F0A">
        <w:rPr>
          <w:sz w:val="24"/>
          <w:szCs w:val="24"/>
        </w:rPr>
        <w:t>Juraszów</w:t>
      </w:r>
      <w:r w:rsidR="00986737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7/19</w:t>
      </w:r>
    </w:p>
    <w:p w14:paraId="51792801" w14:textId="465D5C34" w:rsidR="00986737" w:rsidRPr="00C17F0A" w:rsidRDefault="0041624B" w:rsidP="00C17F0A">
      <w:pPr>
        <w:rPr>
          <w:sz w:val="24"/>
          <w:szCs w:val="24"/>
        </w:rPr>
      </w:pPr>
      <w:r w:rsidRPr="00C17F0A">
        <w:rPr>
          <w:sz w:val="24"/>
          <w:szCs w:val="24"/>
        </w:rPr>
        <w:t>60-479</w:t>
      </w:r>
      <w:r w:rsidR="00986737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Poznań</w:t>
      </w:r>
      <w:r w:rsidR="00C17F0A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17F0A" w14:paraId="406D8234" w14:textId="77777777" w:rsidTr="00C17F0A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079860" w14:textId="657F6D57" w:rsidR="00986737" w:rsidRPr="00C17F0A" w:rsidRDefault="00986737" w:rsidP="00C17F0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17F0A">
              <w:rPr>
                <w:b/>
                <w:spacing w:val="20"/>
                <w:sz w:val="28"/>
              </w:rPr>
              <w:t>INFORMACJA Z OTWARCIA OFERT</w:t>
            </w:r>
            <w:r w:rsidR="00DD423D">
              <w:rPr>
                <w:b/>
                <w:spacing w:val="20"/>
                <w:sz w:val="28"/>
              </w:rPr>
              <w:t xml:space="preserve"> </w:t>
            </w:r>
            <w:r w:rsidR="00DD423D" w:rsidRPr="00DD423D">
              <w:rPr>
                <w:b/>
                <w:spacing w:val="20"/>
                <w:sz w:val="28"/>
              </w:rPr>
              <w:t>— po zastosowaniu art. 223 ust. 2 pkt.</w:t>
            </w:r>
          </w:p>
        </w:tc>
      </w:tr>
    </w:tbl>
    <w:p w14:paraId="4428CAE0" w14:textId="77777777" w:rsidR="00986737" w:rsidRPr="00C17F0A" w:rsidRDefault="00986737" w:rsidP="00C17F0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17F0A">
        <w:rPr>
          <w:sz w:val="24"/>
          <w:szCs w:val="24"/>
        </w:rPr>
        <w:tab/>
        <w:t xml:space="preserve"> </w:t>
      </w:r>
    </w:p>
    <w:p w14:paraId="6BFBBFE0" w14:textId="77777777" w:rsidR="00986737" w:rsidRPr="00C17F0A" w:rsidRDefault="00986737" w:rsidP="00C17F0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17F0A">
        <w:rPr>
          <w:rFonts w:eastAsia="Calibri"/>
          <w:sz w:val="24"/>
          <w:szCs w:val="24"/>
          <w:lang w:eastAsia="en-US"/>
        </w:rPr>
        <w:t xml:space="preserve">Dotyczy </w:t>
      </w:r>
      <w:r w:rsidRPr="00C17F0A">
        <w:rPr>
          <w:sz w:val="24"/>
          <w:szCs w:val="24"/>
        </w:rPr>
        <w:t>postępowania o udzielenie zamówienia publicznego</w:t>
      </w:r>
      <w:r w:rsidRPr="00C17F0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17F0A" w14:paraId="17B07196" w14:textId="77777777" w:rsidTr="005A632E">
        <w:tc>
          <w:tcPr>
            <w:tcW w:w="2269" w:type="dxa"/>
            <w:shd w:val="clear" w:color="auto" w:fill="auto"/>
          </w:tcPr>
          <w:p w14:paraId="33FCDFAC" w14:textId="77777777" w:rsidR="00986737" w:rsidRPr="00C17F0A" w:rsidRDefault="00986737" w:rsidP="00C17F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1DA786" w14:textId="77777777" w:rsidR="00986737" w:rsidRPr="00655E72" w:rsidRDefault="0041624B" w:rsidP="00C17F0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55E72">
              <w:rPr>
                <w:b/>
                <w:sz w:val="24"/>
                <w:szCs w:val="24"/>
              </w:rPr>
              <w:t>Zakup artykułów gospodarstwa domowego na potrzeby Szpitala Wojewódzkiego w Poznaniu</w:t>
            </w:r>
            <w:r w:rsidR="00986737" w:rsidRPr="00655E72">
              <w:rPr>
                <w:b/>
                <w:sz w:val="24"/>
                <w:szCs w:val="24"/>
              </w:rPr>
              <w:t>.</w:t>
            </w:r>
          </w:p>
        </w:tc>
      </w:tr>
      <w:tr w:rsidR="0041624B" w:rsidRPr="00C17F0A" w14:paraId="2B4C2720" w14:textId="77777777" w:rsidTr="00907BBC">
        <w:tc>
          <w:tcPr>
            <w:tcW w:w="2269" w:type="dxa"/>
            <w:shd w:val="clear" w:color="auto" w:fill="auto"/>
          </w:tcPr>
          <w:p w14:paraId="670239EB" w14:textId="77777777" w:rsidR="0041624B" w:rsidRPr="00C17F0A" w:rsidRDefault="0041624B" w:rsidP="00C17F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74CF93" w14:textId="77777777" w:rsidR="0041624B" w:rsidRPr="00655E72" w:rsidRDefault="0041624B" w:rsidP="00C17F0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55E72">
              <w:rPr>
                <w:b/>
                <w:sz w:val="24"/>
                <w:szCs w:val="24"/>
              </w:rPr>
              <w:t>SZW/DZP/86/2024</w:t>
            </w:r>
          </w:p>
        </w:tc>
      </w:tr>
    </w:tbl>
    <w:p w14:paraId="2385BF9B" w14:textId="77777777" w:rsidR="00A80738" w:rsidRPr="00C17F0A" w:rsidRDefault="00A80738" w:rsidP="00C17F0A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D147400" w14:textId="77777777" w:rsidR="00D665F5" w:rsidRDefault="00D665F5" w:rsidP="00C17F0A">
      <w:pPr>
        <w:spacing w:before="120"/>
        <w:jc w:val="both"/>
        <w:rPr>
          <w:sz w:val="24"/>
          <w:szCs w:val="24"/>
        </w:rPr>
      </w:pPr>
      <w:r w:rsidRPr="00C17F0A">
        <w:rPr>
          <w:sz w:val="24"/>
          <w:szCs w:val="24"/>
        </w:rPr>
        <w:t>Zamawiający, działając na podstawie art. 22</w:t>
      </w:r>
      <w:r w:rsidR="00FC7F5E" w:rsidRPr="00C17F0A">
        <w:rPr>
          <w:sz w:val="24"/>
          <w:szCs w:val="24"/>
        </w:rPr>
        <w:t>2</w:t>
      </w:r>
      <w:r w:rsidRPr="00C17F0A">
        <w:rPr>
          <w:sz w:val="24"/>
          <w:szCs w:val="24"/>
        </w:rPr>
        <w:t xml:space="preserve"> ust. 5 </w:t>
      </w:r>
      <w:r w:rsidRPr="00C17F0A">
        <w:rPr>
          <w:bCs/>
          <w:sz w:val="24"/>
          <w:szCs w:val="24"/>
        </w:rPr>
        <w:t>ustawy z dnia 11 września 2019 r. Prawo zamówień publicznych</w:t>
      </w:r>
      <w:r w:rsidRPr="00C17F0A">
        <w:rPr>
          <w:sz w:val="24"/>
          <w:szCs w:val="24"/>
        </w:rPr>
        <w:t xml:space="preserve"> </w:t>
      </w:r>
      <w:r w:rsidR="0041624B" w:rsidRPr="00C17F0A">
        <w:rPr>
          <w:sz w:val="24"/>
          <w:szCs w:val="24"/>
        </w:rPr>
        <w:t>(t.j. Dz. U. z 2024 poz. 1320)</w:t>
      </w:r>
      <w:r w:rsidR="00490DC0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udostępnia</w:t>
      </w:r>
      <w:r w:rsidR="00F95C33" w:rsidRPr="00C17F0A">
        <w:rPr>
          <w:sz w:val="24"/>
          <w:szCs w:val="24"/>
        </w:rPr>
        <w:t xml:space="preserve"> </w:t>
      </w:r>
      <w:r w:rsidR="004C7E9B" w:rsidRPr="00C17F0A">
        <w:rPr>
          <w:sz w:val="24"/>
          <w:szCs w:val="24"/>
        </w:rPr>
        <w:t>informacj</w:t>
      </w:r>
      <w:r w:rsidR="00577BC6" w:rsidRPr="00C17F0A">
        <w:rPr>
          <w:sz w:val="24"/>
          <w:szCs w:val="24"/>
        </w:rPr>
        <w:t>ę</w:t>
      </w:r>
      <w:r w:rsidR="00035488" w:rsidRPr="00C17F0A">
        <w:rPr>
          <w:sz w:val="24"/>
          <w:szCs w:val="24"/>
        </w:rPr>
        <w:t xml:space="preserve"> z otwarcia ofert</w:t>
      </w:r>
      <w:r w:rsidR="00577BC6" w:rsidRPr="00C17F0A">
        <w:rPr>
          <w:sz w:val="24"/>
          <w:szCs w:val="24"/>
        </w:rPr>
        <w:t>.</w:t>
      </w:r>
    </w:p>
    <w:p w14:paraId="2EAC0CAF" w14:textId="23EC036C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C17F0A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181E510" w14:textId="37570C1D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1 – 35 357,90 zł brutto</w:t>
      </w:r>
    </w:p>
    <w:p w14:paraId="04A7165E" w14:textId="1AE72FE8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2 – 63 593,04 zł brutto</w:t>
      </w:r>
    </w:p>
    <w:p w14:paraId="5A77730C" w14:textId="4768D980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3 - 900,00 zł brutto</w:t>
      </w:r>
    </w:p>
    <w:p w14:paraId="2000379C" w14:textId="01A361D3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4 – 2 720,00 zł brutto</w:t>
      </w:r>
    </w:p>
    <w:p w14:paraId="23C0D86B" w14:textId="4BA66451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5 – 10 279,00 zł brutto</w:t>
      </w:r>
    </w:p>
    <w:p w14:paraId="55C6844D" w14:textId="1D822AB7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6 - 600,00 zł brutto</w:t>
      </w:r>
    </w:p>
    <w:p w14:paraId="7619F796" w14:textId="5AAD7DC1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7 – 37 740,00 zł brutto</w:t>
      </w:r>
    </w:p>
    <w:p w14:paraId="66BD03D3" w14:textId="0C1651D9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8 – 73 800,00 zł brutto</w:t>
      </w:r>
    </w:p>
    <w:p w14:paraId="51BE0D2A" w14:textId="54BB3EB9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9 – 2 399,70 zł brutto</w:t>
      </w:r>
    </w:p>
    <w:p w14:paraId="74B303E8" w14:textId="77777777" w:rsidR="00A80738" w:rsidRPr="00C17F0A" w:rsidRDefault="00D665F5" w:rsidP="00C17F0A">
      <w:pPr>
        <w:spacing w:before="120" w:after="60"/>
        <w:jc w:val="both"/>
        <w:rPr>
          <w:sz w:val="24"/>
          <w:szCs w:val="24"/>
        </w:rPr>
      </w:pPr>
      <w:r w:rsidRPr="00C17F0A">
        <w:rPr>
          <w:sz w:val="24"/>
          <w:szCs w:val="24"/>
        </w:rPr>
        <w:t>Podczas otwarcia ofert, mającego miejsce</w:t>
      </w:r>
      <w:r w:rsidR="00FF4AB1" w:rsidRPr="00C17F0A">
        <w:rPr>
          <w:sz w:val="24"/>
          <w:szCs w:val="24"/>
        </w:rPr>
        <w:t xml:space="preserve"> w dniu </w:t>
      </w:r>
      <w:r w:rsidR="0041624B" w:rsidRPr="00C17F0A">
        <w:rPr>
          <w:sz w:val="24"/>
          <w:szCs w:val="24"/>
        </w:rPr>
        <w:t>05/11/2024</w:t>
      </w:r>
      <w:r w:rsidR="00FF4AB1" w:rsidRPr="00C17F0A">
        <w:rPr>
          <w:sz w:val="24"/>
          <w:szCs w:val="24"/>
        </w:rPr>
        <w:t xml:space="preserve"> o godz. </w:t>
      </w:r>
      <w:r w:rsidR="0041624B" w:rsidRPr="00C17F0A">
        <w:rPr>
          <w:sz w:val="24"/>
          <w:szCs w:val="24"/>
        </w:rPr>
        <w:t>10:00</w:t>
      </w:r>
      <w:r w:rsidRPr="00C17F0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17F0A" w14:paraId="644454AC" w14:textId="77777777" w:rsidTr="005A632E">
        <w:tc>
          <w:tcPr>
            <w:tcW w:w="1276" w:type="dxa"/>
            <w:shd w:val="clear" w:color="auto" w:fill="F2F2F2"/>
            <w:vAlign w:val="center"/>
          </w:tcPr>
          <w:p w14:paraId="12A9C84E" w14:textId="77777777" w:rsidR="006B27ED" w:rsidRPr="00C17F0A" w:rsidRDefault="00986737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Oferta n</w:t>
            </w:r>
            <w:r w:rsidR="006B27ED" w:rsidRPr="00C17F0A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67616E7" w14:textId="77777777" w:rsidR="006B27ED" w:rsidRPr="00C17F0A" w:rsidRDefault="00986737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596918" w14:textId="77777777" w:rsidR="006B27ED" w:rsidRPr="00C17F0A" w:rsidRDefault="006B27ED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219B01" w14:textId="77777777" w:rsidR="006B27ED" w:rsidRPr="00C17F0A" w:rsidRDefault="006B27ED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Cena oferty</w:t>
            </w:r>
          </w:p>
        </w:tc>
      </w:tr>
      <w:tr w:rsidR="0041624B" w:rsidRPr="00C17F0A" w14:paraId="7D74080E" w14:textId="77777777" w:rsidTr="00907BBC">
        <w:tc>
          <w:tcPr>
            <w:tcW w:w="1276" w:type="dxa"/>
            <w:shd w:val="clear" w:color="auto" w:fill="auto"/>
            <w:vAlign w:val="center"/>
          </w:tcPr>
          <w:p w14:paraId="2C71262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052B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02466B" w14:textId="5986065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 w:rsidR="00C17F0A">
              <w:rPr>
                <w:sz w:val="24"/>
                <w:szCs w:val="24"/>
              </w:rPr>
              <w:t xml:space="preserve">Sp.  z o.o. </w:t>
            </w:r>
          </w:p>
          <w:p w14:paraId="3C544E17" w14:textId="159A7A62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Warszawska 151 </w:t>
            </w:r>
          </w:p>
          <w:p w14:paraId="09448C52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C7CF9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1 679.98 zł</w:t>
            </w:r>
          </w:p>
        </w:tc>
      </w:tr>
      <w:tr w:rsidR="0041624B" w:rsidRPr="00C17F0A" w14:paraId="4DDFFC45" w14:textId="77777777" w:rsidTr="00907BBC">
        <w:tc>
          <w:tcPr>
            <w:tcW w:w="1276" w:type="dxa"/>
            <w:shd w:val="clear" w:color="auto" w:fill="auto"/>
            <w:vAlign w:val="center"/>
          </w:tcPr>
          <w:p w14:paraId="6765FB5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92F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BD63284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335C9685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47BDABF6" w14:textId="0207385F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975BE8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3 080.00 zł</w:t>
            </w:r>
          </w:p>
          <w:p w14:paraId="527AD8E7" w14:textId="18EA6E3A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 xml:space="preserve">3 079,85 zł </w:t>
            </w:r>
          </w:p>
        </w:tc>
      </w:tr>
      <w:tr w:rsidR="0041624B" w:rsidRPr="00C17F0A" w14:paraId="4285847A" w14:textId="77777777" w:rsidTr="00907BBC">
        <w:tc>
          <w:tcPr>
            <w:tcW w:w="1276" w:type="dxa"/>
            <w:shd w:val="clear" w:color="auto" w:fill="auto"/>
            <w:vAlign w:val="center"/>
          </w:tcPr>
          <w:p w14:paraId="24DDC18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719E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9920E67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633F4C13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5C5108FB" w14:textId="0E5659C2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lastRenderedPageBreak/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ABB480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lastRenderedPageBreak/>
              <w:t>8 223.60 zł</w:t>
            </w:r>
          </w:p>
          <w:p w14:paraId="2BD26BFD" w14:textId="373E8BD0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 xml:space="preserve">8 225,17 zł </w:t>
            </w:r>
          </w:p>
        </w:tc>
      </w:tr>
      <w:tr w:rsidR="0041624B" w:rsidRPr="00C17F0A" w14:paraId="25AC2BFC" w14:textId="77777777" w:rsidTr="00907BBC">
        <w:tc>
          <w:tcPr>
            <w:tcW w:w="1276" w:type="dxa"/>
            <w:shd w:val="clear" w:color="auto" w:fill="auto"/>
            <w:vAlign w:val="center"/>
          </w:tcPr>
          <w:p w14:paraId="173825A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9F9C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7EB73FC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3ECD431E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33B70AA1" w14:textId="6394B50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221A22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1 650.00 zł</w:t>
            </w:r>
          </w:p>
          <w:p w14:paraId="101F8E8B" w14:textId="526405D2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 xml:space="preserve">1 649,98 zł </w:t>
            </w:r>
          </w:p>
        </w:tc>
      </w:tr>
      <w:tr w:rsidR="0041624B" w:rsidRPr="00C17F0A" w14:paraId="4041CA74" w14:textId="77777777" w:rsidTr="00907BBC">
        <w:tc>
          <w:tcPr>
            <w:tcW w:w="1276" w:type="dxa"/>
            <w:shd w:val="clear" w:color="auto" w:fill="auto"/>
            <w:vAlign w:val="center"/>
          </w:tcPr>
          <w:p w14:paraId="592032F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4F43E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FDB6F82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105190B1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1EA77008" w14:textId="24288E33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1D7FD5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95 429.50 zł</w:t>
            </w:r>
          </w:p>
          <w:p w14:paraId="1881A273" w14:textId="2D1738BB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 xml:space="preserve">95 428,07 zł </w:t>
            </w:r>
          </w:p>
        </w:tc>
      </w:tr>
      <w:tr w:rsidR="0041624B" w:rsidRPr="00C17F0A" w14:paraId="26EB8D96" w14:textId="77777777" w:rsidTr="00907BBC">
        <w:tc>
          <w:tcPr>
            <w:tcW w:w="1276" w:type="dxa"/>
            <w:shd w:val="clear" w:color="auto" w:fill="auto"/>
            <w:vAlign w:val="center"/>
          </w:tcPr>
          <w:p w14:paraId="3700923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62C2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0140CAB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5C36E073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7BA130AE" w14:textId="404D7DEF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D62DF0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4 050.00 zł</w:t>
            </w:r>
          </w:p>
          <w:p w14:paraId="71D58210" w14:textId="3C710EF5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 xml:space="preserve">4 050,14 zł </w:t>
            </w:r>
          </w:p>
        </w:tc>
      </w:tr>
      <w:tr w:rsidR="0041624B" w:rsidRPr="00C17F0A" w14:paraId="41AA1ECE" w14:textId="77777777" w:rsidTr="00907BBC">
        <w:tc>
          <w:tcPr>
            <w:tcW w:w="1276" w:type="dxa"/>
            <w:shd w:val="clear" w:color="auto" w:fill="auto"/>
            <w:vAlign w:val="center"/>
          </w:tcPr>
          <w:p w14:paraId="35A36B04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4D42C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407D3B1" w14:textId="489B7B3D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MEDISEPT </w:t>
            </w:r>
            <w:r w:rsidR="00C17F0A">
              <w:rPr>
                <w:sz w:val="24"/>
                <w:szCs w:val="24"/>
              </w:rPr>
              <w:t xml:space="preserve">Sp. z o.o. </w:t>
            </w:r>
          </w:p>
          <w:p w14:paraId="3B50E965" w14:textId="796262B7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Ludwika Spiessa 4 </w:t>
            </w:r>
          </w:p>
          <w:p w14:paraId="2A169518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2858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59 440.61 zł</w:t>
            </w:r>
          </w:p>
        </w:tc>
      </w:tr>
      <w:tr w:rsidR="0041624B" w:rsidRPr="00C17F0A" w14:paraId="317AA670" w14:textId="77777777" w:rsidTr="00907BBC">
        <w:tc>
          <w:tcPr>
            <w:tcW w:w="1276" w:type="dxa"/>
            <w:shd w:val="clear" w:color="auto" w:fill="auto"/>
            <w:vAlign w:val="center"/>
          </w:tcPr>
          <w:p w14:paraId="366CA19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803F7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F0BCF18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MEDISEPT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314A149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Ludwika Spiessa 4 </w:t>
            </w:r>
          </w:p>
          <w:p w14:paraId="297A4FCB" w14:textId="797C6EF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3E4B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1 292.79 zł</w:t>
            </w:r>
          </w:p>
        </w:tc>
      </w:tr>
      <w:tr w:rsidR="0041624B" w:rsidRPr="00C17F0A" w14:paraId="2E94CA56" w14:textId="77777777" w:rsidTr="00907BBC">
        <w:tc>
          <w:tcPr>
            <w:tcW w:w="1276" w:type="dxa"/>
            <w:shd w:val="clear" w:color="auto" w:fill="auto"/>
            <w:vAlign w:val="center"/>
          </w:tcPr>
          <w:p w14:paraId="494FDB9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940CD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27AA60" w14:textId="3D2DD9BC" w:rsidR="0041624B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Przedsiębiorstwo Wielobranżowe </w:t>
            </w:r>
            <w:r w:rsidR="0041624B" w:rsidRPr="00C17F0A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 w:rsidR="0041624B" w:rsidRPr="00C17F0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="0041624B" w:rsidRPr="00C17F0A">
              <w:rPr>
                <w:sz w:val="24"/>
                <w:szCs w:val="24"/>
              </w:rPr>
              <w:t xml:space="preserve">G </w:t>
            </w:r>
            <w:r>
              <w:rPr>
                <w:sz w:val="24"/>
                <w:szCs w:val="24"/>
              </w:rPr>
              <w:t>Olga Perlińska</w:t>
            </w:r>
          </w:p>
          <w:p w14:paraId="33BFFDAB" w14:textId="74A50C46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Pryzmaty 15 </w:t>
            </w:r>
          </w:p>
          <w:p w14:paraId="677345F6" w14:textId="7AD4C493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02</w:t>
            </w:r>
            <w:r w:rsidR="00C17F0A">
              <w:rPr>
                <w:sz w:val="24"/>
                <w:szCs w:val="24"/>
              </w:rPr>
              <w:t>-</w:t>
            </w:r>
            <w:r w:rsidRPr="00C17F0A">
              <w:rPr>
                <w:sz w:val="24"/>
                <w:szCs w:val="24"/>
              </w:rPr>
              <w:t>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4FDB1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59 843.62 zł</w:t>
            </w:r>
          </w:p>
        </w:tc>
      </w:tr>
      <w:tr w:rsidR="0041624B" w:rsidRPr="00C17F0A" w14:paraId="3E039ACF" w14:textId="77777777" w:rsidTr="00907BBC">
        <w:tc>
          <w:tcPr>
            <w:tcW w:w="1276" w:type="dxa"/>
            <w:shd w:val="clear" w:color="auto" w:fill="auto"/>
            <w:vAlign w:val="center"/>
          </w:tcPr>
          <w:p w14:paraId="1D231BF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37FB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2405AD8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Przedsiębiorstwo Wielobranżowe </w:t>
            </w:r>
            <w:r w:rsidRPr="00C17F0A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 w:rsidRPr="00C17F0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00C17F0A">
              <w:rPr>
                <w:sz w:val="24"/>
                <w:szCs w:val="24"/>
              </w:rPr>
              <w:t xml:space="preserve">G </w:t>
            </w:r>
            <w:r>
              <w:rPr>
                <w:sz w:val="24"/>
                <w:szCs w:val="24"/>
              </w:rPr>
              <w:t>Olga Perlińska</w:t>
            </w:r>
          </w:p>
          <w:p w14:paraId="39E9F985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Pryzmaty 15 </w:t>
            </w:r>
          </w:p>
          <w:p w14:paraId="5A3ECC58" w14:textId="6016301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-</w:t>
            </w:r>
            <w:r w:rsidRPr="00C17F0A">
              <w:rPr>
                <w:sz w:val="24"/>
                <w:szCs w:val="24"/>
              </w:rPr>
              <w:t>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322D6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30 907.44 zł</w:t>
            </w:r>
          </w:p>
        </w:tc>
      </w:tr>
      <w:tr w:rsidR="0041624B" w:rsidRPr="00C17F0A" w14:paraId="2618DD31" w14:textId="77777777" w:rsidTr="00907BBC">
        <w:tc>
          <w:tcPr>
            <w:tcW w:w="1276" w:type="dxa"/>
            <w:shd w:val="clear" w:color="auto" w:fill="auto"/>
            <w:vAlign w:val="center"/>
          </w:tcPr>
          <w:p w14:paraId="2B56D65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A551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3506DF7" w14:textId="7777777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Paper&amp;Nonvowen Mem Group Sp.z o.o. Sp. K</w:t>
            </w:r>
          </w:p>
          <w:p w14:paraId="2F975F31" w14:textId="26727A9E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Gnieźnieńska 64A </w:t>
            </w:r>
          </w:p>
          <w:p w14:paraId="5D2BB90F" w14:textId="42943D33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62-006 Bogucin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67619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24 166.06 zł</w:t>
            </w:r>
          </w:p>
        </w:tc>
      </w:tr>
      <w:tr w:rsidR="0041624B" w:rsidRPr="00C17F0A" w14:paraId="256B08CE" w14:textId="77777777" w:rsidTr="00907BBC">
        <w:tc>
          <w:tcPr>
            <w:tcW w:w="1276" w:type="dxa"/>
            <w:shd w:val="clear" w:color="auto" w:fill="auto"/>
            <w:vAlign w:val="center"/>
          </w:tcPr>
          <w:p w14:paraId="22EA5E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42675D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2840C50" w14:textId="7777777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Higma Service Sp. z o.o.</w:t>
            </w:r>
          </w:p>
          <w:p w14:paraId="2ED93560" w14:textId="6EC1C1A0" w:rsidR="0041624B" w:rsidRPr="00C17F0A" w:rsidRDefault="00A4088E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Gosławicka 2 </w:t>
            </w:r>
          </w:p>
          <w:p w14:paraId="5DE17552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CACE7F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137 225.55 zł</w:t>
            </w:r>
          </w:p>
          <w:p w14:paraId="2D5EB5A3" w14:textId="4CC88BFB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>137 220,58 zł</w:t>
            </w:r>
          </w:p>
        </w:tc>
      </w:tr>
      <w:tr w:rsidR="0041624B" w:rsidRPr="00C17F0A" w14:paraId="26D0E9DD" w14:textId="77777777" w:rsidTr="00907BBC">
        <w:tc>
          <w:tcPr>
            <w:tcW w:w="1276" w:type="dxa"/>
            <w:shd w:val="clear" w:color="auto" w:fill="auto"/>
            <w:vAlign w:val="center"/>
          </w:tcPr>
          <w:p w14:paraId="163D917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258C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1475E7" w14:textId="66DE999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</w:t>
            </w:r>
            <w:r w:rsidR="00A4088E" w:rsidRPr="00C17F0A">
              <w:rPr>
                <w:sz w:val="24"/>
                <w:szCs w:val="24"/>
              </w:rPr>
              <w:t xml:space="preserve">Hurtownia Chemii Gospodarczej </w:t>
            </w:r>
            <w:r w:rsidR="00A4088E">
              <w:rPr>
                <w:sz w:val="24"/>
                <w:szCs w:val="24"/>
              </w:rPr>
              <w:t xml:space="preserve">Sp. z o.o. </w:t>
            </w:r>
          </w:p>
          <w:p w14:paraId="57FBEDD1" w14:textId="0F1E3B10" w:rsidR="0041624B" w:rsidRPr="00C17F0A" w:rsidRDefault="00A4088E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>Kamienna</w:t>
            </w:r>
            <w:r w:rsidR="0041624B" w:rsidRPr="00C17F0A">
              <w:rPr>
                <w:sz w:val="24"/>
                <w:szCs w:val="24"/>
              </w:rPr>
              <w:t xml:space="preserve"> 12 </w:t>
            </w:r>
          </w:p>
          <w:p w14:paraId="76DF4F07" w14:textId="7975D522" w:rsidR="0041624B" w:rsidRPr="00C17F0A" w:rsidRDefault="00A4088E" w:rsidP="00C17F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6F6CDE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13 798.32 zł</w:t>
            </w:r>
          </w:p>
          <w:p w14:paraId="6FE7B328" w14:textId="340E473F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>13 798.33 zł</w:t>
            </w:r>
          </w:p>
        </w:tc>
      </w:tr>
      <w:tr w:rsidR="0041624B" w:rsidRPr="00C17F0A" w14:paraId="6C282E0D" w14:textId="77777777" w:rsidTr="00907BBC">
        <w:tc>
          <w:tcPr>
            <w:tcW w:w="1276" w:type="dxa"/>
            <w:shd w:val="clear" w:color="auto" w:fill="auto"/>
            <w:vAlign w:val="center"/>
          </w:tcPr>
          <w:p w14:paraId="37A87F2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2DA0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133FD4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7848514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40E3F23A" w14:textId="21F21AAC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D0610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115 841.70 zł</w:t>
            </w:r>
          </w:p>
        </w:tc>
      </w:tr>
      <w:tr w:rsidR="0041624B" w:rsidRPr="00C17F0A" w14:paraId="7F649EAC" w14:textId="77777777" w:rsidTr="00907BBC">
        <w:tc>
          <w:tcPr>
            <w:tcW w:w="1276" w:type="dxa"/>
            <w:shd w:val="clear" w:color="auto" w:fill="auto"/>
            <w:vAlign w:val="center"/>
          </w:tcPr>
          <w:p w14:paraId="5C7B8C0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B6CF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A895598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01A59C5D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32826F5" w14:textId="496C3DE1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6B59E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lastRenderedPageBreak/>
              <w:t>1 370.47 zł</w:t>
            </w:r>
          </w:p>
        </w:tc>
      </w:tr>
      <w:tr w:rsidR="0041624B" w:rsidRPr="00C17F0A" w14:paraId="549526D0" w14:textId="77777777" w:rsidTr="00907BBC">
        <w:tc>
          <w:tcPr>
            <w:tcW w:w="1276" w:type="dxa"/>
            <w:shd w:val="clear" w:color="auto" w:fill="auto"/>
            <w:vAlign w:val="center"/>
          </w:tcPr>
          <w:p w14:paraId="52282FA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A288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490544E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FF3D14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57899159" w14:textId="5DD71523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99F69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3 979.03 zł</w:t>
            </w:r>
          </w:p>
        </w:tc>
      </w:tr>
      <w:tr w:rsidR="0041624B" w:rsidRPr="00C17F0A" w14:paraId="32E9F5B6" w14:textId="77777777" w:rsidTr="00907BBC">
        <w:tc>
          <w:tcPr>
            <w:tcW w:w="1276" w:type="dxa"/>
            <w:shd w:val="clear" w:color="auto" w:fill="auto"/>
            <w:vAlign w:val="center"/>
          </w:tcPr>
          <w:p w14:paraId="78FEE95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4B223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35334D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AFDF1A1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C2A3FF2" w14:textId="2B2B9378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E3F2E4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8 562.72 zł</w:t>
            </w:r>
          </w:p>
        </w:tc>
      </w:tr>
      <w:tr w:rsidR="0041624B" w:rsidRPr="00C17F0A" w14:paraId="06A7655B" w14:textId="77777777" w:rsidTr="00907BBC">
        <w:tc>
          <w:tcPr>
            <w:tcW w:w="1276" w:type="dxa"/>
            <w:shd w:val="clear" w:color="auto" w:fill="auto"/>
            <w:vAlign w:val="center"/>
          </w:tcPr>
          <w:p w14:paraId="54841BA3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2511D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228B3FC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E8DAAFB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03FFCE44" w14:textId="0BE53042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98A96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811.80 zł</w:t>
            </w:r>
          </w:p>
        </w:tc>
      </w:tr>
      <w:tr w:rsidR="0041624B" w:rsidRPr="00C17F0A" w14:paraId="0CE67884" w14:textId="77777777" w:rsidTr="00907BBC">
        <w:tc>
          <w:tcPr>
            <w:tcW w:w="1276" w:type="dxa"/>
            <w:shd w:val="clear" w:color="auto" w:fill="auto"/>
            <w:vAlign w:val="center"/>
          </w:tcPr>
          <w:p w14:paraId="5EE8097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0A11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B335B61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C4560FE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0C07424" w14:textId="3CA6D86D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C08A13" w14:textId="77777777" w:rsidR="0041624B" w:rsidRPr="00C7743D" w:rsidRDefault="0041624B" w:rsidP="00C17F0A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C7743D">
              <w:rPr>
                <w:strike/>
                <w:sz w:val="24"/>
                <w:szCs w:val="24"/>
              </w:rPr>
              <w:t>87 808.72 zł</w:t>
            </w:r>
          </w:p>
          <w:p w14:paraId="6234567A" w14:textId="74905500" w:rsidR="00C7743D" w:rsidRPr="00C17F0A" w:rsidRDefault="00C7743D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7743D">
              <w:rPr>
                <w:color w:val="FF0000"/>
                <w:sz w:val="24"/>
                <w:szCs w:val="24"/>
              </w:rPr>
              <w:t>87 808.71 zł</w:t>
            </w:r>
          </w:p>
        </w:tc>
      </w:tr>
      <w:tr w:rsidR="0041624B" w:rsidRPr="00C17F0A" w14:paraId="624E8BD9" w14:textId="77777777" w:rsidTr="00907BBC">
        <w:tc>
          <w:tcPr>
            <w:tcW w:w="1276" w:type="dxa"/>
            <w:shd w:val="clear" w:color="auto" w:fill="auto"/>
            <w:vAlign w:val="center"/>
          </w:tcPr>
          <w:p w14:paraId="00AA0C8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AFC08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B326781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7B980AE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2DAB43BE" w14:textId="428A4B42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529C9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151 290.00 zł</w:t>
            </w:r>
          </w:p>
        </w:tc>
      </w:tr>
      <w:tr w:rsidR="0041624B" w:rsidRPr="00C17F0A" w14:paraId="1B21D980" w14:textId="77777777" w:rsidTr="00907BBC">
        <w:tc>
          <w:tcPr>
            <w:tcW w:w="1276" w:type="dxa"/>
            <w:shd w:val="clear" w:color="auto" w:fill="auto"/>
            <w:vAlign w:val="center"/>
          </w:tcPr>
          <w:p w14:paraId="7A57DDB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2C10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EAD3865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6593967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7CA7BD87" w14:textId="57FC25E5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ED01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2 656.80 zł</w:t>
            </w:r>
          </w:p>
        </w:tc>
      </w:tr>
      <w:bookmarkEnd w:id="0"/>
    </w:tbl>
    <w:p w14:paraId="60F92162" w14:textId="77777777" w:rsidR="00C7743D" w:rsidRDefault="00C7743D" w:rsidP="00246F40">
      <w:pPr>
        <w:pStyle w:val="Tekstpodstawowy"/>
        <w:ind w:left="3119" w:firstLine="425"/>
        <w:jc w:val="center"/>
        <w:rPr>
          <w:i/>
          <w:iCs/>
          <w:szCs w:val="24"/>
        </w:rPr>
      </w:pPr>
    </w:p>
    <w:p w14:paraId="4CF3C7BC" w14:textId="77777777" w:rsidR="00EC6BE4" w:rsidRDefault="00EC6BE4" w:rsidP="00EC6BE4">
      <w:pPr>
        <w:pStyle w:val="Tekstpodstawowy"/>
        <w:ind w:left="3119" w:firstLine="425"/>
        <w:jc w:val="center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p w14:paraId="3F425110" w14:textId="77777777" w:rsidR="00EC6BE4" w:rsidRDefault="00EC6BE4" w:rsidP="00EC6BE4">
      <w:pPr>
        <w:ind w:left="3540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/-/ p. o. Dyrektora Szpitala Wojewódzkiego</w:t>
      </w:r>
    </w:p>
    <w:p w14:paraId="6E2C9D83" w14:textId="77777777" w:rsidR="00EC6BE4" w:rsidRDefault="00EC6BE4" w:rsidP="00EC6BE4">
      <w:pPr>
        <w:ind w:left="59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w Poznaniu</w:t>
      </w:r>
    </w:p>
    <w:p w14:paraId="40A3AE77" w14:textId="77777777" w:rsidR="00EC6BE4" w:rsidRDefault="00EC6BE4" w:rsidP="00EC6BE4">
      <w:pPr>
        <w:ind w:left="4248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Dyrektora ds. Pielęgniarstwa</w:t>
      </w:r>
    </w:p>
    <w:p w14:paraId="6268D914" w14:textId="77777777" w:rsidR="00EC6BE4" w:rsidRDefault="00EC6BE4" w:rsidP="00EC6BE4">
      <w:pPr>
        <w:ind w:left="4956" w:firstLine="708"/>
        <w:rPr>
          <w:i/>
          <w:iCs/>
          <w:sz w:val="24"/>
          <w:szCs w:val="24"/>
          <w:highlight w:val="darkGray"/>
        </w:rPr>
      </w:pPr>
      <w:r>
        <w:rPr>
          <w:i/>
          <w:iCs/>
          <w:sz w:val="24"/>
          <w:szCs w:val="24"/>
        </w:rPr>
        <w:t>Violetta Magiera</w:t>
      </w:r>
    </w:p>
    <w:p w14:paraId="64627611" w14:textId="7F46973B" w:rsidR="00C236D3" w:rsidRPr="00C17F0A" w:rsidRDefault="00C236D3" w:rsidP="00C17F0A">
      <w:pPr>
        <w:jc w:val="right"/>
        <w:rPr>
          <w:sz w:val="22"/>
          <w:szCs w:val="22"/>
        </w:rPr>
      </w:pPr>
    </w:p>
    <w:sectPr w:rsidR="00C236D3" w:rsidRPr="00C17F0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1474C" w14:textId="77777777" w:rsidR="00EA1677" w:rsidRDefault="00EA1677">
      <w:r>
        <w:separator/>
      </w:r>
    </w:p>
  </w:endnote>
  <w:endnote w:type="continuationSeparator" w:id="0">
    <w:p w14:paraId="7AD26DB0" w14:textId="77777777" w:rsidR="00EA1677" w:rsidRDefault="00EA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30A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212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23473" w14:textId="2C8A2544" w:rsidR="00986737" w:rsidRPr="00986737" w:rsidRDefault="007D042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92CE06" wp14:editId="23952A7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5B5C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4306B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3E4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8D0E8" w14:textId="77777777" w:rsidR="009F189D" w:rsidRDefault="009F189D">
    <w:pPr>
      <w:pStyle w:val="Stopka"/>
      <w:tabs>
        <w:tab w:val="clear" w:pos="4536"/>
      </w:tabs>
      <w:jc w:val="center"/>
    </w:pPr>
  </w:p>
  <w:p w14:paraId="3B7323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B14A2" w14:textId="77777777" w:rsidR="00EA1677" w:rsidRDefault="00EA1677">
      <w:r>
        <w:separator/>
      </w:r>
    </w:p>
  </w:footnote>
  <w:footnote w:type="continuationSeparator" w:id="0">
    <w:p w14:paraId="50537B58" w14:textId="77777777" w:rsidR="00EA1677" w:rsidRDefault="00EA1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00A16" w14:textId="77777777" w:rsidR="0041624B" w:rsidRDefault="00416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8339F" w14:textId="77777777" w:rsidR="0041624B" w:rsidRDefault="00416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892CB" w14:textId="77777777" w:rsidR="0041624B" w:rsidRDefault="004162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77"/>
    <w:rsid w:val="00007727"/>
    <w:rsid w:val="00017720"/>
    <w:rsid w:val="00035488"/>
    <w:rsid w:val="000D7F25"/>
    <w:rsid w:val="000E00E5"/>
    <w:rsid w:val="00173B20"/>
    <w:rsid w:val="001C69FF"/>
    <w:rsid w:val="0023318D"/>
    <w:rsid w:val="00246F40"/>
    <w:rsid w:val="003D72FD"/>
    <w:rsid w:val="0041624B"/>
    <w:rsid w:val="00423179"/>
    <w:rsid w:val="00490DC0"/>
    <w:rsid w:val="00493F8C"/>
    <w:rsid w:val="004B0389"/>
    <w:rsid w:val="004C7E9B"/>
    <w:rsid w:val="005614F2"/>
    <w:rsid w:val="00577BC6"/>
    <w:rsid w:val="005A632E"/>
    <w:rsid w:val="00655E72"/>
    <w:rsid w:val="0069085C"/>
    <w:rsid w:val="006B27ED"/>
    <w:rsid w:val="007170F5"/>
    <w:rsid w:val="007579D8"/>
    <w:rsid w:val="007D0420"/>
    <w:rsid w:val="00843263"/>
    <w:rsid w:val="008538E8"/>
    <w:rsid w:val="00861E75"/>
    <w:rsid w:val="00986737"/>
    <w:rsid w:val="009D19BD"/>
    <w:rsid w:val="009E509D"/>
    <w:rsid w:val="009F189D"/>
    <w:rsid w:val="00A1022E"/>
    <w:rsid w:val="00A4088E"/>
    <w:rsid w:val="00A80738"/>
    <w:rsid w:val="00A83F20"/>
    <w:rsid w:val="00BB547B"/>
    <w:rsid w:val="00C17F0A"/>
    <w:rsid w:val="00C236D3"/>
    <w:rsid w:val="00C659E2"/>
    <w:rsid w:val="00C7743D"/>
    <w:rsid w:val="00C82837"/>
    <w:rsid w:val="00CA3D66"/>
    <w:rsid w:val="00CB0802"/>
    <w:rsid w:val="00D23359"/>
    <w:rsid w:val="00D665F5"/>
    <w:rsid w:val="00D7128F"/>
    <w:rsid w:val="00DD423D"/>
    <w:rsid w:val="00EA1677"/>
    <w:rsid w:val="00EA3476"/>
    <w:rsid w:val="00EC6BE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263CD"/>
  <w15:chartTrackingRefBased/>
  <w15:docId w15:val="{C6618222-23ED-4056-8B23-C10D45AB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46F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3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545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2024-11-05T10:28:00Z</cp:lastPrinted>
  <dcterms:created xsi:type="dcterms:W3CDTF">2024-11-08T12:38:00Z</dcterms:created>
  <dcterms:modified xsi:type="dcterms:W3CDTF">2024-11-08T13:09:00Z</dcterms:modified>
</cp:coreProperties>
</file>