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053886" w14:textId="4127EDAA" w:rsidR="00081D13" w:rsidRPr="0088298D" w:rsidRDefault="0013336B" w:rsidP="0088298D">
      <w:pPr>
        <w:spacing w:after="600" w:line="276" w:lineRule="auto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88298D">
        <w:rPr>
          <w:rFonts w:ascii="Arial Narrow" w:hAnsi="Arial Narrow" w:cs="Arial"/>
          <w:sz w:val="22"/>
          <w:szCs w:val="22"/>
        </w:rPr>
        <w:t>Bydgoszcz</w:t>
      </w:r>
      <w:r w:rsidR="00081D13" w:rsidRPr="0088298D">
        <w:rPr>
          <w:rFonts w:ascii="Arial Narrow" w:hAnsi="Arial Narrow" w:cs="Arial"/>
          <w:sz w:val="22"/>
          <w:szCs w:val="22"/>
        </w:rPr>
        <w:t xml:space="preserve"> dnia: </w:t>
      </w:r>
      <w:r w:rsidRPr="0088298D">
        <w:rPr>
          <w:rFonts w:ascii="Arial Narrow" w:hAnsi="Arial Narrow" w:cs="Arial"/>
          <w:sz w:val="22"/>
          <w:szCs w:val="22"/>
        </w:rPr>
        <w:t>2024-11-12</w:t>
      </w:r>
    </w:p>
    <w:p w14:paraId="20566731" w14:textId="1C1904C1" w:rsidR="00081D13" w:rsidRPr="0088298D" w:rsidRDefault="0013336B" w:rsidP="0088298D">
      <w:pPr>
        <w:spacing w:line="276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88298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DC1759B" w14:textId="0D6ED961" w:rsidR="00081D13" w:rsidRPr="0088298D" w:rsidRDefault="0013336B" w:rsidP="0088298D">
      <w:pPr>
        <w:spacing w:line="276" w:lineRule="auto"/>
        <w:ind w:right="3969"/>
        <w:rPr>
          <w:rFonts w:ascii="Arial Narrow" w:hAnsi="Arial Narrow" w:cs="Arial"/>
          <w:sz w:val="22"/>
          <w:szCs w:val="22"/>
        </w:rPr>
      </w:pPr>
      <w:r w:rsidRPr="0088298D">
        <w:rPr>
          <w:rFonts w:ascii="Arial Narrow" w:hAnsi="Arial Narrow" w:cs="Arial"/>
          <w:sz w:val="22"/>
          <w:szCs w:val="22"/>
        </w:rPr>
        <w:t>Powstańców Warszawy</w:t>
      </w:r>
      <w:r w:rsidR="00081D13" w:rsidRPr="0088298D">
        <w:rPr>
          <w:rFonts w:ascii="Arial Narrow" w:hAnsi="Arial Narrow" w:cs="Arial"/>
          <w:sz w:val="22"/>
          <w:szCs w:val="22"/>
        </w:rPr>
        <w:t xml:space="preserve"> </w:t>
      </w:r>
      <w:r w:rsidRPr="0088298D">
        <w:rPr>
          <w:rFonts w:ascii="Arial Narrow" w:hAnsi="Arial Narrow" w:cs="Arial"/>
          <w:sz w:val="22"/>
          <w:szCs w:val="22"/>
        </w:rPr>
        <w:t>5</w:t>
      </w:r>
    </w:p>
    <w:p w14:paraId="71C974A0" w14:textId="2A046E89" w:rsidR="00081D13" w:rsidRPr="0088298D" w:rsidRDefault="0013336B" w:rsidP="0088298D">
      <w:pPr>
        <w:spacing w:line="276" w:lineRule="auto"/>
        <w:ind w:right="3969"/>
        <w:rPr>
          <w:rFonts w:ascii="Arial Narrow" w:hAnsi="Arial Narrow" w:cs="Arial"/>
          <w:sz w:val="22"/>
          <w:szCs w:val="22"/>
        </w:rPr>
      </w:pPr>
      <w:r w:rsidRPr="0088298D">
        <w:rPr>
          <w:rFonts w:ascii="Arial Narrow" w:hAnsi="Arial Narrow" w:cs="Arial"/>
          <w:sz w:val="22"/>
          <w:szCs w:val="22"/>
        </w:rPr>
        <w:t>85-681</w:t>
      </w:r>
      <w:r w:rsidR="00081D13" w:rsidRPr="0088298D">
        <w:rPr>
          <w:rFonts w:ascii="Arial Narrow" w:hAnsi="Arial Narrow" w:cs="Arial"/>
          <w:sz w:val="22"/>
          <w:szCs w:val="22"/>
        </w:rPr>
        <w:t xml:space="preserve"> </w:t>
      </w:r>
      <w:r w:rsidRPr="0088298D">
        <w:rPr>
          <w:rFonts w:ascii="Arial Narrow" w:hAnsi="Arial Narrow" w:cs="Arial"/>
          <w:sz w:val="22"/>
          <w:szCs w:val="22"/>
        </w:rPr>
        <w:t>Bydgoszcz</w:t>
      </w:r>
    </w:p>
    <w:p w14:paraId="588C1C9A" w14:textId="77777777" w:rsidR="00081D13" w:rsidRPr="0088298D" w:rsidRDefault="00081D13" w:rsidP="0088298D">
      <w:pPr>
        <w:spacing w:line="276" w:lineRule="auto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88298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232312A" w14:textId="77777777" w:rsidR="00081D13" w:rsidRPr="0088298D" w:rsidRDefault="00081D13" w:rsidP="0088298D">
      <w:pPr>
        <w:tabs>
          <w:tab w:val="right" w:pos="9072"/>
        </w:tabs>
        <w:spacing w:after="600" w:line="276" w:lineRule="auto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88298D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88298D" w14:paraId="2D41B5EC" w14:textId="77777777" w:rsidTr="00C13EA9">
        <w:tc>
          <w:tcPr>
            <w:tcW w:w="10065" w:type="dxa"/>
            <w:shd w:val="clear" w:color="auto" w:fill="F2F2F2"/>
            <w:hideMark/>
          </w:tcPr>
          <w:p w14:paraId="2BFC3E94" w14:textId="412AE8BE" w:rsidR="00081D13" w:rsidRPr="0088298D" w:rsidRDefault="0088298D" w:rsidP="0088298D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06F983CB" w14:textId="77777777" w:rsidR="00081D13" w:rsidRPr="0088298D" w:rsidRDefault="00081D13" w:rsidP="0088298D">
            <w:pPr>
              <w:keepNext/>
              <w:spacing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8298D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4CECFAE5" w14:textId="77777777" w:rsidR="00081D13" w:rsidRPr="0088298D" w:rsidRDefault="00081D13" w:rsidP="0088298D">
      <w:pPr>
        <w:keepNext/>
        <w:spacing w:after="240" w:line="276" w:lineRule="auto"/>
        <w:outlineLvl w:val="0"/>
        <w:rPr>
          <w:rFonts w:ascii="Arial Narrow" w:hAnsi="Arial Narrow" w:cs="Arial"/>
          <w:b/>
          <w:sz w:val="22"/>
          <w:szCs w:val="22"/>
        </w:rPr>
      </w:pPr>
    </w:p>
    <w:p w14:paraId="3A620D11" w14:textId="77777777" w:rsidR="00081D13" w:rsidRPr="0088298D" w:rsidRDefault="00081D13" w:rsidP="0088298D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8298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8298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8298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88298D" w14:paraId="37287826" w14:textId="77777777" w:rsidTr="00081D13">
        <w:tc>
          <w:tcPr>
            <w:tcW w:w="2269" w:type="dxa"/>
            <w:shd w:val="clear" w:color="auto" w:fill="auto"/>
          </w:tcPr>
          <w:p w14:paraId="5E9C11E7" w14:textId="77777777" w:rsidR="00081D13" w:rsidRPr="0088298D" w:rsidRDefault="00081D13" w:rsidP="0088298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298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2467A4C2" w14:textId="3D722354" w:rsidR="00081D13" w:rsidRPr="0088298D" w:rsidRDefault="0013336B" w:rsidP="0088298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8298D">
              <w:rPr>
                <w:rFonts w:ascii="Arial Narrow" w:hAnsi="Arial Narrow" w:cs="Arial"/>
                <w:b/>
                <w:sz w:val="22"/>
                <w:szCs w:val="22"/>
              </w:rPr>
              <w:t>Dostawy sukcesywne implantów neurochirurgicznych oraz zestawów do podtrzymywania życia na okres 12 miesięcy</w:t>
            </w:r>
          </w:p>
        </w:tc>
      </w:tr>
      <w:tr w:rsidR="0013336B" w:rsidRPr="0088298D" w14:paraId="5720616D" w14:textId="77777777" w:rsidTr="00CD1AD3">
        <w:tc>
          <w:tcPr>
            <w:tcW w:w="2269" w:type="dxa"/>
            <w:shd w:val="clear" w:color="auto" w:fill="auto"/>
          </w:tcPr>
          <w:p w14:paraId="1544B72F" w14:textId="77777777" w:rsidR="0013336B" w:rsidRPr="0088298D" w:rsidRDefault="0013336B" w:rsidP="0088298D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298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08343D4D" w14:textId="5EC7D9EF" w:rsidR="0013336B" w:rsidRPr="0088298D" w:rsidRDefault="0013336B" w:rsidP="0088298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8298D">
              <w:rPr>
                <w:rFonts w:ascii="Arial Narrow" w:hAnsi="Arial Narrow" w:cs="Arial"/>
                <w:b/>
                <w:sz w:val="22"/>
                <w:szCs w:val="22"/>
              </w:rPr>
              <w:t>131/2024</w:t>
            </w:r>
          </w:p>
        </w:tc>
      </w:tr>
    </w:tbl>
    <w:p w14:paraId="6C29F49B" w14:textId="77777777" w:rsidR="00081D13" w:rsidRPr="0088298D" w:rsidRDefault="00081D13" w:rsidP="0088298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099BF31" w14:textId="39FCAC47" w:rsidR="00081D13" w:rsidRPr="0088298D" w:rsidRDefault="00C65E53" w:rsidP="0088298D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88298D">
        <w:rPr>
          <w:rFonts w:ascii="Arial Narrow" w:hAnsi="Arial Narrow" w:cs="Arial"/>
          <w:sz w:val="22"/>
          <w:szCs w:val="22"/>
        </w:rPr>
        <w:t xml:space="preserve">Zamawiający, </w:t>
      </w:r>
      <w:r w:rsidR="0013336B" w:rsidRPr="0088298D">
        <w:rPr>
          <w:rFonts w:ascii="Arial Narrow" w:hAnsi="Arial Narrow" w:cs="Arial"/>
          <w:b/>
          <w:sz w:val="22"/>
          <w:szCs w:val="22"/>
        </w:rPr>
        <w:t>10WSzKzP SPZOZ</w:t>
      </w:r>
      <w:r w:rsidRPr="0088298D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88298D">
        <w:rPr>
          <w:rFonts w:ascii="Arial Narrow" w:hAnsi="Arial Narrow" w:cs="Arial"/>
          <w:sz w:val="22"/>
          <w:szCs w:val="22"/>
        </w:rPr>
        <w:t xml:space="preserve">ust. 1 pkt. 1 i </w:t>
      </w:r>
      <w:r w:rsidRPr="0088298D">
        <w:rPr>
          <w:rFonts w:ascii="Arial Narrow" w:hAnsi="Arial Narrow" w:cs="Arial"/>
          <w:sz w:val="22"/>
          <w:szCs w:val="22"/>
        </w:rPr>
        <w:t xml:space="preserve">ust. </w:t>
      </w:r>
      <w:r w:rsidR="00A17CDB" w:rsidRPr="0088298D">
        <w:rPr>
          <w:rFonts w:ascii="Arial Narrow" w:hAnsi="Arial Narrow" w:cs="Arial"/>
          <w:sz w:val="22"/>
          <w:szCs w:val="22"/>
        </w:rPr>
        <w:t>2</w:t>
      </w:r>
      <w:r w:rsidRPr="0088298D">
        <w:rPr>
          <w:rFonts w:ascii="Arial Narrow" w:hAnsi="Arial Narrow" w:cs="Arial"/>
          <w:sz w:val="22"/>
          <w:szCs w:val="22"/>
        </w:rPr>
        <w:t xml:space="preserve"> </w:t>
      </w:r>
      <w:r w:rsidR="00081D13" w:rsidRPr="0088298D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13336B" w:rsidRPr="0088298D">
        <w:rPr>
          <w:rFonts w:ascii="Arial Narrow" w:hAnsi="Arial Narrow" w:cs="Arial"/>
          <w:sz w:val="22"/>
          <w:szCs w:val="22"/>
        </w:rPr>
        <w:t>(</w:t>
      </w:r>
      <w:proofErr w:type="spellStart"/>
      <w:r w:rsidR="0013336B" w:rsidRPr="0088298D">
        <w:rPr>
          <w:rFonts w:ascii="Arial Narrow" w:hAnsi="Arial Narrow" w:cs="Arial"/>
          <w:sz w:val="22"/>
          <w:szCs w:val="22"/>
        </w:rPr>
        <w:t>t.j</w:t>
      </w:r>
      <w:proofErr w:type="spellEnd"/>
      <w:r w:rsidR="0013336B" w:rsidRPr="0088298D">
        <w:rPr>
          <w:rFonts w:ascii="Arial Narrow" w:hAnsi="Arial Narrow" w:cs="Arial"/>
          <w:sz w:val="22"/>
          <w:szCs w:val="22"/>
        </w:rPr>
        <w:t>. Dz. U. z 2024 poz. 1320)</w:t>
      </w:r>
      <w:r w:rsidR="00081D13" w:rsidRPr="0088298D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88298D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3336B" w:rsidRPr="0088298D" w14:paraId="1691DB7A" w14:textId="77777777" w:rsidTr="00CD1A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7DFCEC3" w14:textId="0A36610C" w:rsidR="0013336B" w:rsidRPr="0088298D" w:rsidRDefault="0013336B" w:rsidP="0088298D">
            <w:pPr>
              <w:spacing w:before="80" w:line="276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88298D">
              <w:rPr>
                <w:rFonts w:ascii="Arial Narrow" w:hAnsi="Arial Narrow" w:cs="Arial"/>
                <w:b/>
                <w:sz w:val="22"/>
                <w:szCs w:val="22"/>
              </w:rPr>
              <w:t>Meden</w:t>
            </w:r>
            <w:proofErr w:type="spellEnd"/>
            <w:r w:rsidRPr="0088298D">
              <w:rPr>
                <w:rFonts w:ascii="Arial Narrow" w:hAnsi="Arial Narrow" w:cs="Arial"/>
                <w:b/>
                <w:sz w:val="22"/>
                <w:szCs w:val="22"/>
              </w:rPr>
              <w:t xml:space="preserve"> - </w:t>
            </w:r>
            <w:proofErr w:type="spellStart"/>
            <w:r w:rsidRPr="0088298D">
              <w:rPr>
                <w:rFonts w:ascii="Arial Narrow" w:hAnsi="Arial Narrow" w:cs="Arial"/>
                <w:b/>
                <w:sz w:val="22"/>
                <w:szCs w:val="22"/>
              </w:rPr>
              <w:t>Inmed</w:t>
            </w:r>
            <w:proofErr w:type="spellEnd"/>
            <w:r w:rsidRPr="0088298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88298D">
              <w:rPr>
                <w:rFonts w:ascii="Arial Narrow" w:hAnsi="Arial Narrow" w:cs="Arial"/>
                <w:b/>
                <w:sz w:val="22"/>
                <w:szCs w:val="22"/>
              </w:rPr>
              <w:t>Sp</w:t>
            </w:r>
            <w:proofErr w:type="spellEnd"/>
            <w:r w:rsidRPr="0088298D">
              <w:rPr>
                <w:rFonts w:ascii="Arial Narrow" w:hAnsi="Arial Narrow" w:cs="Arial"/>
                <w:b/>
                <w:sz w:val="22"/>
                <w:szCs w:val="22"/>
              </w:rPr>
              <w:t xml:space="preserve"> z o.o.</w:t>
            </w:r>
          </w:p>
          <w:p w14:paraId="500BC83C" w14:textId="0267828B" w:rsidR="0013336B" w:rsidRPr="0088298D" w:rsidRDefault="0013336B" w:rsidP="0088298D">
            <w:pPr>
              <w:spacing w:line="276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8298D">
              <w:rPr>
                <w:rFonts w:ascii="Arial Narrow" w:hAnsi="Arial Narrow" w:cs="Arial"/>
                <w:bCs/>
                <w:sz w:val="22"/>
                <w:szCs w:val="22"/>
              </w:rPr>
              <w:t>Wenedów</w:t>
            </w:r>
            <w:r w:rsidRPr="0088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8298D">
              <w:rPr>
                <w:rFonts w:ascii="Arial Narrow" w:hAnsi="Arial Narrow" w:cs="Arial"/>
                <w:bCs/>
                <w:sz w:val="22"/>
                <w:szCs w:val="22"/>
              </w:rPr>
              <w:t>2</w:t>
            </w:r>
            <w:r w:rsidRPr="0088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F0D84E1" w14:textId="29FF409F" w:rsidR="0013336B" w:rsidRPr="0088298D" w:rsidRDefault="0013336B" w:rsidP="0088298D">
            <w:pPr>
              <w:spacing w:line="276" w:lineRule="auto"/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298D">
              <w:rPr>
                <w:rFonts w:ascii="Arial Narrow" w:hAnsi="Arial Narrow" w:cs="Arial"/>
                <w:bCs/>
                <w:sz w:val="22"/>
                <w:szCs w:val="22"/>
              </w:rPr>
              <w:t>75-847</w:t>
            </w:r>
            <w:r w:rsidRPr="0088298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8298D">
              <w:rPr>
                <w:rFonts w:ascii="Arial Narrow" w:hAnsi="Arial Narrow" w:cs="Arial"/>
                <w:bCs/>
                <w:sz w:val="22"/>
                <w:szCs w:val="22"/>
              </w:rPr>
              <w:t>Koszalin</w:t>
            </w:r>
          </w:p>
          <w:p w14:paraId="74AF98D5" w14:textId="0F86FB67" w:rsidR="0013336B" w:rsidRPr="0088298D" w:rsidRDefault="0013336B" w:rsidP="0088298D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298D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8829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88298D">
              <w:rPr>
                <w:rFonts w:ascii="Arial Narrow" w:hAnsi="Arial Narrow" w:cs="Arial"/>
                <w:b/>
                <w:sz w:val="22"/>
                <w:szCs w:val="22"/>
              </w:rPr>
              <w:t>279 569.88 zł</w:t>
            </w:r>
            <w:r w:rsidRPr="0088298D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88298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F870F34" w14:textId="77777777" w:rsidR="0013336B" w:rsidRPr="0088298D" w:rsidRDefault="0013336B" w:rsidP="0088298D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88298D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4B5F000D" w14:textId="417AF04F" w:rsidR="0013336B" w:rsidRPr="0088298D" w:rsidRDefault="0013336B" w:rsidP="0088298D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298D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7E79B23D" w14:textId="77777777" w:rsidR="00081D13" w:rsidRPr="0088298D" w:rsidRDefault="00081D13" w:rsidP="0088298D">
      <w:pPr>
        <w:spacing w:before="24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8298D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88298D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418"/>
        <w:gridCol w:w="1417"/>
        <w:gridCol w:w="1418"/>
        <w:gridCol w:w="1701"/>
      </w:tblGrid>
      <w:tr w:rsidR="0088298D" w:rsidRPr="0088298D" w14:paraId="7DD4B584" w14:textId="77777777" w:rsidTr="0088298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DB7C9B8" w14:textId="77777777" w:rsidR="0088298D" w:rsidRPr="0088298D" w:rsidRDefault="0088298D" w:rsidP="0088298D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88298D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2EC25F8D" w14:textId="77777777" w:rsidR="0088298D" w:rsidRPr="0088298D" w:rsidRDefault="0088298D" w:rsidP="0088298D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298D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71D8778A" w14:textId="5258F307" w:rsidR="0088298D" w:rsidRPr="0088298D" w:rsidRDefault="0088298D" w:rsidP="0088298D">
            <w:pPr>
              <w:pStyle w:val="Zwykytekst"/>
              <w:spacing w:before="40" w:after="40" w:line="276" w:lineRule="auto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298D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186EE8BD" w14:textId="2058D0F7" w:rsidR="0088298D" w:rsidRPr="0088298D" w:rsidRDefault="0088298D" w:rsidP="0088298D">
            <w:pPr>
              <w:pStyle w:val="Zwykytekst"/>
              <w:spacing w:before="40" w:after="40" w:line="276" w:lineRule="auto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298D">
              <w:rPr>
                <w:rFonts w:ascii="Arial Narrow" w:hAnsi="Arial Narrow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71E35B05" w14:textId="060F3D1E" w:rsidR="0088298D" w:rsidRPr="0088298D" w:rsidRDefault="0088298D" w:rsidP="0088298D">
            <w:pPr>
              <w:pStyle w:val="Zwykytekst"/>
              <w:spacing w:before="40" w:after="40" w:line="276" w:lineRule="auto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298D">
              <w:rPr>
                <w:rFonts w:ascii="Arial Narrow" w:hAnsi="Arial Narrow" w:cs="Arial"/>
                <w:bCs/>
                <w:sz w:val="22"/>
                <w:szCs w:val="22"/>
              </w:rPr>
              <w:t>Okres płatności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66CDBCE6" w14:textId="77777777" w:rsidR="0088298D" w:rsidRPr="0088298D" w:rsidRDefault="0088298D" w:rsidP="0088298D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298D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88298D" w:rsidRPr="0088298D" w14:paraId="17D82741" w14:textId="77777777" w:rsidTr="0088298D">
        <w:tc>
          <w:tcPr>
            <w:tcW w:w="851" w:type="dxa"/>
            <w:vAlign w:val="center"/>
          </w:tcPr>
          <w:p w14:paraId="2445C402" w14:textId="0BA648F5" w:rsidR="0088298D" w:rsidRPr="0088298D" w:rsidRDefault="0088298D" w:rsidP="0088298D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88298D">
              <w:rPr>
                <w:rFonts w:ascii="Arial Narrow" w:hAnsi="Arial Narrow" w:cs="Arial"/>
              </w:rPr>
              <w:t>1</w:t>
            </w:r>
          </w:p>
        </w:tc>
        <w:tc>
          <w:tcPr>
            <w:tcW w:w="3118" w:type="dxa"/>
            <w:vAlign w:val="center"/>
          </w:tcPr>
          <w:p w14:paraId="237D4C7B" w14:textId="71A23492" w:rsidR="0088298D" w:rsidRPr="0088298D" w:rsidRDefault="0088298D" w:rsidP="0088298D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proofErr w:type="spellStart"/>
            <w:r w:rsidRPr="0088298D">
              <w:rPr>
                <w:rFonts w:ascii="Arial Narrow" w:hAnsi="Arial Narrow" w:cs="Arial"/>
                <w:b/>
              </w:rPr>
              <w:t>Meden</w:t>
            </w:r>
            <w:proofErr w:type="spellEnd"/>
            <w:r w:rsidRPr="0088298D">
              <w:rPr>
                <w:rFonts w:ascii="Arial Narrow" w:hAnsi="Arial Narrow" w:cs="Arial"/>
                <w:b/>
              </w:rPr>
              <w:t xml:space="preserve"> - </w:t>
            </w:r>
            <w:proofErr w:type="spellStart"/>
            <w:r w:rsidRPr="0088298D">
              <w:rPr>
                <w:rFonts w:ascii="Arial Narrow" w:hAnsi="Arial Narrow" w:cs="Arial"/>
                <w:b/>
              </w:rPr>
              <w:t>Inmed</w:t>
            </w:r>
            <w:proofErr w:type="spellEnd"/>
            <w:r w:rsidRPr="0088298D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88298D">
              <w:rPr>
                <w:rFonts w:ascii="Arial Narrow" w:hAnsi="Arial Narrow" w:cs="Arial"/>
                <w:b/>
              </w:rPr>
              <w:t>Sp</w:t>
            </w:r>
            <w:proofErr w:type="spellEnd"/>
            <w:r w:rsidRPr="0088298D">
              <w:rPr>
                <w:rFonts w:ascii="Arial Narrow" w:hAnsi="Arial Narrow" w:cs="Arial"/>
                <w:b/>
              </w:rPr>
              <w:t xml:space="preserve"> z o.o.</w:t>
            </w:r>
          </w:p>
          <w:p w14:paraId="18EBD6AA" w14:textId="0E65045B" w:rsidR="0088298D" w:rsidRPr="0088298D" w:rsidRDefault="0088298D" w:rsidP="0088298D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88298D">
              <w:rPr>
                <w:rFonts w:ascii="Arial Narrow" w:hAnsi="Arial Narrow" w:cs="Arial"/>
                <w:bCs/>
              </w:rPr>
              <w:t>Wenedów</w:t>
            </w:r>
            <w:r w:rsidRPr="0088298D">
              <w:rPr>
                <w:rFonts w:ascii="Arial Narrow" w:hAnsi="Arial Narrow" w:cs="Arial"/>
                <w:bCs/>
              </w:rPr>
              <w:t xml:space="preserve"> </w:t>
            </w:r>
            <w:r w:rsidRPr="0088298D">
              <w:rPr>
                <w:rFonts w:ascii="Arial Narrow" w:hAnsi="Arial Narrow" w:cs="Arial"/>
                <w:bCs/>
              </w:rPr>
              <w:t>2</w:t>
            </w:r>
            <w:r w:rsidRPr="0088298D">
              <w:rPr>
                <w:rFonts w:ascii="Arial Narrow" w:hAnsi="Arial Narrow" w:cs="Arial"/>
                <w:bCs/>
              </w:rPr>
              <w:t xml:space="preserve"> </w:t>
            </w:r>
          </w:p>
          <w:p w14:paraId="2A96F247" w14:textId="3C3EC2CD" w:rsidR="0088298D" w:rsidRPr="0088298D" w:rsidRDefault="0088298D" w:rsidP="0088298D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88298D">
              <w:rPr>
                <w:rFonts w:ascii="Arial Narrow" w:hAnsi="Arial Narrow" w:cs="Arial"/>
                <w:bCs/>
              </w:rPr>
              <w:t>75-847</w:t>
            </w:r>
            <w:r w:rsidRPr="0088298D">
              <w:rPr>
                <w:rFonts w:ascii="Arial Narrow" w:hAnsi="Arial Narrow" w:cs="Arial"/>
                <w:bCs/>
              </w:rPr>
              <w:t xml:space="preserve"> </w:t>
            </w:r>
            <w:r w:rsidRPr="0088298D">
              <w:rPr>
                <w:rFonts w:ascii="Arial Narrow" w:hAnsi="Arial Narrow" w:cs="Arial"/>
                <w:bCs/>
              </w:rPr>
              <w:t>Koszalin</w:t>
            </w:r>
          </w:p>
        </w:tc>
        <w:tc>
          <w:tcPr>
            <w:tcW w:w="1418" w:type="dxa"/>
            <w:vAlign w:val="center"/>
          </w:tcPr>
          <w:p w14:paraId="7BD9624F" w14:textId="52BD035D" w:rsidR="0088298D" w:rsidRPr="0088298D" w:rsidRDefault="0088298D" w:rsidP="0088298D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88298D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5D9D6CB4" w14:textId="0F0B00BD" w:rsidR="0088298D" w:rsidRPr="0088298D" w:rsidRDefault="0088298D" w:rsidP="0088298D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88298D">
              <w:rPr>
                <w:rFonts w:ascii="Arial Narrow" w:hAnsi="Arial Narrow" w:cs="Arial"/>
              </w:rPr>
              <w:t xml:space="preserve">  25,00</w:t>
            </w:r>
          </w:p>
        </w:tc>
        <w:tc>
          <w:tcPr>
            <w:tcW w:w="1418" w:type="dxa"/>
            <w:vAlign w:val="center"/>
          </w:tcPr>
          <w:p w14:paraId="7B6026E7" w14:textId="1DD4AF1E" w:rsidR="0088298D" w:rsidRPr="0088298D" w:rsidRDefault="0088298D" w:rsidP="0088298D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88298D">
              <w:rPr>
                <w:rFonts w:ascii="Arial Narrow" w:hAnsi="Arial Narrow" w:cs="Arial"/>
              </w:rPr>
              <w:t xml:space="preserve">  15,00</w:t>
            </w:r>
          </w:p>
        </w:tc>
        <w:tc>
          <w:tcPr>
            <w:tcW w:w="1701" w:type="dxa"/>
            <w:vAlign w:val="center"/>
          </w:tcPr>
          <w:p w14:paraId="2ECD5F92" w14:textId="7D439ADF" w:rsidR="0088298D" w:rsidRPr="0088298D" w:rsidRDefault="0088298D" w:rsidP="0088298D">
            <w:pPr>
              <w:pStyle w:val="Zwykytekst"/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88298D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58B99749" w14:textId="77777777" w:rsidR="00E85D70" w:rsidRPr="0088298D" w:rsidRDefault="00E85D70" w:rsidP="0088298D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62EDA4C2" w14:textId="77777777" w:rsidR="00F960D7" w:rsidRPr="0088298D" w:rsidRDefault="00F960D7" w:rsidP="0088298D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51D68D21" w14:textId="71D9561D" w:rsidR="00B464D3" w:rsidRDefault="0088298D" w:rsidP="0088298D">
      <w:pPr>
        <w:spacing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8298D">
        <w:rPr>
          <w:rFonts w:ascii="Arial Narrow" w:hAnsi="Arial Narrow" w:cs="Arial"/>
          <w:i/>
          <w:sz w:val="22"/>
          <w:szCs w:val="22"/>
        </w:rPr>
        <w:t>ZAMAWIAJĄCY</w:t>
      </w:r>
    </w:p>
    <w:p w14:paraId="172E31EC" w14:textId="77777777" w:rsidR="0088298D" w:rsidRDefault="0088298D" w:rsidP="0088298D">
      <w:pPr>
        <w:rPr>
          <w:rFonts w:ascii="Arial Narrow" w:hAnsi="Arial Narrow"/>
          <w:i/>
          <w:iCs/>
          <w:sz w:val="18"/>
          <w:szCs w:val="20"/>
        </w:rPr>
      </w:pPr>
      <w:bookmarkStart w:id="3" w:name="_Hlk150849539"/>
      <w:bookmarkStart w:id="4" w:name="_Hlk157765245"/>
      <w:bookmarkEnd w:id="0"/>
    </w:p>
    <w:p w14:paraId="5814A92A" w14:textId="079FAEEB" w:rsidR="0088298D" w:rsidRPr="00681E50" w:rsidRDefault="0088298D" w:rsidP="0088298D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2BAA8C45" w14:textId="77777777" w:rsidR="0088298D" w:rsidRPr="00681E50" w:rsidRDefault="0088298D" w:rsidP="0088298D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Zamawiającego, platforma e-propublico.pl, biuro przepustek, SZPubl.  T2612  B5</w:t>
      </w:r>
    </w:p>
    <w:p w14:paraId="48D40F01" w14:textId="77777777" w:rsidR="0088298D" w:rsidRPr="00681E50" w:rsidRDefault="0088298D" w:rsidP="0088298D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30383675" w14:textId="2E1482DC" w:rsidR="0088298D" w:rsidRPr="0088298D" w:rsidRDefault="0088298D" w:rsidP="0088298D">
      <w:pPr>
        <w:rPr>
          <w:rFonts w:ascii="Arial Narrow" w:hAnsi="Arial Narrow"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3"/>
      <w:bookmarkEnd w:id="4"/>
      <w:r>
        <w:rPr>
          <w:rFonts w:ascii="Arial Narrow" w:hAnsi="Arial Narrow"/>
          <w:i/>
          <w:iCs/>
          <w:sz w:val="18"/>
          <w:szCs w:val="20"/>
        </w:rPr>
        <w:t xml:space="preserve"> 12.11.2024 r.</w:t>
      </w:r>
    </w:p>
    <w:sectPr w:rsidR="0088298D" w:rsidRPr="0088298D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99F9F1" w14:textId="77777777" w:rsidR="00BA1B1E" w:rsidRDefault="00BA1B1E">
      <w:r>
        <w:separator/>
      </w:r>
    </w:p>
  </w:endnote>
  <w:endnote w:type="continuationSeparator" w:id="0">
    <w:p w14:paraId="5825B200" w14:textId="77777777" w:rsidR="00BA1B1E" w:rsidRDefault="00BA1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1576D" w14:textId="77777777" w:rsidR="0013336B" w:rsidRDefault="001333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B215A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8CB4F1D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7FB79" w14:textId="77777777" w:rsidR="0013336B" w:rsidRDefault="001333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2383FF" w14:textId="77777777" w:rsidR="00BA1B1E" w:rsidRDefault="00BA1B1E">
      <w:r>
        <w:separator/>
      </w:r>
    </w:p>
  </w:footnote>
  <w:footnote w:type="continuationSeparator" w:id="0">
    <w:p w14:paraId="4D3F249C" w14:textId="77777777" w:rsidR="00BA1B1E" w:rsidRDefault="00BA1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2959B" w14:textId="77777777" w:rsidR="0013336B" w:rsidRDefault="001333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3C489" w14:textId="77777777" w:rsidR="0013336B" w:rsidRDefault="001333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D9F13" w14:textId="77777777" w:rsidR="0013336B" w:rsidRDefault="001333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1B1E"/>
    <w:rsid w:val="00005838"/>
    <w:rsid w:val="00022322"/>
    <w:rsid w:val="00042497"/>
    <w:rsid w:val="00081D13"/>
    <w:rsid w:val="000C1E6F"/>
    <w:rsid w:val="000E4E56"/>
    <w:rsid w:val="0013336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298D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1B1E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7D7B5B"/>
  <w15:chartTrackingRefBased/>
  <w15:docId w15:val="{1B520732-DCC0-437D-B6C1-0EA5D9DCB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8829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222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2024-11-12T06:12:00Z</dcterms:created>
  <dcterms:modified xsi:type="dcterms:W3CDTF">2024-11-12T06:15:00Z</dcterms:modified>
</cp:coreProperties>
</file>