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B835" w14:textId="77777777" w:rsidR="00986737" w:rsidRPr="005464B4" w:rsidRDefault="00FD392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464B4">
        <w:rPr>
          <w:rFonts w:ascii="Arial Narrow" w:hAnsi="Arial Narrow" w:cs="Arial"/>
          <w:sz w:val="22"/>
          <w:szCs w:val="22"/>
        </w:rPr>
        <w:t>Bydgoszcz</w:t>
      </w:r>
      <w:r w:rsidR="00986737" w:rsidRPr="005464B4">
        <w:rPr>
          <w:rFonts w:ascii="Arial Narrow" w:hAnsi="Arial Narrow" w:cs="Arial"/>
          <w:sz w:val="22"/>
          <w:szCs w:val="22"/>
        </w:rPr>
        <w:t xml:space="preserve"> dnia: </w:t>
      </w:r>
      <w:r w:rsidRPr="005464B4">
        <w:rPr>
          <w:rFonts w:ascii="Arial Narrow" w:hAnsi="Arial Narrow" w:cs="Arial"/>
          <w:sz w:val="22"/>
          <w:szCs w:val="22"/>
        </w:rPr>
        <w:t>2024-11-12</w:t>
      </w:r>
    </w:p>
    <w:p w14:paraId="65D5AC9B" w14:textId="77777777" w:rsidR="00986737" w:rsidRPr="005464B4" w:rsidRDefault="00FD392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464B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4BB0F7" w14:textId="77777777" w:rsidR="00986737" w:rsidRPr="005464B4" w:rsidRDefault="00FD392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464B4">
        <w:rPr>
          <w:rFonts w:ascii="Arial Narrow" w:hAnsi="Arial Narrow" w:cs="Arial"/>
          <w:sz w:val="22"/>
          <w:szCs w:val="22"/>
        </w:rPr>
        <w:t>Powstańców Warszawy</w:t>
      </w:r>
      <w:r w:rsidR="00986737" w:rsidRPr="005464B4">
        <w:rPr>
          <w:rFonts w:ascii="Arial Narrow" w:hAnsi="Arial Narrow" w:cs="Arial"/>
          <w:sz w:val="22"/>
          <w:szCs w:val="22"/>
        </w:rPr>
        <w:t xml:space="preserve"> </w:t>
      </w:r>
      <w:r w:rsidRPr="005464B4">
        <w:rPr>
          <w:rFonts w:ascii="Arial Narrow" w:hAnsi="Arial Narrow" w:cs="Arial"/>
          <w:sz w:val="22"/>
          <w:szCs w:val="22"/>
        </w:rPr>
        <w:t>5</w:t>
      </w:r>
    </w:p>
    <w:p w14:paraId="5FD0DAD5" w14:textId="77777777" w:rsidR="00986737" w:rsidRPr="005464B4" w:rsidRDefault="00FD3925" w:rsidP="00986737">
      <w:pPr>
        <w:rPr>
          <w:rFonts w:ascii="Arial Narrow" w:hAnsi="Arial Narrow" w:cs="Arial"/>
          <w:sz w:val="22"/>
          <w:szCs w:val="22"/>
        </w:rPr>
      </w:pPr>
      <w:r w:rsidRPr="005464B4">
        <w:rPr>
          <w:rFonts w:ascii="Arial Narrow" w:hAnsi="Arial Narrow" w:cs="Arial"/>
          <w:sz w:val="22"/>
          <w:szCs w:val="22"/>
        </w:rPr>
        <w:t>85-681</w:t>
      </w:r>
      <w:r w:rsidR="00986737" w:rsidRPr="005464B4">
        <w:rPr>
          <w:rFonts w:ascii="Arial Narrow" w:hAnsi="Arial Narrow" w:cs="Arial"/>
          <w:sz w:val="22"/>
          <w:szCs w:val="22"/>
        </w:rPr>
        <w:t xml:space="preserve"> </w:t>
      </w:r>
      <w:r w:rsidRPr="005464B4">
        <w:rPr>
          <w:rFonts w:ascii="Arial Narrow" w:hAnsi="Arial Narrow" w:cs="Arial"/>
          <w:sz w:val="22"/>
          <w:szCs w:val="22"/>
        </w:rPr>
        <w:t>Bydgoszcz</w:t>
      </w:r>
    </w:p>
    <w:p w14:paraId="6A67F4D1" w14:textId="77777777" w:rsidR="00986737" w:rsidRPr="005464B4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64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127F528" w14:textId="77777777" w:rsidR="00986737" w:rsidRPr="005464B4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464B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464B4" w14:paraId="1CF6C93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F4C357" w14:textId="77777777" w:rsidR="00986737" w:rsidRPr="005464B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464B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291BF9C" w14:textId="77777777" w:rsidR="00986737" w:rsidRPr="005464B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464B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C7096D7" w14:textId="77777777" w:rsidR="00986737" w:rsidRPr="005464B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464B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464B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464B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464B4" w14:paraId="40E2A4FC" w14:textId="77777777" w:rsidTr="005A632E">
        <w:tc>
          <w:tcPr>
            <w:tcW w:w="2269" w:type="dxa"/>
            <w:shd w:val="clear" w:color="auto" w:fill="auto"/>
          </w:tcPr>
          <w:p w14:paraId="3657A7C6" w14:textId="77777777" w:rsidR="00986737" w:rsidRPr="005464B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CC1F89" w14:textId="64DEF253" w:rsidR="00986737" w:rsidRPr="005464B4" w:rsidRDefault="00FD392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</w:t>
            </w:r>
            <w:r w:rsidR="005464B4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5464B4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986737" w:rsidRPr="005464B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D3925" w:rsidRPr="005464B4" w14:paraId="3845E3A9" w14:textId="77777777" w:rsidTr="009017AA">
        <w:tc>
          <w:tcPr>
            <w:tcW w:w="2269" w:type="dxa"/>
            <w:shd w:val="clear" w:color="auto" w:fill="auto"/>
          </w:tcPr>
          <w:p w14:paraId="51E025B2" w14:textId="77777777" w:rsidR="00FD3925" w:rsidRPr="005464B4" w:rsidRDefault="00FD3925" w:rsidP="009017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1308D0" w14:textId="77777777" w:rsidR="00FD3925" w:rsidRPr="005464B4" w:rsidRDefault="00FD3925" w:rsidP="009017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bCs/>
                <w:sz w:val="22"/>
                <w:szCs w:val="22"/>
              </w:rPr>
              <w:t>151/2024</w:t>
            </w:r>
          </w:p>
        </w:tc>
      </w:tr>
    </w:tbl>
    <w:p w14:paraId="6C3BAAE6" w14:textId="77777777" w:rsidR="00A80738" w:rsidRPr="005464B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81837F5" w14:textId="77777777" w:rsidR="00D665F5" w:rsidRPr="005464B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64B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464B4">
        <w:rPr>
          <w:rFonts w:ascii="Arial Narrow" w:hAnsi="Arial Narrow" w:cs="Arial"/>
          <w:sz w:val="22"/>
          <w:szCs w:val="22"/>
        </w:rPr>
        <w:t>2</w:t>
      </w:r>
      <w:r w:rsidRPr="005464B4">
        <w:rPr>
          <w:rFonts w:ascii="Arial Narrow" w:hAnsi="Arial Narrow" w:cs="Arial"/>
          <w:sz w:val="22"/>
          <w:szCs w:val="22"/>
        </w:rPr>
        <w:t xml:space="preserve"> ust. 5 </w:t>
      </w:r>
      <w:r w:rsidRPr="005464B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464B4">
        <w:rPr>
          <w:rFonts w:ascii="Arial Narrow" w:hAnsi="Arial Narrow" w:cs="Arial"/>
          <w:sz w:val="22"/>
          <w:szCs w:val="22"/>
        </w:rPr>
        <w:t xml:space="preserve"> </w:t>
      </w:r>
      <w:r w:rsidR="00FD3925" w:rsidRPr="005464B4">
        <w:rPr>
          <w:rFonts w:ascii="Arial Narrow" w:hAnsi="Arial Narrow" w:cs="Arial"/>
          <w:sz w:val="22"/>
          <w:szCs w:val="22"/>
        </w:rPr>
        <w:t>(</w:t>
      </w:r>
      <w:proofErr w:type="spellStart"/>
      <w:r w:rsidR="00FD3925" w:rsidRPr="005464B4">
        <w:rPr>
          <w:rFonts w:ascii="Arial Narrow" w:hAnsi="Arial Narrow" w:cs="Arial"/>
          <w:sz w:val="22"/>
          <w:szCs w:val="22"/>
        </w:rPr>
        <w:t>t.j</w:t>
      </w:r>
      <w:proofErr w:type="spellEnd"/>
      <w:r w:rsidR="00FD3925" w:rsidRPr="005464B4">
        <w:rPr>
          <w:rFonts w:ascii="Arial Narrow" w:hAnsi="Arial Narrow" w:cs="Arial"/>
          <w:sz w:val="22"/>
          <w:szCs w:val="22"/>
        </w:rPr>
        <w:t>. Dz. U. z 2024 poz. 1320)</w:t>
      </w:r>
      <w:r w:rsidR="00490DC0" w:rsidRPr="005464B4">
        <w:rPr>
          <w:rFonts w:ascii="Arial Narrow" w:hAnsi="Arial Narrow" w:cs="Arial"/>
          <w:sz w:val="22"/>
          <w:szCs w:val="22"/>
        </w:rPr>
        <w:t xml:space="preserve"> </w:t>
      </w:r>
      <w:r w:rsidRPr="005464B4">
        <w:rPr>
          <w:rFonts w:ascii="Arial Narrow" w:hAnsi="Arial Narrow" w:cs="Arial"/>
          <w:sz w:val="22"/>
          <w:szCs w:val="22"/>
        </w:rPr>
        <w:t>udostępnia</w:t>
      </w:r>
      <w:r w:rsidR="00F95C33" w:rsidRPr="005464B4">
        <w:rPr>
          <w:rFonts w:ascii="Arial Narrow" w:hAnsi="Arial Narrow" w:cs="Arial"/>
          <w:sz w:val="22"/>
          <w:szCs w:val="22"/>
        </w:rPr>
        <w:t xml:space="preserve"> </w:t>
      </w:r>
      <w:r w:rsidR="004C7E9B" w:rsidRPr="005464B4">
        <w:rPr>
          <w:rFonts w:ascii="Arial Narrow" w:hAnsi="Arial Narrow" w:cs="Arial"/>
          <w:sz w:val="22"/>
          <w:szCs w:val="22"/>
        </w:rPr>
        <w:t>informacj</w:t>
      </w:r>
      <w:r w:rsidR="00577BC6" w:rsidRPr="005464B4">
        <w:rPr>
          <w:rFonts w:ascii="Arial Narrow" w:hAnsi="Arial Narrow" w:cs="Arial"/>
          <w:sz w:val="22"/>
          <w:szCs w:val="22"/>
        </w:rPr>
        <w:t>ę</w:t>
      </w:r>
      <w:r w:rsidR="00035488" w:rsidRPr="005464B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464B4">
        <w:rPr>
          <w:rFonts w:ascii="Arial Narrow" w:hAnsi="Arial Narrow" w:cs="Arial"/>
          <w:sz w:val="22"/>
          <w:szCs w:val="22"/>
        </w:rPr>
        <w:t>.</w:t>
      </w:r>
    </w:p>
    <w:p w14:paraId="64279C53" w14:textId="77777777" w:rsidR="00A80738" w:rsidRPr="005464B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464B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464B4">
        <w:rPr>
          <w:rFonts w:ascii="Arial Narrow" w:hAnsi="Arial Narrow" w:cs="Arial"/>
          <w:sz w:val="22"/>
          <w:szCs w:val="22"/>
        </w:rPr>
        <w:t xml:space="preserve"> w dniu </w:t>
      </w:r>
      <w:r w:rsidR="00FD3925" w:rsidRPr="005464B4">
        <w:rPr>
          <w:rFonts w:ascii="Arial Narrow" w:hAnsi="Arial Narrow" w:cs="Arial"/>
          <w:sz w:val="22"/>
          <w:szCs w:val="22"/>
        </w:rPr>
        <w:t>12/11/2024</w:t>
      </w:r>
      <w:r w:rsidR="00FF4AB1" w:rsidRPr="005464B4">
        <w:rPr>
          <w:rFonts w:ascii="Arial Narrow" w:hAnsi="Arial Narrow" w:cs="Arial"/>
          <w:sz w:val="22"/>
          <w:szCs w:val="22"/>
        </w:rPr>
        <w:t xml:space="preserve"> o godz. </w:t>
      </w:r>
      <w:r w:rsidR="00FD3925" w:rsidRPr="005464B4">
        <w:rPr>
          <w:rFonts w:ascii="Arial Narrow" w:hAnsi="Arial Narrow" w:cs="Arial"/>
          <w:sz w:val="22"/>
          <w:szCs w:val="22"/>
        </w:rPr>
        <w:t>08:30</w:t>
      </w:r>
      <w:r w:rsidRPr="005464B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75"/>
        <w:gridCol w:w="4820"/>
        <w:gridCol w:w="1984"/>
      </w:tblGrid>
      <w:tr w:rsidR="006B27ED" w:rsidRPr="005464B4" w14:paraId="3D5C8B64" w14:textId="77777777" w:rsidTr="005464B4">
        <w:tc>
          <w:tcPr>
            <w:tcW w:w="993" w:type="dxa"/>
            <w:shd w:val="clear" w:color="auto" w:fill="F2F2F2"/>
            <w:vAlign w:val="center"/>
          </w:tcPr>
          <w:p w14:paraId="5EA512B0" w14:textId="77777777" w:rsidR="006B27ED" w:rsidRPr="005464B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64B4">
              <w:rPr>
                <w:rFonts w:ascii="Arial Narrow" w:hAnsi="Arial Narrow" w:cs="Arial"/>
              </w:rPr>
              <w:t>Oferta n</w:t>
            </w:r>
            <w:r w:rsidR="006B27ED" w:rsidRPr="005464B4">
              <w:rPr>
                <w:rFonts w:ascii="Arial Narrow" w:hAnsi="Arial Narrow" w:cs="Arial"/>
              </w:rPr>
              <w:t>r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DCAD169" w14:textId="77777777" w:rsidR="006B27ED" w:rsidRPr="005464B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64B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68D0A36D" w14:textId="77777777" w:rsidR="006B27ED" w:rsidRPr="005464B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64B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271A7739" w14:textId="77777777" w:rsidR="006B27ED" w:rsidRPr="005464B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464B4">
              <w:rPr>
                <w:rFonts w:ascii="Arial Narrow" w:hAnsi="Arial Narrow" w:cs="Arial"/>
              </w:rPr>
              <w:t>Cena oferty</w:t>
            </w:r>
          </w:p>
        </w:tc>
      </w:tr>
      <w:tr w:rsidR="00FD3925" w:rsidRPr="005464B4" w14:paraId="26D9975C" w14:textId="77777777" w:rsidTr="005464B4">
        <w:tc>
          <w:tcPr>
            <w:tcW w:w="993" w:type="dxa"/>
            <w:shd w:val="clear" w:color="auto" w:fill="auto"/>
            <w:vAlign w:val="center"/>
          </w:tcPr>
          <w:p w14:paraId="225C525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ACEE93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14:paraId="7ED572C9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Przedsiębiorstwo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Innowacyjno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Handlowe Varia Sp. z o.o.</w:t>
            </w:r>
          </w:p>
          <w:p w14:paraId="5DA195BC" w14:textId="1CBE99D4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ul.</w:t>
            </w:r>
            <w:r w:rsidR="005464B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Biecka 10 </w:t>
            </w:r>
          </w:p>
          <w:p w14:paraId="1AFA2BEF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60-473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74331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9 072.00 zł</w:t>
            </w:r>
          </w:p>
        </w:tc>
      </w:tr>
      <w:tr w:rsidR="00FD3925" w:rsidRPr="005464B4" w14:paraId="2C345732" w14:textId="77777777" w:rsidTr="005464B4">
        <w:tc>
          <w:tcPr>
            <w:tcW w:w="993" w:type="dxa"/>
            <w:shd w:val="clear" w:color="auto" w:fill="auto"/>
            <w:vAlign w:val="center"/>
          </w:tcPr>
          <w:p w14:paraId="0490644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632EE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14:paraId="220A9E6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Przedsiębiorstwo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Innowacyjno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Handlowe Varia Sp. z o.o.</w:t>
            </w:r>
          </w:p>
          <w:p w14:paraId="0C6C548D" w14:textId="1F1B459E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ul.</w:t>
            </w:r>
            <w:r w:rsidR="005464B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Biecka 10 </w:t>
            </w:r>
          </w:p>
          <w:p w14:paraId="32F46B5B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60-473 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C75C7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47 653.92 zł</w:t>
            </w:r>
          </w:p>
        </w:tc>
      </w:tr>
      <w:tr w:rsidR="00FD3925" w:rsidRPr="005464B4" w14:paraId="35D2CE75" w14:textId="77777777" w:rsidTr="005464B4">
        <w:tc>
          <w:tcPr>
            <w:tcW w:w="993" w:type="dxa"/>
            <w:shd w:val="clear" w:color="auto" w:fill="auto"/>
            <w:vAlign w:val="center"/>
          </w:tcPr>
          <w:p w14:paraId="6F01D19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D238B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14:paraId="22D69A6D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1DEF0830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7619E2F0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2418A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5 594.40 zł</w:t>
            </w:r>
          </w:p>
        </w:tc>
      </w:tr>
      <w:tr w:rsidR="00FD3925" w:rsidRPr="005464B4" w14:paraId="7700DDF1" w14:textId="77777777" w:rsidTr="005464B4">
        <w:tc>
          <w:tcPr>
            <w:tcW w:w="993" w:type="dxa"/>
            <w:shd w:val="clear" w:color="auto" w:fill="auto"/>
            <w:vAlign w:val="center"/>
          </w:tcPr>
          <w:p w14:paraId="734727C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CE163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7C375834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komandytowo-akcyjna</w:t>
            </w:r>
          </w:p>
          <w:p w14:paraId="723FB860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119133E3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804C6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5 076.00 zł</w:t>
            </w:r>
          </w:p>
        </w:tc>
      </w:tr>
      <w:tr w:rsidR="00FD3925" w:rsidRPr="005464B4" w14:paraId="3EEF5FE0" w14:textId="77777777" w:rsidTr="005464B4">
        <w:tc>
          <w:tcPr>
            <w:tcW w:w="993" w:type="dxa"/>
            <w:shd w:val="clear" w:color="auto" w:fill="auto"/>
            <w:vAlign w:val="center"/>
          </w:tcPr>
          <w:p w14:paraId="774F596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2622E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6414F6D1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134D8B0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20DBD3AE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44-178 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5473E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11 242.80 zł</w:t>
            </w:r>
          </w:p>
        </w:tc>
      </w:tr>
      <w:tr w:rsidR="00FD3925" w:rsidRPr="005464B4" w14:paraId="4B815227" w14:textId="77777777" w:rsidTr="005464B4">
        <w:tc>
          <w:tcPr>
            <w:tcW w:w="993" w:type="dxa"/>
            <w:shd w:val="clear" w:color="auto" w:fill="auto"/>
            <w:vAlign w:val="center"/>
          </w:tcPr>
          <w:p w14:paraId="003DF0F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52E0D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D897F0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1EDA8091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3F82F27F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9DD85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216.00 zł</w:t>
            </w:r>
          </w:p>
        </w:tc>
      </w:tr>
      <w:tr w:rsidR="00FD3925" w:rsidRPr="005464B4" w14:paraId="0476630F" w14:textId="77777777" w:rsidTr="005464B4">
        <w:tc>
          <w:tcPr>
            <w:tcW w:w="993" w:type="dxa"/>
            <w:shd w:val="clear" w:color="auto" w:fill="auto"/>
            <w:vAlign w:val="center"/>
          </w:tcPr>
          <w:p w14:paraId="3B39861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8DB38F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820" w:type="dxa"/>
            <w:shd w:val="clear" w:color="auto" w:fill="auto"/>
          </w:tcPr>
          <w:p w14:paraId="7D243BAE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72128303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4B38ED38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F1632B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1 782.00 zł</w:t>
            </w:r>
          </w:p>
        </w:tc>
      </w:tr>
      <w:tr w:rsidR="00FD3925" w:rsidRPr="005464B4" w14:paraId="661530E9" w14:textId="77777777" w:rsidTr="005464B4">
        <w:tc>
          <w:tcPr>
            <w:tcW w:w="993" w:type="dxa"/>
            <w:shd w:val="clear" w:color="auto" w:fill="auto"/>
            <w:vAlign w:val="center"/>
          </w:tcPr>
          <w:p w14:paraId="4CC2E24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6FC7F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820" w:type="dxa"/>
            <w:shd w:val="clear" w:color="auto" w:fill="auto"/>
          </w:tcPr>
          <w:p w14:paraId="3A57001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36AC009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7FA0B46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33652D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9 720.00 zł</w:t>
            </w:r>
          </w:p>
        </w:tc>
      </w:tr>
      <w:tr w:rsidR="00FD3925" w:rsidRPr="005464B4" w14:paraId="63F5E50E" w14:textId="77777777" w:rsidTr="005464B4">
        <w:tc>
          <w:tcPr>
            <w:tcW w:w="993" w:type="dxa"/>
            <w:shd w:val="clear" w:color="auto" w:fill="auto"/>
            <w:vAlign w:val="center"/>
          </w:tcPr>
          <w:p w14:paraId="560251E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20DF7E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5CEBDD4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SINMED Sp. z o. o.</w:t>
            </w:r>
          </w:p>
          <w:p w14:paraId="5F9441B5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Graniczna 32B </w:t>
            </w:r>
          </w:p>
          <w:p w14:paraId="55A9ABF2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36520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5 378.40 zł</w:t>
            </w:r>
          </w:p>
        </w:tc>
      </w:tr>
      <w:tr w:rsidR="00FD3925" w:rsidRPr="005464B4" w14:paraId="6191C063" w14:textId="77777777" w:rsidTr="005464B4">
        <w:tc>
          <w:tcPr>
            <w:tcW w:w="993" w:type="dxa"/>
            <w:shd w:val="clear" w:color="auto" w:fill="auto"/>
            <w:vAlign w:val="center"/>
          </w:tcPr>
          <w:p w14:paraId="6B61365B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6F2CF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820" w:type="dxa"/>
            <w:shd w:val="clear" w:color="auto" w:fill="auto"/>
          </w:tcPr>
          <w:p w14:paraId="431C7C0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6D0291C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6AC5F2F5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068E6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245 182.46 zł</w:t>
            </w:r>
          </w:p>
        </w:tc>
      </w:tr>
      <w:tr w:rsidR="00FD3925" w:rsidRPr="005464B4" w14:paraId="464BCBB0" w14:textId="77777777" w:rsidTr="005464B4">
        <w:tc>
          <w:tcPr>
            <w:tcW w:w="993" w:type="dxa"/>
            <w:shd w:val="clear" w:color="auto" w:fill="auto"/>
            <w:vAlign w:val="center"/>
          </w:tcPr>
          <w:p w14:paraId="2F8E6DE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1C26B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4820" w:type="dxa"/>
            <w:shd w:val="clear" w:color="auto" w:fill="auto"/>
          </w:tcPr>
          <w:p w14:paraId="0107145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07A4858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4DA46FA7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5C418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19 756.44 zł</w:t>
            </w:r>
          </w:p>
        </w:tc>
      </w:tr>
      <w:tr w:rsidR="00FD3925" w:rsidRPr="005464B4" w14:paraId="0F40FEBD" w14:textId="77777777" w:rsidTr="005464B4">
        <w:tc>
          <w:tcPr>
            <w:tcW w:w="993" w:type="dxa"/>
            <w:shd w:val="clear" w:color="auto" w:fill="auto"/>
            <w:vAlign w:val="center"/>
          </w:tcPr>
          <w:p w14:paraId="64D1F66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E5C01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4820" w:type="dxa"/>
            <w:shd w:val="clear" w:color="auto" w:fill="auto"/>
          </w:tcPr>
          <w:p w14:paraId="3A078F9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4F1D88F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3B1D8E5B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EB0C3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25 828.74 zł</w:t>
            </w:r>
          </w:p>
        </w:tc>
      </w:tr>
      <w:tr w:rsidR="00FD3925" w:rsidRPr="005464B4" w14:paraId="1F929339" w14:textId="77777777" w:rsidTr="005464B4">
        <w:tc>
          <w:tcPr>
            <w:tcW w:w="993" w:type="dxa"/>
            <w:shd w:val="clear" w:color="auto" w:fill="auto"/>
            <w:vAlign w:val="center"/>
          </w:tcPr>
          <w:p w14:paraId="4B79614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A9547E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1BF4D08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19F06977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370ACA5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00D90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1 900.80 zł</w:t>
            </w:r>
          </w:p>
        </w:tc>
      </w:tr>
      <w:tr w:rsidR="00FD3925" w:rsidRPr="005464B4" w14:paraId="72FABBA9" w14:textId="77777777" w:rsidTr="005464B4">
        <w:tc>
          <w:tcPr>
            <w:tcW w:w="993" w:type="dxa"/>
            <w:shd w:val="clear" w:color="auto" w:fill="auto"/>
            <w:vAlign w:val="center"/>
          </w:tcPr>
          <w:p w14:paraId="5526B59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911516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386D87D5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5D00C9EC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024F50E2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DEA20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2 268.00 zł</w:t>
            </w:r>
          </w:p>
        </w:tc>
      </w:tr>
      <w:tr w:rsidR="00FD3925" w:rsidRPr="005464B4" w14:paraId="3EB39A85" w14:textId="77777777" w:rsidTr="005464B4">
        <w:tc>
          <w:tcPr>
            <w:tcW w:w="993" w:type="dxa"/>
            <w:shd w:val="clear" w:color="auto" w:fill="auto"/>
            <w:vAlign w:val="center"/>
          </w:tcPr>
          <w:p w14:paraId="17FE406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FA5D2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12D48CE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7F2ECE7C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41B47750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52131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1 144.80 zł</w:t>
            </w:r>
          </w:p>
        </w:tc>
      </w:tr>
      <w:tr w:rsidR="00FD3925" w:rsidRPr="005464B4" w14:paraId="3BE04B78" w14:textId="77777777" w:rsidTr="005464B4">
        <w:tc>
          <w:tcPr>
            <w:tcW w:w="993" w:type="dxa"/>
            <w:shd w:val="clear" w:color="auto" w:fill="auto"/>
            <w:vAlign w:val="center"/>
          </w:tcPr>
          <w:p w14:paraId="0B3BC48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EE105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14:paraId="5DF65331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4DE25A5D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7FB17A46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ACBD2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1 542.76 zł</w:t>
            </w:r>
          </w:p>
        </w:tc>
      </w:tr>
      <w:tr w:rsidR="00FD3925" w:rsidRPr="005464B4" w14:paraId="79E39B00" w14:textId="77777777" w:rsidTr="005464B4">
        <w:tc>
          <w:tcPr>
            <w:tcW w:w="993" w:type="dxa"/>
            <w:shd w:val="clear" w:color="auto" w:fill="auto"/>
            <w:vAlign w:val="center"/>
          </w:tcPr>
          <w:p w14:paraId="26BC021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A877A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7B0433C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INTERGOS Sp. z o.o.</w:t>
            </w:r>
          </w:p>
          <w:p w14:paraId="6B449817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Legionów 55 </w:t>
            </w:r>
          </w:p>
          <w:p w14:paraId="418B88F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133BA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4 644.00 zł</w:t>
            </w:r>
          </w:p>
        </w:tc>
      </w:tr>
      <w:tr w:rsidR="00FD3925" w:rsidRPr="005464B4" w14:paraId="531D97F6" w14:textId="77777777" w:rsidTr="005464B4">
        <w:tc>
          <w:tcPr>
            <w:tcW w:w="993" w:type="dxa"/>
            <w:shd w:val="clear" w:color="auto" w:fill="auto"/>
            <w:vAlign w:val="center"/>
          </w:tcPr>
          <w:p w14:paraId="2BBE577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2D816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2CCA808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AB-MED Hurtownia Farmaceutyczna Beata Bogdziewicz-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6FB247C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Damrota 147 </w:t>
            </w:r>
          </w:p>
          <w:p w14:paraId="2579BEF2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9F0F5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FD3925" w:rsidRPr="005464B4" w14:paraId="693CC393" w14:textId="77777777" w:rsidTr="005464B4">
        <w:tc>
          <w:tcPr>
            <w:tcW w:w="993" w:type="dxa"/>
            <w:shd w:val="clear" w:color="auto" w:fill="auto"/>
            <w:vAlign w:val="center"/>
          </w:tcPr>
          <w:p w14:paraId="315B9A2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357F3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95E51E5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AB-MED Hurtownia Farmaceutyczna Beata Bogdziewicz-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3278B421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Damrota 147 </w:t>
            </w:r>
          </w:p>
          <w:p w14:paraId="5BA32C3B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DE4AFE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212.76 zł</w:t>
            </w:r>
          </w:p>
        </w:tc>
      </w:tr>
      <w:tr w:rsidR="00FD3925" w:rsidRPr="005464B4" w14:paraId="3918385F" w14:textId="77777777" w:rsidTr="005464B4">
        <w:tc>
          <w:tcPr>
            <w:tcW w:w="993" w:type="dxa"/>
            <w:shd w:val="clear" w:color="auto" w:fill="auto"/>
            <w:vAlign w:val="center"/>
          </w:tcPr>
          <w:p w14:paraId="5B27C10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24451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4D7A60C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AB-MED Hurtownia Farmaceutyczna Beata Bogdziewicz-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6ADEEC88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Damrota 147 </w:t>
            </w:r>
          </w:p>
          <w:p w14:paraId="0525197E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4FA27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3 628.80 zł</w:t>
            </w:r>
          </w:p>
        </w:tc>
      </w:tr>
      <w:tr w:rsidR="00FD3925" w:rsidRPr="005464B4" w14:paraId="324B64D7" w14:textId="77777777" w:rsidTr="005464B4">
        <w:tc>
          <w:tcPr>
            <w:tcW w:w="993" w:type="dxa"/>
            <w:shd w:val="clear" w:color="auto" w:fill="auto"/>
            <w:vAlign w:val="center"/>
          </w:tcPr>
          <w:p w14:paraId="713774A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82B98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820" w:type="dxa"/>
            <w:shd w:val="clear" w:color="auto" w:fill="auto"/>
          </w:tcPr>
          <w:p w14:paraId="6D136280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AB-MED Hurtownia Farmaceutyczna Beata Bogdziewicz-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1BB6C436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Damrota 147 </w:t>
            </w:r>
          </w:p>
          <w:p w14:paraId="4D91FAE5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5314A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9 396.00 zł</w:t>
            </w:r>
          </w:p>
        </w:tc>
      </w:tr>
      <w:tr w:rsidR="00FD3925" w:rsidRPr="005464B4" w14:paraId="7278E304" w14:textId="77777777" w:rsidTr="005464B4">
        <w:tc>
          <w:tcPr>
            <w:tcW w:w="993" w:type="dxa"/>
            <w:shd w:val="clear" w:color="auto" w:fill="auto"/>
            <w:vAlign w:val="center"/>
          </w:tcPr>
          <w:p w14:paraId="11686BCB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FBFC7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7712855A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AB-MED Hurtownia Farmaceutyczna Beata Bogdziewicz-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Murmyło</w:t>
            </w:r>
            <w:proofErr w:type="spellEnd"/>
          </w:p>
          <w:p w14:paraId="1C92B938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Damrota 147 </w:t>
            </w:r>
          </w:p>
          <w:p w14:paraId="43D865FF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CDBA8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9 018.00 zł</w:t>
            </w:r>
          </w:p>
        </w:tc>
      </w:tr>
      <w:tr w:rsidR="00FD3925" w:rsidRPr="005464B4" w14:paraId="7FF3875B" w14:textId="77777777" w:rsidTr="005464B4">
        <w:tc>
          <w:tcPr>
            <w:tcW w:w="993" w:type="dxa"/>
            <w:shd w:val="clear" w:color="auto" w:fill="auto"/>
            <w:vAlign w:val="center"/>
          </w:tcPr>
          <w:p w14:paraId="22AA0FD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2E301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14:paraId="13F91BF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COMED S.C. Krzysztof Pilarski, Wojciech Grunwald</w:t>
            </w:r>
          </w:p>
          <w:p w14:paraId="56B35CCD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1 Maja 20/1 </w:t>
            </w:r>
          </w:p>
          <w:p w14:paraId="39FBFE8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60B45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3 413.88 zł</w:t>
            </w:r>
          </w:p>
        </w:tc>
      </w:tr>
      <w:tr w:rsidR="00FD3925" w:rsidRPr="005464B4" w14:paraId="4A92AA12" w14:textId="77777777" w:rsidTr="005464B4">
        <w:tc>
          <w:tcPr>
            <w:tcW w:w="993" w:type="dxa"/>
            <w:shd w:val="clear" w:color="auto" w:fill="auto"/>
            <w:vAlign w:val="center"/>
          </w:tcPr>
          <w:p w14:paraId="3C9CA3C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43A43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820" w:type="dxa"/>
            <w:shd w:val="clear" w:color="auto" w:fill="auto"/>
          </w:tcPr>
          <w:p w14:paraId="1DFECDA9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Rovers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53248869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Stołeczna 10 </w:t>
            </w:r>
          </w:p>
          <w:p w14:paraId="3B9210F1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A0BD7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7 603.20 zł</w:t>
            </w:r>
          </w:p>
        </w:tc>
      </w:tr>
      <w:tr w:rsidR="00FD3925" w:rsidRPr="005464B4" w14:paraId="69AD3C0C" w14:textId="77777777" w:rsidTr="005464B4">
        <w:tc>
          <w:tcPr>
            <w:tcW w:w="993" w:type="dxa"/>
            <w:shd w:val="clear" w:color="auto" w:fill="auto"/>
            <w:vAlign w:val="center"/>
          </w:tcPr>
          <w:p w14:paraId="779354F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2FA58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14:paraId="40EE1A90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097DDD15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3C972F25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F860FB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8 164.80 zł</w:t>
            </w:r>
          </w:p>
        </w:tc>
      </w:tr>
      <w:tr w:rsidR="00FD3925" w:rsidRPr="005464B4" w14:paraId="6DF7FE94" w14:textId="77777777" w:rsidTr="005464B4">
        <w:tc>
          <w:tcPr>
            <w:tcW w:w="993" w:type="dxa"/>
            <w:shd w:val="clear" w:color="auto" w:fill="auto"/>
            <w:vAlign w:val="center"/>
          </w:tcPr>
          <w:p w14:paraId="35E5816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A265F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14:paraId="312DD5B9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SORIMEX sp. z o. o. sp. k.</w:t>
            </w:r>
          </w:p>
          <w:p w14:paraId="466CE7C2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Równinna 25 </w:t>
            </w:r>
          </w:p>
          <w:p w14:paraId="5B03D73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65303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51 493.54 zł</w:t>
            </w:r>
          </w:p>
        </w:tc>
      </w:tr>
      <w:tr w:rsidR="00FD3925" w:rsidRPr="005464B4" w14:paraId="519C05A8" w14:textId="77777777" w:rsidTr="005464B4">
        <w:tc>
          <w:tcPr>
            <w:tcW w:w="993" w:type="dxa"/>
            <w:shd w:val="clear" w:color="auto" w:fill="auto"/>
            <w:vAlign w:val="center"/>
          </w:tcPr>
          <w:p w14:paraId="5DEE67F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17D78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13B463F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0A6B88E5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5A6F795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8E77F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11 801.70 zł</w:t>
            </w:r>
          </w:p>
        </w:tc>
      </w:tr>
      <w:tr w:rsidR="00FD3925" w:rsidRPr="005464B4" w14:paraId="1D234F18" w14:textId="77777777" w:rsidTr="005464B4">
        <w:tc>
          <w:tcPr>
            <w:tcW w:w="993" w:type="dxa"/>
            <w:shd w:val="clear" w:color="auto" w:fill="auto"/>
            <w:vAlign w:val="center"/>
          </w:tcPr>
          <w:p w14:paraId="6991E53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130C2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7EC51AB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14:paraId="6A9EB851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6611F389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B8AF2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FD3925" w:rsidRPr="005464B4" w14:paraId="566C3218" w14:textId="77777777" w:rsidTr="005464B4">
        <w:tc>
          <w:tcPr>
            <w:tcW w:w="993" w:type="dxa"/>
            <w:shd w:val="clear" w:color="auto" w:fill="auto"/>
            <w:vAlign w:val="center"/>
          </w:tcPr>
          <w:p w14:paraId="6E9E17D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05A84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14:paraId="6E15EB3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59EE3A28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2339F6F6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C3FA7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5 745.60 zł</w:t>
            </w:r>
          </w:p>
        </w:tc>
      </w:tr>
      <w:tr w:rsidR="00FD3925" w:rsidRPr="005464B4" w14:paraId="1156534E" w14:textId="77777777" w:rsidTr="005464B4">
        <w:tc>
          <w:tcPr>
            <w:tcW w:w="993" w:type="dxa"/>
            <w:shd w:val="clear" w:color="auto" w:fill="auto"/>
            <w:vAlign w:val="center"/>
          </w:tcPr>
          <w:p w14:paraId="0FCAA98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D64C4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74381388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265231F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3A54417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60B04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184.68 zł</w:t>
            </w:r>
          </w:p>
        </w:tc>
      </w:tr>
      <w:tr w:rsidR="00FD3925" w:rsidRPr="005464B4" w14:paraId="3537F371" w14:textId="77777777" w:rsidTr="005464B4">
        <w:tc>
          <w:tcPr>
            <w:tcW w:w="993" w:type="dxa"/>
            <w:shd w:val="clear" w:color="auto" w:fill="auto"/>
            <w:vAlign w:val="center"/>
          </w:tcPr>
          <w:p w14:paraId="37C698D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E1A70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63D273BD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1BAF0795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24C2A48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2E171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2 302.56 zł</w:t>
            </w:r>
          </w:p>
        </w:tc>
      </w:tr>
      <w:tr w:rsidR="00FD3925" w:rsidRPr="005464B4" w14:paraId="664BB7DA" w14:textId="77777777" w:rsidTr="005464B4">
        <w:tc>
          <w:tcPr>
            <w:tcW w:w="993" w:type="dxa"/>
            <w:shd w:val="clear" w:color="auto" w:fill="auto"/>
            <w:vAlign w:val="center"/>
          </w:tcPr>
          <w:p w14:paraId="3E83111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336D6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14:paraId="60F9F92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70D7AE4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1D4679BF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B949A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1 639.18 zł</w:t>
            </w:r>
          </w:p>
        </w:tc>
      </w:tr>
      <w:tr w:rsidR="00FD3925" w:rsidRPr="005464B4" w14:paraId="464227CF" w14:textId="77777777" w:rsidTr="005464B4">
        <w:tc>
          <w:tcPr>
            <w:tcW w:w="993" w:type="dxa"/>
            <w:shd w:val="clear" w:color="auto" w:fill="auto"/>
            <w:vAlign w:val="center"/>
          </w:tcPr>
          <w:p w14:paraId="01D90FC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3ECFC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820" w:type="dxa"/>
            <w:shd w:val="clear" w:color="auto" w:fill="auto"/>
          </w:tcPr>
          <w:p w14:paraId="27B615F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0F76255D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428418D5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B9781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1 347.84 zł</w:t>
            </w:r>
          </w:p>
        </w:tc>
      </w:tr>
      <w:tr w:rsidR="00FD3925" w:rsidRPr="005464B4" w14:paraId="78B18E2B" w14:textId="77777777" w:rsidTr="005464B4">
        <w:tc>
          <w:tcPr>
            <w:tcW w:w="993" w:type="dxa"/>
            <w:shd w:val="clear" w:color="auto" w:fill="auto"/>
            <w:vAlign w:val="center"/>
          </w:tcPr>
          <w:p w14:paraId="72FE154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831FE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820" w:type="dxa"/>
            <w:shd w:val="clear" w:color="auto" w:fill="auto"/>
          </w:tcPr>
          <w:p w14:paraId="796BDC52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9F03C36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5042B85C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A78BF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10 368.00 zł</w:t>
            </w:r>
          </w:p>
        </w:tc>
      </w:tr>
      <w:tr w:rsidR="00FD3925" w:rsidRPr="005464B4" w14:paraId="2FDD685E" w14:textId="77777777" w:rsidTr="005464B4">
        <w:tc>
          <w:tcPr>
            <w:tcW w:w="993" w:type="dxa"/>
            <w:shd w:val="clear" w:color="auto" w:fill="auto"/>
            <w:vAlign w:val="center"/>
          </w:tcPr>
          <w:p w14:paraId="4EA8091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F71D92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6DA380AE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Polmil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 o.</w:t>
            </w:r>
          </w:p>
          <w:p w14:paraId="348C8E2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0F36E450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E178A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4 946.40 zł</w:t>
            </w:r>
          </w:p>
        </w:tc>
      </w:tr>
      <w:tr w:rsidR="00FD3925" w:rsidRPr="005464B4" w14:paraId="12FAD55D" w14:textId="77777777" w:rsidTr="005464B4">
        <w:tc>
          <w:tcPr>
            <w:tcW w:w="993" w:type="dxa"/>
            <w:shd w:val="clear" w:color="auto" w:fill="auto"/>
            <w:vAlign w:val="center"/>
          </w:tcPr>
          <w:p w14:paraId="5BF9BA9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78D20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820" w:type="dxa"/>
            <w:shd w:val="clear" w:color="auto" w:fill="auto"/>
          </w:tcPr>
          <w:p w14:paraId="341F45B1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Abena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2EC172A4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Nowa, Łozienica 15 </w:t>
            </w:r>
          </w:p>
          <w:p w14:paraId="4E57C12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72-100 Goleniów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9A3BF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7 884.00 zł</w:t>
            </w:r>
          </w:p>
        </w:tc>
      </w:tr>
      <w:tr w:rsidR="00FD3925" w:rsidRPr="005464B4" w14:paraId="21C2D2BA" w14:textId="77777777" w:rsidTr="005464B4">
        <w:tc>
          <w:tcPr>
            <w:tcW w:w="993" w:type="dxa"/>
            <w:shd w:val="clear" w:color="auto" w:fill="auto"/>
            <w:vAlign w:val="center"/>
          </w:tcPr>
          <w:p w14:paraId="3BD7FC7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FD5D7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7DF757D9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4F213D3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5EF4006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77ECC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1 987.20 zł</w:t>
            </w:r>
          </w:p>
        </w:tc>
      </w:tr>
      <w:tr w:rsidR="00FD3925" w:rsidRPr="005464B4" w14:paraId="47014D87" w14:textId="77777777" w:rsidTr="005464B4">
        <w:tc>
          <w:tcPr>
            <w:tcW w:w="993" w:type="dxa"/>
            <w:shd w:val="clear" w:color="auto" w:fill="auto"/>
            <w:vAlign w:val="center"/>
          </w:tcPr>
          <w:p w14:paraId="4A1AF3E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0B9F9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63F61FF2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74347AAD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1C53310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8D1F9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72 462.60 zł</w:t>
            </w:r>
          </w:p>
        </w:tc>
      </w:tr>
      <w:tr w:rsidR="00FD3925" w:rsidRPr="005464B4" w14:paraId="7F814CE6" w14:textId="77777777" w:rsidTr="005464B4">
        <w:tc>
          <w:tcPr>
            <w:tcW w:w="993" w:type="dxa"/>
            <w:shd w:val="clear" w:color="auto" w:fill="auto"/>
            <w:vAlign w:val="center"/>
          </w:tcPr>
          <w:p w14:paraId="180808F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4BB15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14:paraId="7DDE0088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8C763A2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4460C01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47472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5 745.60 zł</w:t>
            </w:r>
          </w:p>
        </w:tc>
      </w:tr>
      <w:tr w:rsidR="00FD3925" w:rsidRPr="005464B4" w14:paraId="5AD363F0" w14:textId="77777777" w:rsidTr="005464B4">
        <w:tc>
          <w:tcPr>
            <w:tcW w:w="993" w:type="dxa"/>
            <w:shd w:val="clear" w:color="auto" w:fill="auto"/>
            <w:vAlign w:val="center"/>
          </w:tcPr>
          <w:p w14:paraId="1E701A6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DB29FA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58A31A7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43B1070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8F25DEB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09FA4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158.76 zł</w:t>
            </w:r>
          </w:p>
        </w:tc>
      </w:tr>
      <w:tr w:rsidR="00FD3925" w:rsidRPr="005464B4" w14:paraId="2D037BF3" w14:textId="77777777" w:rsidTr="005464B4">
        <w:tc>
          <w:tcPr>
            <w:tcW w:w="993" w:type="dxa"/>
            <w:shd w:val="clear" w:color="auto" w:fill="auto"/>
            <w:vAlign w:val="center"/>
          </w:tcPr>
          <w:p w14:paraId="7AADC87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F0C57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6AD340B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45667D07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7D75993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9422A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2 302.56 zł</w:t>
            </w:r>
          </w:p>
        </w:tc>
      </w:tr>
      <w:tr w:rsidR="00FD3925" w:rsidRPr="005464B4" w14:paraId="1784626F" w14:textId="77777777" w:rsidTr="005464B4">
        <w:tc>
          <w:tcPr>
            <w:tcW w:w="993" w:type="dxa"/>
            <w:shd w:val="clear" w:color="auto" w:fill="auto"/>
            <w:vAlign w:val="center"/>
          </w:tcPr>
          <w:p w14:paraId="79B6F42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C1D5C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79325FE5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C95CE1A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A10834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8A023B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1 036.80 zł</w:t>
            </w:r>
          </w:p>
        </w:tc>
      </w:tr>
      <w:tr w:rsidR="00FD3925" w:rsidRPr="005464B4" w14:paraId="52F4491D" w14:textId="77777777" w:rsidTr="005464B4">
        <w:tc>
          <w:tcPr>
            <w:tcW w:w="993" w:type="dxa"/>
            <w:shd w:val="clear" w:color="auto" w:fill="auto"/>
            <w:vAlign w:val="center"/>
          </w:tcPr>
          <w:p w14:paraId="4CC0FD5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C4A5B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14:paraId="6D170C0A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835C74E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22BD5E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BAAFB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1 542.76 zł</w:t>
            </w:r>
          </w:p>
        </w:tc>
      </w:tr>
      <w:tr w:rsidR="00FD3925" w:rsidRPr="005464B4" w14:paraId="26455FA1" w14:textId="77777777" w:rsidTr="005464B4">
        <w:tc>
          <w:tcPr>
            <w:tcW w:w="993" w:type="dxa"/>
            <w:shd w:val="clear" w:color="auto" w:fill="auto"/>
            <w:vAlign w:val="center"/>
          </w:tcPr>
          <w:p w14:paraId="00A5AF8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4ADD2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820" w:type="dxa"/>
            <w:shd w:val="clear" w:color="auto" w:fill="auto"/>
          </w:tcPr>
          <w:p w14:paraId="2611F8B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1A7FF6BA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A28FA6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1B7AD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1 759.32 zł</w:t>
            </w:r>
          </w:p>
        </w:tc>
      </w:tr>
      <w:tr w:rsidR="00FD3925" w:rsidRPr="005464B4" w14:paraId="39844941" w14:textId="77777777" w:rsidTr="005464B4">
        <w:tc>
          <w:tcPr>
            <w:tcW w:w="993" w:type="dxa"/>
            <w:shd w:val="clear" w:color="auto" w:fill="auto"/>
            <w:vAlign w:val="center"/>
          </w:tcPr>
          <w:p w14:paraId="4E727A2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8C6169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820" w:type="dxa"/>
            <w:shd w:val="clear" w:color="auto" w:fill="auto"/>
          </w:tcPr>
          <w:p w14:paraId="025E986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020A25B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A5616C7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B4C8B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9 612.00 zł</w:t>
            </w:r>
          </w:p>
        </w:tc>
      </w:tr>
      <w:tr w:rsidR="00FD3925" w:rsidRPr="005464B4" w14:paraId="727DF289" w14:textId="77777777" w:rsidTr="005464B4">
        <w:tc>
          <w:tcPr>
            <w:tcW w:w="993" w:type="dxa"/>
            <w:shd w:val="clear" w:color="auto" w:fill="auto"/>
            <w:vAlign w:val="center"/>
          </w:tcPr>
          <w:p w14:paraId="22FB0E5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62F82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33D5C482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14:paraId="2AE083B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022B0C09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7959F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4 795.20 zł</w:t>
            </w:r>
          </w:p>
        </w:tc>
      </w:tr>
      <w:tr w:rsidR="00FD3925" w:rsidRPr="005464B4" w14:paraId="20F9A8B3" w14:textId="77777777" w:rsidTr="005464B4">
        <w:tc>
          <w:tcPr>
            <w:tcW w:w="993" w:type="dxa"/>
            <w:shd w:val="clear" w:color="auto" w:fill="auto"/>
            <w:vAlign w:val="center"/>
          </w:tcPr>
          <w:p w14:paraId="64CE686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D873FC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28A5CC3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7B994D66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433B2AF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EBB7D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23 976.00 zł</w:t>
            </w:r>
          </w:p>
        </w:tc>
      </w:tr>
      <w:tr w:rsidR="00FD3925" w:rsidRPr="005464B4" w14:paraId="3A424AD5" w14:textId="77777777" w:rsidTr="005464B4">
        <w:tc>
          <w:tcPr>
            <w:tcW w:w="993" w:type="dxa"/>
            <w:shd w:val="clear" w:color="auto" w:fill="auto"/>
            <w:vAlign w:val="center"/>
          </w:tcPr>
          <w:p w14:paraId="24C9A7D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3850D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76817C3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6086B0A7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2A33E7E3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53B48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102 290.58 zł</w:t>
            </w:r>
          </w:p>
        </w:tc>
      </w:tr>
      <w:tr w:rsidR="00FD3925" w:rsidRPr="005464B4" w14:paraId="48A084EA" w14:textId="77777777" w:rsidTr="005464B4">
        <w:tc>
          <w:tcPr>
            <w:tcW w:w="993" w:type="dxa"/>
            <w:shd w:val="clear" w:color="auto" w:fill="auto"/>
            <w:vAlign w:val="center"/>
          </w:tcPr>
          <w:p w14:paraId="1C3D9D6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CC51F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4820" w:type="dxa"/>
            <w:shd w:val="clear" w:color="auto" w:fill="auto"/>
          </w:tcPr>
          <w:p w14:paraId="7371002A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SKAMEX Spółka Akcyjna</w:t>
            </w:r>
          </w:p>
          <w:p w14:paraId="51203522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5BA33D1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6B1F6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660.96 zł</w:t>
            </w:r>
          </w:p>
        </w:tc>
      </w:tr>
      <w:tr w:rsidR="00FD3925" w:rsidRPr="005464B4" w14:paraId="5163DA5B" w14:textId="77777777" w:rsidTr="005464B4">
        <w:tc>
          <w:tcPr>
            <w:tcW w:w="993" w:type="dxa"/>
            <w:shd w:val="clear" w:color="auto" w:fill="auto"/>
            <w:vAlign w:val="center"/>
          </w:tcPr>
          <w:p w14:paraId="5117DE5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BB8DD6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820" w:type="dxa"/>
            <w:shd w:val="clear" w:color="auto" w:fill="auto"/>
          </w:tcPr>
          <w:p w14:paraId="1E12D505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Polska Sp. z o.o. Sp.k.</w:t>
            </w:r>
          </w:p>
          <w:p w14:paraId="5382EC6B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ul. Farbiarska 47 </w:t>
            </w:r>
          </w:p>
          <w:p w14:paraId="60B4A946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CECB8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2 343.60 zł</w:t>
            </w:r>
          </w:p>
        </w:tc>
      </w:tr>
      <w:tr w:rsidR="00FD3925" w:rsidRPr="005464B4" w14:paraId="217A565C" w14:textId="77777777" w:rsidTr="005464B4">
        <w:tc>
          <w:tcPr>
            <w:tcW w:w="993" w:type="dxa"/>
            <w:shd w:val="clear" w:color="auto" w:fill="auto"/>
            <w:vAlign w:val="center"/>
          </w:tcPr>
          <w:p w14:paraId="7EBCB1B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FBBA50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4820" w:type="dxa"/>
            <w:shd w:val="clear" w:color="auto" w:fill="auto"/>
          </w:tcPr>
          <w:p w14:paraId="7F27654D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Polska Sp. z o.o. Sp.k.</w:t>
            </w:r>
          </w:p>
          <w:p w14:paraId="25663DCD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ul. Farbiarska 47 </w:t>
            </w:r>
          </w:p>
          <w:p w14:paraId="5E5D9AA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02761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6 048.00 zł</w:t>
            </w:r>
          </w:p>
        </w:tc>
      </w:tr>
      <w:tr w:rsidR="00FD3925" w:rsidRPr="005464B4" w14:paraId="35D5C2B3" w14:textId="77777777" w:rsidTr="005464B4">
        <w:tc>
          <w:tcPr>
            <w:tcW w:w="993" w:type="dxa"/>
            <w:shd w:val="clear" w:color="auto" w:fill="auto"/>
            <w:vAlign w:val="center"/>
          </w:tcPr>
          <w:p w14:paraId="6D4FCBC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489E2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14:paraId="61E72AE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7C66EF95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14022264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0EE022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7 344.00 zł</w:t>
            </w:r>
          </w:p>
        </w:tc>
      </w:tr>
      <w:tr w:rsidR="00FD3925" w:rsidRPr="005464B4" w14:paraId="319F2F9A" w14:textId="77777777" w:rsidTr="005464B4">
        <w:tc>
          <w:tcPr>
            <w:tcW w:w="993" w:type="dxa"/>
            <w:shd w:val="clear" w:color="auto" w:fill="auto"/>
            <w:vAlign w:val="center"/>
          </w:tcPr>
          <w:p w14:paraId="649B24C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DE67F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14:paraId="2546623E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1833A843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10CACD9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3EA72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6 048.00 zł</w:t>
            </w:r>
          </w:p>
        </w:tc>
      </w:tr>
      <w:tr w:rsidR="00FD3925" w:rsidRPr="005464B4" w14:paraId="3D9B152B" w14:textId="77777777" w:rsidTr="005464B4">
        <w:tc>
          <w:tcPr>
            <w:tcW w:w="993" w:type="dxa"/>
            <w:shd w:val="clear" w:color="auto" w:fill="auto"/>
            <w:vAlign w:val="center"/>
          </w:tcPr>
          <w:p w14:paraId="42F1F5C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6E63B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820" w:type="dxa"/>
            <w:shd w:val="clear" w:color="auto" w:fill="auto"/>
          </w:tcPr>
          <w:p w14:paraId="40F3C1C3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14:paraId="625D39B8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14:paraId="2D7C268E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DFDFD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637.20 zł</w:t>
            </w:r>
          </w:p>
        </w:tc>
      </w:tr>
      <w:tr w:rsidR="00FD3925" w:rsidRPr="005464B4" w14:paraId="57EA890D" w14:textId="77777777" w:rsidTr="005464B4">
        <w:tc>
          <w:tcPr>
            <w:tcW w:w="993" w:type="dxa"/>
            <w:shd w:val="clear" w:color="auto" w:fill="auto"/>
            <w:vAlign w:val="center"/>
          </w:tcPr>
          <w:p w14:paraId="0187F93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6FE68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14:paraId="57ECA4E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C8057D7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52B6A5F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40A3D9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FD3925" w:rsidRPr="005464B4" w14:paraId="070D2EC8" w14:textId="77777777" w:rsidTr="005464B4">
        <w:tc>
          <w:tcPr>
            <w:tcW w:w="993" w:type="dxa"/>
            <w:shd w:val="clear" w:color="auto" w:fill="auto"/>
            <w:vAlign w:val="center"/>
          </w:tcPr>
          <w:p w14:paraId="5B988978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5DEA0F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14:paraId="48D17AB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75EBD84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8993968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3C3D6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65 381.15 zł</w:t>
            </w:r>
          </w:p>
        </w:tc>
      </w:tr>
      <w:tr w:rsidR="00FD3925" w:rsidRPr="005464B4" w14:paraId="2E476D6D" w14:textId="77777777" w:rsidTr="005464B4">
        <w:tc>
          <w:tcPr>
            <w:tcW w:w="993" w:type="dxa"/>
            <w:shd w:val="clear" w:color="auto" w:fill="auto"/>
            <w:vAlign w:val="center"/>
          </w:tcPr>
          <w:p w14:paraId="1FC85A4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3BB19A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14:paraId="6119450C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217AD0FA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FAFC4B5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51A554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161.00 zł</w:t>
            </w:r>
          </w:p>
        </w:tc>
      </w:tr>
      <w:tr w:rsidR="00FD3925" w:rsidRPr="005464B4" w14:paraId="47351ECA" w14:textId="77777777" w:rsidTr="005464B4">
        <w:tc>
          <w:tcPr>
            <w:tcW w:w="993" w:type="dxa"/>
            <w:shd w:val="clear" w:color="auto" w:fill="auto"/>
            <w:vAlign w:val="center"/>
          </w:tcPr>
          <w:p w14:paraId="053DAB25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DB54E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14:paraId="5E55E18F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FBB2682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69C110DB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B0944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lastRenderedPageBreak/>
              <w:t>2 328.00 zł</w:t>
            </w:r>
          </w:p>
        </w:tc>
      </w:tr>
      <w:tr w:rsidR="00FD3925" w:rsidRPr="005464B4" w14:paraId="0C167475" w14:textId="77777777" w:rsidTr="005464B4">
        <w:tc>
          <w:tcPr>
            <w:tcW w:w="993" w:type="dxa"/>
            <w:shd w:val="clear" w:color="auto" w:fill="auto"/>
            <w:vAlign w:val="center"/>
          </w:tcPr>
          <w:p w14:paraId="5BEB11A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1157E9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14:paraId="0866657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B4FDF5F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2239287D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D3093F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1 116.72 zł</w:t>
            </w:r>
          </w:p>
        </w:tc>
      </w:tr>
      <w:tr w:rsidR="00FD3925" w:rsidRPr="005464B4" w14:paraId="3ADA7DA8" w14:textId="77777777" w:rsidTr="005464B4">
        <w:tc>
          <w:tcPr>
            <w:tcW w:w="993" w:type="dxa"/>
            <w:shd w:val="clear" w:color="auto" w:fill="auto"/>
            <w:vAlign w:val="center"/>
          </w:tcPr>
          <w:p w14:paraId="547E535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D4F27B7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14:paraId="30B3506D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6A21413C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18D07A42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EEF93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1 607.04 zł</w:t>
            </w:r>
          </w:p>
        </w:tc>
      </w:tr>
      <w:tr w:rsidR="00FD3925" w:rsidRPr="005464B4" w14:paraId="680FBDBC" w14:textId="77777777" w:rsidTr="005464B4">
        <w:tc>
          <w:tcPr>
            <w:tcW w:w="993" w:type="dxa"/>
            <w:shd w:val="clear" w:color="auto" w:fill="auto"/>
            <w:vAlign w:val="center"/>
          </w:tcPr>
          <w:p w14:paraId="6B1359FD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070357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820" w:type="dxa"/>
            <w:shd w:val="clear" w:color="auto" w:fill="auto"/>
          </w:tcPr>
          <w:p w14:paraId="4BBF3E0A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2BBE77E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DAC88CA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089A2E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1 720.50 zł</w:t>
            </w:r>
          </w:p>
        </w:tc>
      </w:tr>
      <w:tr w:rsidR="00FD3925" w:rsidRPr="005464B4" w14:paraId="30FC0E71" w14:textId="77777777" w:rsidTr="005464B4">
        <w:tc>
          <w:tcPr>
            <w:tcW w:w="993" w:type="dxa"/>
            <w:shd w:val="clear" w:color="auto" w:fill="auto"/>
            <w:vAlign w:val="center"/>
          </w:tcPr>
          <w:p w14:paraId="3EEECC2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1A1156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820" w:type="dxa"/>
            <w:shd w:val="clear" w:color="auto" w:fill="auto"/>
          </w:tcPr>
          <w:p w14:paraId="0517FA0B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464B4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3E03DC2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4CADF313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52F133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6 240.00 zł</w:t>
            </w:r>
          </w:p>
        </w:tc>
      </w:tr>
      <w:tr w:rsidR="00FD3925" w:rsidRPr="005464B4" w14:paraId="6C140ECA" w14:textId="77777777" w:rsidTr="005464B4">
        <w:tc>
          <w:tcPr>
            <w:tcW w:w="993" w:type="dxa"/>
            <w:shd w:val="clear" w:color="auto" w:fill="auto"/>
            <w:vAlign w:val="center"/>
          </w:tcPr>
          <w:p w14:paraId="50C2C184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A86D532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820" w:type="dxa"/>
            <w:shd w:val="clear" w:color="auto" w:fill="auto"/>
          </w:tcPr>
          <w:p w14:paraId="01ADBCC1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012EE693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Przyrodników 1c </w:t>
            </w:r>
          </w:p>
          <w:p w14:paraId="7F503A31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D561C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132 813.00 zł</w:t>
            </w:r>
          </w:p>
        </w:tc>
      </w:tr>
      <w:tr w:rsidR="00FD3925" w:rsidRPr="005464B4" w14:paraId="3B097B92" w14:textId="77777777" w:rsidTr="005464B4">
        <w:tc>
          <w:tcPr>
            <w:tcW w:w="993" w:type="dxa"/>
            <w:shd w:val="clear" w:color="auto" w:fill="auto"/>
            <w:vAlign w:val="center"/>
          </w:tcPr>
          <w:p w14:paraId="588847E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F3A5D2C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820" w:type="dxa"/>
            <w:shd w:val="clear" w:color="auto" w:fill="auto"/>
          </w:tcPr>
          <w:p w14:paraId="7D156A66" w14:textId="77777777" w:rsidR="00FD3925" w:rsidRPr="005464B4" w:rsidRDefault="00FD3925" w:rsidP="009017A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AKSIS Hurtownia Sprzętu Medycznego Ignaciuk Spigarski Spółka Jawna</w:t>
            </w:r>
          </w:p>
          <w:p w14:paraId="399FD05A" w14:textId="77777777" w:rsidR="00FD3925" w:rsidRPr="005464B4" w:rsidRDefault="00FD3925" w:rsidP="009017AA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 xml:space="preserve">Przyrodników 1c </w:t>
            </w:r>
          </w:p>
          <w:p w14:paraId="4308EBEE" w14:textId="77777777" w:rsidR="00FD3925" w:rsidRPr="005464B4" w:rsidRDefault="00FD3925" w:rsidP="009017A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4FDE21" w14:textId="77777777" w:rsidR="00FD3925" w:rsidRPr="005464B4" w:rsidRDefault="00FD3925" w:rsidP="009017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64B4">
              <w:rPr>
                <w:rFonts w:ascii="Arial Narrow" w:hAnsi="Arial Narrow" w:cs="Arial"/>
                <w:sz w:val="22"/>
                <w:szCs w:val="22"/>
              </w:rPr>
              <w:t>47 155.50 zł</w:t>
            </w:r>
          </w:p>
        </w:tc>
      </w:tr>
    </w:tbl>
    <w:p w14:paraId="1FA00FA6" w14:textId="77777777" w:rsidR="006E0775" w:rsidRDefault="006E0775" w:rsidP="006E0775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5D652DF" w14:textId="6014F8F7" w:rsidR="00A80738" w:rsidRDefault="00A80738" w:rsidP="006E0775">
      <w:pPr>
        <w:pStyle w:val="Tekstpodstawowy"/>
        <w:spacing w:before="60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464B4">
        <w:rPr>
          <w:rFonts w:ascii="Arial Narrow" w:hAnsi="Arial Narrow" w:cs="Arial"/>
          <w:i/>
          <w:sz w:val="22"/>
          <w:szCs w:val="22"/>
        </w:rPr>
        <w:t>Zamawiający</w:t>
      </w:r>
    </w:p>
    <w:p w14:paraId="1013A52A" w14:textId="77777777" w:rsidR="00847ADE" w:rsidRDefault="00847ADE" w:rsidP="00847ADE">
      <w:pPr>
        <w:rPr>
          <w:rFonts w:ascii="Arial Narrow" w:hAnsi="Arial Narrow"/>
        </w:rPr>
      </w:pPr>
    </w:p>
    <w:p w14:paraId="000ED94E" w14:textId="77777777" w:rsidR="00847ADE" w:rsidRDefault="00847ADE" w:rsidP="00847ADE">
      <w:pPr>
        <w:rPr>
          <w:rFonts w:ascii="Arial Narrow" w:hAnsi="Arial Narrow"/>
        </w:rPr>
      </w:pPr>
    </w:p>
    <w:p w14:paraId="7C7D1F60" w14:textId="77777777" w:rsidR="00847ADE" w:rsidRDefault="00847ADE" w:rsidP="00847ADE">
      <w:pPr>
        <w:rPr>
          <w:rFonts w:ascii="Arial Narrow" w:hAnsi="Arial Narrow"/>
        </w:rPr>
      </w:pPr>
    </w:p>
    <w:p w14:paraId="44EBF265" w14:textId="77777777" w:rsidR="00847ADE" w:rsidRDefault="00847ADE" w:rsidP="00847ADE">
      <w:pPr>
        <w:rPr>
          <w:rFonts w:ascii="Arial Narrow" w:hAnsi="Arial Narrow"/>
        </w:rPr>
      </w:pPr>
    </w:p>
    <w:p w14:paraId="76237DA8" w14:textId="77777777" w:rsidR="00847ADE" w:rsidRDefault="00847ADE" w:rsidP="00847ADE">
      <w:pPr>
        <w:rPr>
          <w:rFonts w:ascii="Arial Narrow" w:hAnsi="Arial Narrow"/>
        </w:rPr>
      </w:pPr>
    </w:p>
    <w:p w14:paraId="5938BF72" w14:textId="77777777" w:rsidR="00847ADE" w:rsidRDefault="00847ADE" w:rsidP="00847ADE">
      <w:pPr>
        <w:rPr>
          <w:rFonts w:ascii="Arial Narrow" w:hAnsi="Arial Narrow"/>
        </w:rPr>
      </w:pPr>
    </w:p>
    <w:p w14:paraId="598B7E96" w14:textId="77777777" w:rsidR="00847ADE" w:rsidRDefault="00847ADE" w:rsidP="00847ADE">
      <w:pPr>
        <w:rPr>
          <w:rFonts w:ascii="Arial Narrow" w:hAnsi="Arial Narrow"/>
        </w:rPr>
      </w:pPr>
    </w:p>
    <w:p w14:paraId="0437A66E" w14:textId="77777777" w:rsidR="00847ADE" w:rsidRDefault="00847ADE" w:rsidP="00847ADE">
      <w:pPr>
        <w:rPr>
          <w:rFonts w:ascii="Arial Narrow" w:hAnsi="Arial Narrow"/>
        </w:rPr>
      </w:pPr>
    </w:p>
    <w:p w14:paraId="0A9A7039" w14:textId="77777777" w:rsidR="00847ADE" w:rsidRDefault="00847ADE" w:rsidP="00847ADE">
      <w:pPr>
        <w:rPr>
          <w:rFonts w:ascii="Arial Narrow" w:hAnsi="Arial Narrow"/>
        </w:rPr>
      </w:pPr>
    </w:p>
    <w:p w14:paraId="01758CCD" w14:textId="77777777" w:rsidR="00847ADE" w:rsidRDefault="00847ADE" w:rsidP="00847ADE">
      <w:pPr>
        <w:rPr>
          <w:rFonts w:ascii="Arial Narrow" w:hAnsi="Arial Narrow"/>
        </w:rPr>
      </w:pPr>
    </w:p>
    <w:p w14:paraId="4DC503D9" w14:textId="77777777" w:rsidR="00847ADE" w:rsidRDefault="00847ADE" w:rsidP="00847ADE">
      <w:pPr>
        <w:rPr>
          <w:rFonts w:ascii="Arial Narrow" w:hAnsi="Arial Narrow"/>
        </w:rPr>
      </w:pPr>
    </w:p>
    <w:p w14:paraId="74D13C65" w14:textId="77777777" w:rsidR="00847ADE" w:rsidRDefault="00847ADE" w:rsidP="00847ADE">
      <w:pPr>
        <w:rPr>
          <w:rFonts w:ascii="Arial Narrow" w:hAnsi="Arial Narrow"/>
        </w:rPr>
      </w:pPr>
    </w:p>
    <w:p w14:paraId="173596DF" w14:textId="77777777" w:rsidR="00847ADE" w:rsidRDefault="00847ADE" w:rsidP="00847ADE">
      <w:pPr>
        <w:rPr>
          <w:rFonts w:ascii="Arial Narrow" w:hAnsi="Arial Narrow"/>
        </w:rPr>
      </w:pPr>
    </w:p>
    <w:p w14:paraId="08BD3B36" w14:textId="77777777" w:rsidR="00847ADE" w:rsidRDefault="00847ADE" w:rsidP="00847ADE">
      <w:pPr>
        <w:rPr>
          <w:rFonts w:ascii="Arial Narrow" w:hAnsi="Arial Narrow"/>
        </w:rPr>
      </w:pPr>
    </w:p>
    <w:p w14:paraId="1EE530C1" w14:textId="77777777" w:rsidR="00847ADE" w:rsidRDefault="00847ADE" w:rsidP="00847ADE">
      <w:pPr>
        <w:rPr>
          <w:rFonts w:ascii="Arial Narrow" w:hAnsi="Arial Narrow"/>
        </w:rPr>
      </w:pPr>
    </w:p>
    <w:p w14:paraId="0C6FE2E2" w14:textId="77777777" w:rsidR="00847ADE" w:rsidRDefault="00847ADE" w:rsidP="00847ADE">
      <w:pPr>
        <w:rPr>
          <w:rFonts w:ascii="Arial Narrow" w:hAnsi="Arial Narrow"/>
        </w:rPr>
      </w:pPr>
    </w:p>
    <w:p w14:paraId="207725F7" w14:textId="7AA228FA" w:rsidR="00847ADE" w:rsidRDefault="00847ADE" w:rsidP="00847AD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ark.</w:t>
      </w:r>
    </w:p>
    <w:p w14:paraId="15F82669" w14:textId="77777777" w:rsidR="00847ADE" w:rsidRDefault="00847ADE" w:rsidP="00847AD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6BE64E07" w14:textId="77777777" w:rsidR="00847ADE" w:rsidRDefault="00847ADE" w:rsidP="00847AD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F753C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25E17033" w14:textId="5B3A8366" w:rsidR="00847ADE" w:rsidRPr="005464B4" w:rsidRDefault="00847ADE" w:rsidP="00847AD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2024-11-12</w:t>
      </w:r>
    </w:p>
    <w:bookmarkEnd w:id="0"/>
    <w:sectPr w:rsidR="00847ADE" w:rsidRPr="005464B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6E618" w14:textId="77777777" w:rsidR="00C75F1D" w:rsidRDefault="00C75F1D">
      <w:r>
        <w:separator/>
      </w:r>
    </w:p>
  </w:endnote>
  <w:endnote w:type="continuationSeparator" w:id="0">
    <w:p w14:paraId="6407FB47" w14:textId="77777777" w:rsidR="00C75F1D" w:rsidRDefault="00C7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209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F6D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6CC95" w14:textId="77777777" w:rsidR="00986737" w:rsidRPr="00986737" w:rsidRDefault="00847AD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3FD17E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735A1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F88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E06C4" w14:textId="77777777" w:rsidR="009F189D" w:rsidRDefault="009F189D">
    <w:pPr>
      <w:pStyle w:val="Stopka"/>
      <w:tabs>
        <w:tab w:val="clear" w:pos="4536"/>
      </w:tabs>
      <w:jc w:val="center"/>
    </w:pPr>
  </w:p>
  <w:p w14:paraId="03165E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D0F43B" w14:textId="77777777" w:rsidR="00C75F1D" w:rsidRDefault="00C75F1D">
      <w:r>
        <w:separator/>
      </w:r>
    </w:p>
  </w:footnote>
  <w:footnote w:type="continuationSeparator" w:id="0">
    <w:p w14:paraId="03E8B8D8" w14:textId="77777777" w:rsidR="00C75F1D" w:rsidRDefault="00C75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BFF5F" w14:textId="77777777" w:rsidR="00FD3925" w:rsidRDefault="00FD3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4EE19" w14:textId="77777777" w:rsidR="00FD3925" w:rsidRDefault="00FD3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31F63" w14:textId="77777777" w:rsidR="00FD3925" w:rsidRDefault="00FD39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F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64B4"/>
    <w:rsid w:val="005614F2"/>
    <w:rsid w:val="00565933"/>
    <w:rsid w:val="00577BC6"/>
    <w:rsid w:val="005A632E"/>
    <w:rsid w:val="0069085C"/>
    <w:rsid w:val="006B27ED"/>
    <w:rsid w:val="006E0775"/>
    <w:rsid w:val="00843263"/>
    <w:rsid w:val="00847ADE"/>
    <w:rsid w:val="00861E75"/>
    <w:rsid w:val="008D28A9"/>
    <w:rsid w:val="00986737"/>
    <w:rsid w:val="009D19BD"/>
    <w:rsid w:val="009F189D"/>
    <w:rsid w:val="00A80738"/>
    <w:rsid w:val="00BB547B"/>
    <w:rsid w:val="00C236D3"/>
    <w:rsid w:val="00C659E2"/>
    <w:rsid w:val="00C75F1D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392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7F3E6"/>
  <w15:chartTrackingRefBased/>
  <w15:docId w15:val="{823D8213-B124-45EA-8527-ABEC4E90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847AD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6</Pages>
  <Words>1087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2024-11-12T09:22:00Z</cp:lastPrinted>
  <dcterms:created xsi:type="dcterms:W3CDTF">2024-11-12T09:04:00Z</dcterms:created>
  <dcterms:modified xsi:type="dcterms:W3CDTF">2024-11-12T09:22:00Z</dcterms:modified>
</cp:coreProperties>
</file>