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CEBE28" w14:textId="1A5E39C1" w:rsidR="00D665F5" w:rsidRPr="00440BF0" w:rsidRDefault="0056565D" w:rsidP="00440BF0">
      <w:pPr>
        <w:spacing w:after="240"/>
        <w:jc w:val="right"/>
        <w:rPr>
          <w:rFonts w:ascii="Arial" w:hAnsi="Arial" w:cs="Arial"/>
        </w:rPr>
      </w:pPr>
      <w:bookmarkStart w:id="0" w:name="_Hlk52197885"/>
      <w:r w:rsidRPr="00440BF0">
        <w:rPr>
          <w:rFonts w:ascii="Arial" w:hAnsi="Arial" w:cs="Arial"/>
        </w:rPr>
        <w:t>Kraków</w:t>
      </w:r>
      <w:r w:rsidR="00D665F5" w:rsidRPr="00440BF0">
        <w:rPr>
          <w:rFonts w:ascii="Arial" w:hAnsi="Arial" w:cs="Arial"/>
        </w:rPr>
        <w:t xml:space="preserve"> dnia: </w:t>
      </w:r>
      <w:r w:rsidRPr="00440BF0">
        <w:rPr>
          <w:rFonts w:ascii="Arial" w:hAnsi="Arial" w:cs="Arial"/>
        </w:rPr>
        <w:t>2024-11-12</w:t>
      </w:r>
    </w:p>
    <w:p w14:paraId="4961DA2D" w14:textId="77777777" w:rsidR="0056565D" w:rsidRPr="00440BF0" w:rsidRDefault="0056565D" w:rsidP="00577BC6">
      <w:pPr>
        <w:spacing w:after="40"/>
        <w:rPr>
          <w:rFonts w:ascii="Arial" w:hAnsi="Arial" w:cs="Arial"/>
          <w:b/>
          <w:bCs/>
        </w:rPr>
      </w:pPr>
      <w:r w:rsidRPr="00440BF0">
        <w:rPr>
          <w:rFonts w:ascii="Arial" w:hAnsi="Arial" w:cs="Arial"/>
          <w:b/>
          <w:bCs/>
        </w:rPr>
        <w:t>Szpital Miejski Specjalistyczny</w:t>
      </w:r>
    </w:p>
    <w:p w14:paraId="49FBBB6D" w14:textId="77777777" w:rsidR="0056565D" w:rsidRPr="00440BF0" w:rsidRDefault="0056565D" w:rsidP="00577BC6">
      <w:pPr>
        <w:spacing w:after="40"/>
        <w:rPr>
          <w:rFonts w:ascii="Arial" w:hAnsi="Arial" w:cs="Arial"/>
          <w:b/>
          <w:bCs/>
        </w:rPr>
      </w:pPr>
      <w:r w:rsidRPr="00440BF0">
        <w:rPr>
          <w:rFonts w:ascii="Arial" w:hAnsi="Arial" w:cs="Arial"/>
          <w:b/>
          <w:bCs/>
        </w:rPr>
        <w:t>im. Gabriela Narutowicza w Krakowie</w:t>
      </w:r>
    </w:p>
    <w:p w14:paraId="3E6C401A" w14:textId="77777777" w:rsidR="00D665F5" w:rsidRPr="00440BF0" w:rsidRDefault="0056565D" w:rsidP="00D665F5">
      <w:pPr>
        <w:rPr>
          <w:rFonts w:ascii="Arial" w:hAnsi="Arial" w:cs="Arial"/>
        </w:rPr>
      </w:pPr>
      <w:r w:rsidRPr="00440BF0">
        <w:rPr>
          <w:rFonts w:ascii="Arial" w:hAnsi="Arial" w:cs="Arial"/>
        </w:rPr>
        <w:t>ul. Prądnicka</w:t>
      </w:r>
      <w:r w:rsidR="00D665F5" w:rsidRPr="00440BF0">
        <w:rPr>
          <w:rFonts w:ascii="Arial" w:hAnsi="Arial" w:cs="Arial"/>
        </w:rPr>
        <w:t xml:space="preserve"> </w:t>
      </w:r>
      <w:r w:rsidRPr="00440BF0">
        <w:rPr>
          <w:rFonts w:ascii="Arial" w:hAnsi="Arial" w:cs="Arial"/>
        </w:rPr>
        <w:t>35-37</w:t>
      </w:r>
    </w:p>
    <w:p w14:paraId="59E3F697" w14:textId="77777777" w:rsidR="00D665F5" w:rsidRPr="00440BF0" w:rsidRDefault="0056565D" w:rsidP="00D665F5">
      <w:pPr>
        <w:rPr>
          <w:rFonts w:ascii="Arial" w:hAnsi="Arial" w:cs="Arial"/>
        </w:rPr>
      </w:pPr>
      <w:r w:rsidRPr="00440BF0">
        <w:rPr>
          <w:rFonts w:ascii="Arial" w:hAnsi="Arial" w:cs="Arial"/>
        </w:rPr>
        <w:t>31-202</w:t>
      </w:r>
      <w:r w:rsidR="00D665F5" w:rsidRPr="00440BF0">
        <w:rPr>
          <w:rFonts w:ascii="Arial" w:hAnsi="Arial" w:cs="Arial"/>
        </w:rPr>
        <w:t xml:space="preserve"> </w:t>
      </w:r>
      <w:r w:rsidRPr="00440BF0">
        <w:rPr>
          <w:rFonts w:ascii="Arial" w:hAnsi="Arial" w:cs="Arial"/>
        </w:rPr>
        <w:t>Kraków</w:t>
      </w:r>
    </w:p>
    <w:p w14:paraId="23EC817E" w14:textId="77777777" w:rsidR="00D665F5" w:rsidRPr="00440BF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</w:rPr>
      </w:pPr>
    </w:p>
    <w:p w14:paraId="43309671" w14:textId="77777777" w:rsidR="00A80738" w:rsidRPr="00440BF0" w:rsidRDefault="00D665F5" w:rsidP="00D665F5">
      <w:pPr>
        <w:pStyle w:val="Nagwek"/>
        <w:tabs>
          <w:tab w:val="clear" w:pos="4536"/>
        </w:tabs>
        <w:rPr>
          <w:rFonts w:ascii="Arial" w:hAnsi="Arial" w:cs="Arial"/>
        </w:rPr>
      </w:pPr>
      <w:r w:rsidRPr="00440BF0">
        <w:rPr>
          <w:rFonts w:ascii="Arial" w:hAnsi="Arial" w:cs="Arial"/>
        </w:rPr>
        <w:t>Znak sprawy:</w:t>
      </w:r>
      <w:r w:rsidRPr="00440BF0">
        <w:rPr>
          <w:rFonts w:ascii="Arial" w:hAnsi="Arial" w:cs="Arial"/>
          <w:b/>
        </w:rPr>
        <w:t xml:space="preserve"> </w:t>
      </w:r>
      <w:r w:rsidR="0056565D" w:rsidRPr="00440BF0">
        <w:rPr>
          <w:rFonts w:ascii="Arial" w:hAnsi="Arial" w:cs="Arial"/>
          <w:b/>
        </w:rPr>
        <w:t>ZP/57/2024</w:t>
      </w:r>
      <w:r w:rsidR="00A80738" w:rsidRPr="00440BF0">
        <w:rPr>
          <w:rFonts w:ascii="Arial" w:hAnsi="Arial" w:cs="Arial"/>
        </w:rPr>
        <w:tab/>
        <w:t xml:space="preserve"> </w:t>
      </w:r>
    </w:p>
    <w:p w14:paraId="3A083475" w14:textId="77777777" w:rsidR="00A80738" w:rsidRPr="00440BF0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631CC8C9" w14:textId="77777777" w:rsidR="00A80738" w:rsidRPr="00440BF0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624FAC2C" w14:textId="77777777" w:rsidR="00A80738" w:rsidRPr="00440BF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</w:rPr>
      </w:pPr>
      <w:r w:rsidRPr="00440BF0">
        <w:rPr>
          <w:rFonts w:ascii="Arial" w:hAnsi="Arial" w:cs="Arial"/>
          <w:b/>
          <w:spacing w:val="20"/>
        </w:rPr>
        <w:t>INFORMACJA Z OTWARCIA OFERT</w:t>
      </w:r>
    </w:p>
    <w:p w14:paraId="258CF611" w14:textId="77777777" w:rsidR="00A80738" w:rsidRPr="00440BF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</w:rPr>
      </w:pPr>
    </w:p>
    <w:p w14:paraId="2BC8BB1A" w14:textId="77777777" w:rsidR="00C659E2" w:rsidRPr="00440BF0" w:rsidRDefault="00C659E2" w:rsidP="00C659E2">
      <w:pPr>
        <w:spacing w:before="120" w:after="120"/>
        <w:jc w:val="both"/>
        <w:rPr>
          <w:rFonts w:ascii="Arial" w:hAnsi="Arial" w:cs="Arial"/>
          <w:b/>
          <w:bCs/>
        </w:rPr>
      </w:pPr>
      <w:r w:rsidRPr="00440BF0">
        <w:rPr>
          <w:rFonts w:ascii="Arial" w:hAnsi="Arial" w:cs="Arial"/>
          <w:bCs/>
        </w:rPr>
        <w:t xml:space="preserve">Dotyczy </w:t>
      </w:r>
      <w:r w:rsidRPr="00440BF0">
        <w:rPr>
          <w:rFonts w:ascii="Arial" w:hAnsi="Arial" w:cs="Arial"/>
        </w:rPr>
        <w:t xml:space="preserve">postępowania o udzielenie zamówienia publicznego prowadzonego w trybie </w:t>
      </w:r>
      <w:r w:rsidR="0056565D" w:rsidRPr="00440BF0">
        <w:rPr>
          <w:rFonts w:ascii="Arial" w:hAnsi="Arial" w:cs="Arial"/>
        </w:rPr>
        <w:t>przetarg nieograniczony</w:t>
      </w:r>
      <w:r w:rsidRPr="00440BF0">
        <w:rPr>
          <w:rFonts w:ascii="Arial" w:hAnsi="Arial" w:cs="Arial"/>
        </w:rPr>
        <w:t xml:space="preserve"> na:</w:t>
      </w:r>
    </w:p>
    <w:p w14:paraId="4EBE8E84" w14:textId="77777777" w:rsidR="00A80738" w:rsidRPr="00440BF0" w:rsidRDefault="0056565D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0"/>
        </w:rPr>
      </w:pPr>
      <w:r w:rsidRPr="00440BF0">
        <w:rPr>
          <w:rFonts w:ascii="Arial" w:hAnsi="Arial" w:cs="Arial"/>
          <w:b/>
          <w:sz w:val="20"/>
        </w:rPr>
        <w:t>Zakup i dostawa wszczepialnych i niewszczepialnych wyrobów medycznych dla potrzeb Oddziału Urazowo-Ortopedycznego</w:t>
      </w:r>
    </w:p>
    <w:p w14:paraId="7F6E2F06" w14:textId="0BB87D19" w:rsidR="00D665F5" w:rsidRPr="00440BF0" w:rsidRDefault="00D665F5" w:rsidP="00577BC6">
      <w:pPr>
        <w:spacing w:before="120" w:line="276" w:lineRule="auto"/>
        <w:jc w:val="both"/>
        <w:rPr>
          <w:rFonts w:ascii="Arial" w:hAnsi="Arial" w:cs="Arial"/>
        </w:rPr>
      </w:pPr>
      <w:r w:rsidRPr="00440BF0">
        <w:rPr>
          <w:rFonts w:ascii="Arial" w:hAnsi="Arial" w:cs="Arial"/>
        </w:rPr>
        <w:t>Zamawiający, działając na podstawie art. 22</w:t>
      </w:r>
      <w:r w:rsidR="00FC7F5E" w:rsidRPr="00440BF0">
        <w:rPr>
          <w:rFonts w:ascii="Arial" w:hAnsi="Arial" w:cs="Arial"/>
        </w:rPr>
        <w:t>2</w:t>
      </w:r>
      <w:r w:rsidRPr="00440BF0">
        <w:rPr>
          <w:rFonts w:ascii="Arial" w:hAnsi="Arial" w:cs="Arial"/>
        </w:rPr>
        <w:t xml:space="preserve"> ust. 5 </w:t>
      </w:r>
      <w:r w:rsidRPr="00440BF0">
        <w:rPr>
          <w:rFonts w:ascii="Arial" w:hAnsi="Arial" w:cs="Arial"/>
          <w:bCs/>
        </w:rPr>
        <w:t>ustawy z dnia 11 września 2019 r. Prawo zamówień publicznych</w:t>
      </w:r>
      <w:r w:rsidR="00490DC0" w:rsidRPr="00440BF0">
        <w:rPr>
          <w:rFonts w:ascii="Arial" w:hAnsi="Arial" w:cs="Arial"/>
        </w:rPr>
        <w:t xml:space="preserve"> </w:t>
      </w:r>
      <w:r w:rsidRPr="00440BF0">
        <w:rPr>
          <w:rFonts w:ascii="Arial" w:hAnsi="Arial" w:cs="Arial"/>
        </w:rPr>
        <w:t>udostępnia</w:t>
      </w:r>
      <w:r w:rsidR="00F95C33" w:rsidRPr="00440BF0">
        <w:rPr>
          <w:rFonts w:ascii="Arial" w:hAnsi="Arial" w:cs="Arial"/>
        </w:rPr>
        <w:t xml:space="preserve"> </w:t>
      </w:r>
      <w:r w:rsidR="004C7E9B" w:rsidRPr="00440BF0">
        <w:rPr>
          <w:rFonts w:ascii="Arial" w:hAnsi="Arial" w:cs="Arial"/>
        </w:rPr>
        <w:t>informacj</w:t>
      </w:r>
      <w:r w:rsidR="00577BC6" w:rsidRPr="00440BF0">
        <w:rPr>
          <w:rFonts w:ascii="Arial" w:hAnsi="Arial" w:cs="Arial"/>
        </w:rPr>
        <w:t>ę</w:t>
      </w:r>
      <w:r w:rsidR="00035488" w:rsidRPr="00440BF0">
        <w:rPr>
          <w:rFonts w:ascii="Arial" w:hAnsi="Arial" w:cs="Arial"/>
        </w:rPr>
        <w:t xml:space="preserve"> z otwarcia ofert</w:t>
      </w:r>
      <w:r w:rsidR="00577BC6" w:rsidRPr="00440BF0">
        <w:rPr>
          <w:rFonts w:ascii="Arial" w:hAnsi="Arial" w:cs="Arial"/>
        </w:rPr>
        <w:t>.</w:t>
      </w:r>
    </w:p>
    <w:p w14:paraId="410EE78D" w14:textId="77777777" w:rsidR="00A80738" w:rsidRPr="00440BF0" w:rsidRDefault="00D665F5" w:rsidP="00577BC6">
      <w:pPr>
        <w:spacing w:before="120" w:after="120" w:line="276" w:lineRule="auto"/>
        <w:jc w:val="both"/>
        <w:rPr>
          <w:rFonts w:ascii="Arial" w:hAnsi="Arial" w:cs="Arial"/>
        </w:rPr>
      </w:pPr>
      <w:r w:rsidRPr="00440BF0">
        <w:rPr>
          <w:rFonts w:ascii="Arial" w:hAnsi="Arial" w:cs="Arial"/>
        </w:rPr>
        <w:t>Podczas otwarcia ofert, mającego miejsce</w:t>
      </w:r>
      <w:r w:rsidR="00FF4AB1" w:rsidRPr="00440BF0">
        <w:rPr>
          <w:rFonts w:ascii="Arial" w:hAnsi="Arial" w:cs="Arial"/>
        </w:rPr>
        <w:t xml:space="preserve"> w dniu </w:t>
      </w:r>
      <w:r w:rsidR="0056565D" w:rsidRPr="00440BF0">
        <w:rPr>
          <w:rFonts w:ascii="Arial" w:hAnsi="Arial" w:cs="Arial"/>
        </w:rPr>
        <w:t>12/11/2024</w:t>
      </w:r>
      <w:r w:rsidR="00FF4AB1" w:rsidRPr="00440BF0">
        <w:rPr>
          <w:rFonts w:ascii="Arial" w:hAnsi="Arial" w:cs="Arial"/>
        </w:rPr>
        <w:t xml:space="preserve"> o godz. </w:t>
      </w:r>
      <w:r w:rsidR="0056565D" w:rsidRPr="00440BF0">
        <w:rPr>
          <w:rFonts w:ascii="Arial" w:hAnsi="Arial" w:cs="Arial"/>
        </w:rPr>
        <w:t>12:00</w:t>
      </w:r>
      <w:r w:rsidRPr="00440BF0">
        <w:rPr>
          <w:rFonts w:ascii="Arial" w:hAnsi="Arial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318A503D" w14:textId="77777777" w:rsidTr="00C82837">
        <w:tc>
          <w:tcPr>
            <w:tcW w:w="993" w:type="dxa"/>
            <w:shd w:val="clear" w:color="auto" w:fill="auto"/>
            <w:vAlign w:val="center"/>
          </w:tcPr>
          <w:p w14:paraId="73D5D520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5E22B6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F668425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E86C2A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56565D" w:rsidRPr="00BB547B" w14:paraId="32FCBFA1" w14:textId="77777777" w:rsidTr="005C771E">
        <w:tc>
          <w:tcPr>
            <w:tcW w:w="993" w:type="dxa"/>
            <w:shd w:val="clear" w:color="auto" w:fill="auto"/>
            <w:vAlign w:val="center"/>
          </w:tcPr>
          <w:p w14:paraId="22350ADB" w14:textId="77777777" w:rsidR="0056565D" w:rsidRPr="00BB547B" w:rsidRDefault="0056565D" w:rsidP="005C771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EE2D1A" w14:textId="77777777" w:rsidR="0056565D" w:rsidRPr="00BB547B" w:rsidRDefault="0056565D" w:rsidP="005C771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7452B78" w14:textId="77777777" w:rsidR="0056565D" w:rsidRPr="00BB547B" w:rsidRDefault="0056565D" w:rsidP="005C771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6565D">
              <w:rPr>
                <w:rFonts w:ascii="Arial" w:hAnsi="Arial" w:cs="Arial"/>
              </w:rPr>
              <w:t>Medartis</w:t>
            </w:r>
            <w:proofErr w:type="spellEnd"/>
            <w:r w:rsidRPr="0056565D">
              <w:rPr>
                <w:rFonts w:ascii="Arial" w:hAnsi="Arial" w:cs="Arial"/>
              </w:rPr>
              <w:t xml:space="preserve"> Sp. z o.o.</w:t>
            </w:r>
          </w:p>
          <w:p w14:paraId="73A15915" w14:textId="77777777" w:rsidR="0056565D" w:rsidRPr="00BB547B" w:rsidRDefault="0056565D" w:rsidP="005C771E">
            <w:pPr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Legnicka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565D">
              <w:rPr>
                <w:rFonts w:ascii="Arial" w:hAnsi="Arial" w:cs="Arial"/>
              </w:rPr>
              <w:t>56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FE36734" w14:textId="77777777" w:rsidR="0056565D" w:rsidRPr="00BB547B" w:rsidRDefault="0056565D" w:rsidP="005C771E">
            <w:pPr>
              <w:spacing w:after="80"/>
              <w:jc w:val="both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54-204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565D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FAF103" w14:textId="77777777" w:rsidR="0056565D" w:rsidRPr="00BB547B" w:rsidRDefault="0056565D" w:rsidP="005C771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517 575.96 zł</w:t>
            </w:r>
          </w:p>
        </w:tc>
      </w:tr>
      <w:tr w:rsidR="0056565D" w:rsidRPr="00BB547B" w14:paraId="3A7067EC" w14:textId="77777777" w:rsidTr="005C771E">
        <w:tc>
          <w:tcPr>
            <w:tcW w:w="993" w:type="dxa"/>
            <w:shd w:val="clear" w:color="auto" w:fill="auto"/>
            <w:vAlign w:val="center"/>
          </w:tcPr>
          <w:p w14:paraId="25505E87" w14:textId="77777777" w:rsidR="0056565D" w:rsidRPr="00BB547B" w:rsidRDefault="0056565D" w:rsidP="005C771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472F1F" w14:textId="77777777" w:rsidR="0056565D" w:rsidRPr="00BB547B" w:rsidRDefault="0056565D" w:rsidP="005C771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20E77614" w14:textId="77777777" w:rsidR="0056565D" w:rsidRPr="00BB547B" w:rsidRDefault="0056565D" w:rsidP="005C771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56565D">
              <w:rPr>
                <w:rFonts w:ascii="Arial" w:hAnsi="Arial" w:cs="Arial"/>
              </w:rPr>
              <w:t>Biotech</w:t>
            </w:r>
            <w:proofErr w:type="spellEnd"/>
            <w:r w:rsidRPr="0056565D">
              <w:rPr>
                <w:rFonts w:ascii="Arial" w:hAnsi="Arial" w:cs="Arial"/>
              </w:rPr>
              <w:t xml:space="preserve"> Spółka z ograniczoną odpowiedzialnością</w:t>
            </w:r>
          </w:p>
          <w:p w14:paraId="6AA9B17C" w14:textId="77777777" w:rsidR="0056565D" w:rsidRPr="00BB547B" w:rsidRDefault="0056565D" w:rsidP="005C771E">
            <w:pPr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Boya Żeleńskiego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565D">
              <w:rPr>
                <w:rFonts w:ascii="Arial" w:hAnsi="Arial" w:cs="Arial"/>
              </w:rPr>
              <w:t>12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B0AC22F" w14:textId="77777777" w:rsidR="0056565D" w:rsidRPr="00BB547B" w:rsidRDefault="0056565D" w:rsidP="005C771E">
            <w:pPr>
              <w:spacing w:after="80"/>
              <w:jc w:val="both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35-105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565D">
              <w:rPr>
                <w:rFonts w:ascii="Arial" w:hAnsi="Arial" w:cs="Arial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C83A46" w14:textId="77777777" w:rsidR="0056565D" w:rsidRPr="00BB547B" w:rsidRDefault="0056565D" w:rsidP="005C771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8 799.99 zł</w:t>
            </w:r>
          </w:p>
        </w:tc>
      </w:tr>
      <w:tr w:rsidR="0056565D" w:rsidRPr="00BB547B" w14:paraId="3E0AF287" w14:textId="77777777" w:rsidTr="005C771E">
        <w:tc>
          <w:tcPr>
            <w:tcW w:w="993" w:type="dxa"/>
            <w:shd w:val="clear" w:color="auto" w:fill="auto"/>
            <w:vAlign w:val="center"/>
          </w:tcPr>
          <w:p w14:paraId="054F9012" w14:textId="77777777" w:rsidR="0056565D" w:rsidRPr="00BB547B" w:rsidRDefault="0056565D" w:rsidP="005C771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56B304" w14:textId="77777777" w:rsidR="0056565D" w:rsidRPr="00BB547B" w:rsidRDefault="0056565D" w:rsidP="005C771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111E8E4D" w14:textId="77777777" w:rsidR="0056565D" w:rsidRPr="00BB547B" w:rsidRDefault="0056565D" w:rsidP="005C771E">
            <w:pPr>
              <w:spacing w:before="80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"</w:t>
            </w:r>
            <w:proofErr w:type="spellStart"/>
            <w:r w:rsidRPr="0056565D">
              <w:rPr>
                <w:rFonts w:ascii="Arial" w:hAnsi="Arial" w:cs="Arial"/>
              </w:rPr>
              <w:t>ChM"sp</w:t>
            </w:r>
            <w:proofErr w:type="spellEnd"/>
            <w:r w:rsidRPr="0056565D">
              <w:rPr>
                <w:rFonts w:ascii="Arial" w:hAnsi="Arial" w:cs="Arial"/>
              </w:rPr>
              <w:t>. z o.o.</w:t>
            </w:r>
          </w:p>
          <w:p w14:paraId="5C45DE63" w14:textId="77777777" w:rsidR="0056565D" w:rsidRPr="00BB547B" w:rsidRDefault="0056565D" w:rsidP="005C771E">
            <w:pPr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Lewickie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565D">
              <w:rPr>
                <w:rFonts w:ascii="Arial" w:hAnsi="Arial" w:cs="Arial"/>
              </w:rPr>
              <w:t>3b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F716190" w14:textId="77777777" w:rsidR="0056565D" w:rsidRPr="00BB547B" w:rsidRDefault="0056565D" w:rsidP="005C771E">
            <w:pPr>
              <w:spacing w:after="80"/>
              <w:jc w:val="both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16-061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565D">
              <w:rPr>
                <w:rFonts w:ascii="Arial" w:hAnsi="Arial" w:cs="Arial"/>
              </w:rPr>
              <w:t>Juchnowiec Kościelny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B8DD34" w14:textId="77777777" w:rsidR="0056565D" w:rsidRPr="00BB547B" w:rsidRDefault="0056565D" w:rsidP="005C771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24 840.00 zł</w:t>
            </w:r>
          </w:p>
        </w:tc>
      </w:tr>
      <w:tr w:rsidR="0056565D" w:rsidRPr="00BB547B" w14:paraId="64A35DA3" w14:textId="77777777" w:rsidTr="005C771E">
        <w:tc>
          <w:tcPr>
            <w:tcW w:w="993" w:type="dxa"/>
            <w:shd w:val="clear" w:color="auto" w:fill="auto"/>
            <w:vAlign w:val="center"/>
          </w:tcPr>
          <w:p w14:paraId="4506E854" w14:textId="77777777" w:rsidR="0056565D" w:rsidRPr="00BB547B" w:rsidRDefault="0056565D" w:rsidP="005C771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0BBCB4" w14:textId="77777777" w:rsidR="0056565D" w:rsidRPr="00BB547B" w:rsidRDefault="0056565D" w:rsidP="005C771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E53053B" w14:textId="77777777" w:rsidR="0056565D" w:rsidRPr="00BB547B" w:rsidRDefault="0056565D" w:rsidP="005C771E">
            <w:pPr>
              <w:spacing w:before="80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Johnson &amp; Johnson Poland Sp. z o.o.</w:t>
            </w:r>
          </w:p>
          <w:p w14:paraId="71FC78FB" w14:textId="77777777" w:rsidR="0056565D" w:rsidRPr="00BB547B" w:rsidRDefault="0056565D" w:rsidP="005C771E">
            <w:pPr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Iłżecka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565D">
              <w:rPr>
                <w:rFonts w:ascii="Arial" w:hAnsi="Arial" w:cs="Arial"/>
              </w:rPr>
              <w:t>24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DBA1922" w14:textId="77777777" w:rsidR="0056565D" w:rsidRPr="00BB547B" w:rsidRDefault="0056565D" w:rsidP="005C771E">
            <w:pPr>
              <w:spacing w:after="80"/>
              <w:jc w:val="both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02135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565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63398A" w14:textId="77777777" w:rsidR="0056565D" w:rsidRPr="00BB547B" w:rsidRDefault="0056565D" w:rsidP="005C771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759 857.76 zł</w:t>
            </w:r>
          </w:p>
        </w:tc>
      </w:tr>
      <w:tr w:rsidR="0056565D" w:rsidRPr="00BB547B" w14:paraId="2F57874E" w14:textId="77777777" w:rsidTr="005C771E">
        <w:tc>
          <w:tcPr>
            <w:tcW w:w="993" w:type="dxa"/>
            <w:shd w:val="clear" w:color="auto" w:fill="auto"/>
            <w:vAlign w:val="center"/>
          </w:tcPr>
          <w:p w14:paraId="6A4C35BE" w14:textId="77777777" w:rsidR="0056565D" w:rsidRPr="00BB547B" w:rsidRDefault="0056565D" w:rsidP="005C771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B699B6" w14:textId="77777777" w:rsidR="0056565D" w:rsidRPr="00BB547B" w:rsidRDefault="0056565D" w:rsidP="005C771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60338CDE" w14:textId="77777777" w:rsidR="0056565D" w:rsidRPr="00BB547B" w:rsidRDefault="0056565D" w:rsidP="005C771E">
            <w:pPr>
              <w:spacing w:before="80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 xml:space="preserve">RAM Roman </w:t>
            </w:r>
            <w:proofErr w:type="spellStart"/>
            <w:r w:rsidRPr="0056565D">
              <w:rPr>
                <w:rFonts w:ascii="Arial" w:hAnsi="Arial" w:cs="Arial"/>
              </w:rPr>
              <w:t>CYfra</w:t>
            </w:r>
            <w:proofErr w:type="spellEnd"/>
          </w:p>
          <w:p w14:paraId="34B011DE" w14:textId="77777777" w:rsidR="0056565D" w:rsidRPr="00BB547B" w:rsidRDefault="0056565D" w:rsidP="005C771E">
            <w:pPr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Os. Królowo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565D">
              <w:rPr>
                <w:rFonts w:ascii="Arial" w:hAnsi="Arial" w:cs="Arial"/>
              </w:rPr>
              <w:t>151A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1AA36BB" w14:textId="77777777" w:rsidR="0056565D" w:rsidRPr="00BB547B" w:rsidRDefault="0056565D" w:rsidP="005C771E">
            <w:pPr>
              <w:spacing w:after="80"/>
              <w:jc w:val="both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34-451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565D">
              <w:rPr>
                <w:rFonts w:ascii="Arial" w:hAnsi="Arial" w:cs="Arial"/>
              </w:rPr>
              <w:t>Tylmanowa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028FE7" w14:textId="77777777" w:rsidR="0056565D" w:rsidRPr="00BB547B" w:rsidRDefault="0056565D" w:rsidP="005C771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5 000.40 zł</w:t>
            </w:r>
          </w:p>
        </w:tc>
      </w:tr>
      <w:tr w:rsidR="0056565D" w:rsidRPr="00BB547B" w14:paraId="5F62292C" w14:textId="77777777" w:rsidTr="005C771E">
        <w:tc>
          <w:tcPr>
            <w:tcW w:w="993" w:type="dxa"/>
            <w:shd w:val="clear" w:color="auto" w:fill="auto"/>
            <w:vAlign w:val="center"/>
          </w:tcPr>
          <w:p w14:paraId="4BEE94E0" w14:textId="77777777" w:rsidR="0056565D" w:rsidRPr="00BB547B" w:rsidRDefault="0056565D" w:rsidP="005C771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D2318A" w14:textId="77777777" w:rsidR="0056565D" w:rsidRPr="00BB547B" w:rsidRDefault="0056565D" w:rsidP="005C771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0CC33EA6" w14:textId="77777777" w:rsidR="0056565D" w:rsidRPr="00BB547B" w:rsidRDefault="0056565D" w:rsidP="005C771E">
            <w:pPr>
              <w:spacing w:before="80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FH ORTHO Uproszczona Spółka Akcyjna Oddział w Polsce</w:t>
            </w:r>
          </w:p>
          <w:p w14:paraId="39470CAB" w14:textId="77777777" w:rsidR="0056565D" w:rsidRPr="00BB547B" w:rsidRDefault="0056565D" w:rsidP="005C771E">
            <w:pPr>
              <w:rPr>
                <w:rFonts w:ascii="Arial" w:hAnsi="Arial" w:cs="Arial"/>
              </w:rPr>
            </w:pPr>
            <w:proofErr w:type="spellStart"/>
            <w:r w:rsidRPr="0056565D">
              <w:rPr>
                <w:rFonts w:ascii="Arial" w:hAnsi="Arial" w:cs="Arial"/>
              </w:rPr>
              <w:t>Garbary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56565D">
              <w:rPr>
                <w:rFonts w:ascii="Arial" w:hAnsi="Arial" w:cs="Arial"/>
              </w:rPr>
              <w:t>95A/6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5BDD5F5" w14:textId="77777777" w:rsidR="0056565D" w:rsidRPr="00BB547B" w:rsidRDefault="0056565D" w:rsidP="005C771E">
            <w:pPr>
              <w:spacing w:after="80"/>
              <w:jc w:val="both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61-757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565D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C6100B" w14:textId="77777777" w:rsidR="0056565D" w:rsidRPr="00BB547B" w:rsidRDefault="0056565D" w:rsidP="005C771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148 176.00 zł</w:t>
            </w:r>
          </w:p>
        </w:tc>
      </w:tr>
      <w:tr w:rsidR="0056565D" w:rsidRPr="00BB547B" w14:paraId="690B37A3" w14:textId="77777777" w:rsidTr="005C771E">
        <w:tc>
          <w:tcPr>
            <w:tcW w:w="993" w:type="dxa"/>
            <w:shd w:val="clear" w:color="auto" w:fill="auto"/>
            <w:vAlign w:val="center"/>
          </w:tcPr>
          <w:p w14:paraId="53D25925" w14:textId="77777777" w:rsidR="0056565D" w:rsidRPr="00BB547B" w:rsidRDefault="0056565D" w:rsidP="005C771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B2CA51" w14:textId="77777777" w:rsidR="0056565D" w:rsidRPr="00BB547B" w:rsidRDefault="0056565D" w:rsidP="005C771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1085227" w14:textId="77777777" w:rsidR="0056565D" w:rsidRPr="00BB547B" w:rsidRDefault="0056565D" w:rsidP="005C771E">
            <w:pPr>
              <w:spacing w:before="80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FH ORTHO Uproszczona Spółka Akcyjna Oddział w Polsce</w:t>
            </w:r>
          </w:p>
          <w:p w14:paraId="27447C02" w14:textId="77777777" w:rsidR="0056565D" w:rsidRPr="00BB547B" w:rsidRDefault="0056565D" w:rsidP="005C771E">
            <w:pPr>
              <w:rPr>
                <w:rFonts w:ascii="Arial" w:hAnsi="Arial" w:cs="Arial"/>
              </w:rPr>
            </w:pPr>
            <w:proofErr w:type="spellStart"/>
            <w:r w:rsidRPr="0056565D">
              <w:rPr>
                <w:rFonts w:ascii="Arial" w:hAnsi="Arial" w:cs="Arial"/>
              </w:rPr>
              <w:t>Garbary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56565D">
              <w:rPr>
                <w:rFonts w:ascii="Arial" w:hAnsi="Arial" w:cs="Arial"/>
              </w:rPr>
              <w:t>95A/6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9562A67" w14:textId="77777777" w:rsidR="0056565D" w:rsidRPr="00BB547B" w:rsidRDefault="0056565D" w:rsidP="005C771E">
            <w:pPr>
              <w:spacing w:after="80"/>
              <w:jc w:val="both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61-757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565D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A56472" w14:textId="77777777" w:rsidR="0056565D" w:rsidRPr="00BB547B" w:rsidRDefault="0056565D" w:rsidP="005C771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565D">
              <w:rPr>
                <w:rFonts w:ascii="Arial" w:hAnsi="Arial" w:cs="Arial"/>
              </w:rPr>
              <w:t>29 916.00 zł</w:t>
            </w:r>
          </w:p>
        </w:tc>
      </w:tr>
      <w:bookmarkEnd w:id="0"/>
    </w:tbl>
    <w:p w14:paraId="4E303ADB" w14:textId="3FA3D51D" w:rsidR="00C236D3" w:rsidRPr="00BB547B" w:rsidRDefault="00C236D3" w:rsidP="00440BF0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1256E2" w14:textId="77777777" w:rsidR="006B22D5" w:rsidRDefault="006B22D5">
      <w:r>
        <w:separator/>
      </w:r>
    </w:p>
  </w:endnote>
  <w:endnote w:type="continuationSeparator" w:id="0">
    <w:p w14:paraId="5A00A9B3" w14:textId="77777777" w:rsidR="006B22D5" w:rsidRDefault="006B2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13873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365C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4446D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B1CC39">
        <v:line id="_x0000_s1025" style="position:absolute;left:0;text-align:left;z-index:251657728" from="-3.85pt,8.7pt" to="455.15pt,8.7pt"/>
      </w:pict>
    </w:r>
  </w:p>
  <w:p w14:paraId="755EA196" w14:textId="502C40E5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547D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F1C93D" w14:textId="77777777" w:rsidR="009F189D" w:rsidRDefault="009F189D">
    <w:pPr>
      <w:pStyle w:val="Stopka"/>
      <w:tabs>
        <w:tab w:val="clear" w:pos="4536"/>
      </w:tabs>
      <w:jc w:val="center"/>
    </w:pPr>
  </w:p>
  <w:p w14:paraId="20C2039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7D5C17" w14:textId="77777777" w:rsidR="006B22D5" w:rsidRDefault="006B22D5">
      <w:r>
        <w:separator/>
      </w:r>
    </w:p>
  </w:footnote>
  <w:footnote w:type="continuationSeparator" w:id="0">
    <w:p w14:paraId="2F4D1D8C" w14:textId="77777777" w:rsidR="006B22D5" w:rsidRDefault="006B22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46995D" w14:textId="77777777" w:rsidR="0056565D" w:rsidRDefault="005656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78248D" w14:textId="77777777" w:rsidR="0056565D" w:rsidRDefault="005656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8A64DD" w14:textId="77777777" w:rsidR="0056565D" w:rsidRDefault="005656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22D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40BF0"/>
    <w:rsid w:val="00490DC0"/>
    <w:rsid w:val="00493F8C"/>
    <w:rsid w:val="004C7E9B"/>
    <w:rsid w:val="005614F2"/>
    <w:rsid w:val="0056565D"/>
    <w:rsid w:val="00577BC6"/>
    <w:rsid w:val="0069085C"/>
    <w:rsid w:val="006B22D5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DB547B"/>
  <w15:chartTrackingRefBased/>
  <w15:docId w15:val="{0BE52AE7-962F-43F2-B3AF-F0D1B5667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200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cp:lastPrinted>2024-11-12T11:44:00Z</cp:lastPrinted>
  <dcterms:created xsi:type="dcterms:W3CDTF">2024-11-12T11:41:00Z</dcterms:created>
  <dcterms:modified xsi:type="dcterms:W3CDTF">2024-11-12T11:46:00Z</dcterms:modified>
</cp:coreProperties>
</file>