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E66D4F" w:rsidRDefault="0096744B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E66D4F">
        <w:rPr>
          <w:rFonts w:ascii="Arial Narrow" w:hAnsi="Arial Narrow" w:cs="Arial"/>
          <w:sz w:val="24"/>
          <w:szCs w:val="24"/>
        </w:rPr>
        <w:t>Bydgoszcz</w:t>
      </w:r>
      <w:r w:rsidR="00035DEC" w:rsidRPr="00E66D4F">
        <w:rPr>
          <w:rFonts w:ascii="Arial Narrow" w:hAnsi="Arial Narrow" w:cs="Arial"/>
          <w:sz w:val="24"/>
          <w:szCs w:val="24"/>
        </w:rPr>
        <w:t xml:space="preserve"> dnia: </w:t>
      </w:r>
      <w:r w:rsidR="00E66D4F">
        <w:rPr>
          <w:rFonts w:ascii="Arial Narrow" w:hAnsi="Arial Narrow" w:cs="Arial"/>
          <w:sz w:val="24"/>
          <w:szCs w:val="24"/>
        </w:rPr>
        <w:t>2024-11-13</w:t>
      </w:r>
    </w:p>
    <w:p w:rsidR="00035DEC" w:rsidRPr="00E66D4F" w:rsidRDefault="0096744B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66D4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E66D4F" w:rsidRDefault="0096744B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66D4F">
        <w:rPr>
          <w:rFonts w:ascii="Arial Narrow" w:hAnsi="Arial Narrow" w:cs="Arial"/>
          <w:sz w:val="24"/>
          <w:szCs w:val="24"/>
        </w:rPr>
        <w:t>Powstańców Warszawy5</w:t>
      </w:r>
    </w:p>
    <w:p w:rsidR="00035DEC" w:rsidRPr="00E66D4F" w:rsidRDefault="0096744B" w:rsidP="00035DEC">
      <w:pPr>
        <w:rPr>
          <w:rFonts w:ascii="Arial Narrow" w:hAnsi="Arial Narrow" w:cs="Arial"/>
          <w:sz w:val="24"/>
          <w:szCs w:val="24"/>
        </w:rPr>
      </w:pPr>
      <w:r w:rsidRPr="00E66D4F">
        <w:rPr>
          <w:rFonts w:ascii="Arial Narrow" w:hAnsi="Arial Narrow" w:cs="Arial"/>
          <w:sz w:val="24"/>
          <w:szCs w:val="24"/>
        </w:rPr>
        <w:t>85-681Bydgoszcz</w:t>
      </w:r>
    </w:p>
    <w:p w:rsidR="00035DEC" w:rsidRPr="00E66D4F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E66D4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Pr="00E66D4F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66D4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E66D4F" w:rsidRPr="00E66D4F" w:rsidRDefault="00E66D4F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E66D4F">
        <w:rPr>
          <w:rFonts w:ascii="Arial Narrow" w:hAnsi="Arial Narrow" w:cs="Arial"/>
          <w:bCs/>
          <w:sz w:val="22"/>
          <w:szCs w:val="18"/>
        </w:rPr>
        <w:t xml:space="preserve">Pismo nr: </w:t>
      </w:r>
      <w:r>
        <w:rPr>
          <w:rFonts w:ascii="Arial Narrow" w:hAnsi="Arial Narrow" w:cs="Arial"/>
          <w:b/>
          <w:bCs/>
          <w:sz w:val="22"/>
          <w:szCs w:val="18"/>
        </w:rPr>
        <w:t>8780/</w:t>
      </w:r>
      <w:r w:rsidRPr="00E66D4F">
        <w:rPr>
          <w:rFonts w:ascii="Arial Narrow" w:hAnsi="Arial Narrow" w:cs="Arial"/>
          <w:b/>
          <w:bCs/>
          <w:sz w:val="22"/>
          <w:szCs w:val="18"/>
        </w:rPr>
        <w:t>24</w:t>
      </w:r>
    </w:p>
    <w:p w:rsidR="00035DEC" w:rsidRPr="00E66D4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E66D4F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E66D4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E66D4F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E66D4F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66D4F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E66D4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66D4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E66D4F" w:rsidTr="00B32FF9">
        <w:tc>
          <w:tcPr>
            <w:tcW w:w="2269" w:type="dxa"/>
            <w:shd w:val="clear" w:color="auto" w:fill="auto"/>
          </w:tcPr>
          <w:p w:rsidR="00035DEC" w:rsidRPr="00E66D4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6D4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E66D4F" w:rsidRDefault="0096744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66D4F">
              <w:rPr>
                <w:rFonts w:ascii="Arial Narrow" w:hAnsi="Arial Narrow" w:cs="Arial"/>
                <w:b/>
                <w:bCs/>
                <w:sz w:val="24"/>
                <w:szCs w:val="24"/>
              </w:rPr>
              <w:t>Sukcesywne dostawy  gazów medycznych i technicznych, dzierżawę zbiorników oraz dostawa mieszanki azot/tlen i azotu ciekłego na 24 miesiące</w:t>
            </w:r>
            <w:r w:rsidR="00035DEC" w:rsidRPr="00E66D4F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96744B" w:rsidRPr="00E66D4F" w:rsidTr="007B5E33">
        <w:tc>
          <w:tcPr>
            <w:tcW w:w="2269" w:type="dxa"/>
            <w:shd w:val="clear" w:color="auto" w:fill="auto"/>
          </w:tcPr>
          <w:p w:rsidR="0096744B" w:rsidRPr="00E66D4F" w:rsidRDefault="0096744B" w:rsidP="007B5E3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6D4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744B" w:rsidRPr="00E66D4F" w:rsidRDefault="0096744B" w:rsidP="007B5E3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66D4F">
              <w:rPr>
                <w:rFonts w:ascii="Arial Narrow" w:hAnsi="Arial Narrow" w:cs="Arial"/>
                <w:b/>
                <w:bCs/>
                <w:sz w:val="24"/>
                <w:szCs w:val="24"/>
              </w:rPr>
              <w:t>113/2024</w:t>
            </w:r>
          </w:p>
        </w:tc>
      </w:tr>
    </w:tbl>
    <w:p w:rsidR="00035DEC" w:rsidRPr="00E66D4F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E66D4F" w:rsidTr="00B32FF9">
        <w:tc>
          <w:tcPr>
            <w:tcW w:w="9330" w:type="dxa"/>
            <w:shd w:val="clear" w:color="auto" w:fill="F2F2F2"/>
            <w:hideMark/>
          </w:tcPr>
          <w:p w:rsidR="00035DEC" w:rsidRPr="00E66D4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66D4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66D4F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E66D4F">
        <w:rPr>
          <w:rFonts w:ascii="Arial Narrow" w:hAnsi="Arial Narrow" w:cs="Arial"/>
          <w:sz w:val="24"/>
          <w:szCs w:val="24"/>
        </w:rPr>
        <w:t xml:space="preserve">Zamawiający, </w:t>
      </w:r>
      <w:r w:rsidR="0096744B" w:rsidRPr="00E66D4F">
        <w:rPr>
          <w:rFonts w:ascii="Arial Narrow" w:hAnsi="Arial Narrow" w:cs="Arial"/>
          <w:b/>
          <w:sz w:val="24"/>
          <w:szCs w:val="24"/>
        </w:rPr>
        <w:t>10WSzKzP SPZOZ</w:t>
      </w:r>
      <w:r w:rsidRPr="00E66D4F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E66D4F">
        <w:rPr>
          <w:rFonts w:ascii="Arial Narrow" w:hAnsi="Arial Narrow" w:cs="Arial"/>
          <w:sz w:val="24"/>
          <w:szCs w:val="24"/>
        </w:rPr>
        <w:t>1</w:t>
      </w:r>
      <w:r w:rsidRPr="00E66D4F">
        <w:rPr>
          <w:rFonts w:ascii="Arial Narrow" w:hAnsi="Arial Narrow" w:cs="Arial"/>
          <w:sz w:val="24"/>
          <w:szCs w:val="24"/>
        </w:rPr>
        <w:t>3</w:t>
      </w:r>
      <w:r w:rsidR="0029606A" w:rsidRPr="00E66D4F">
        <w:rPr>
          <w:rFonts w:ascii="Arial Narrow" w:hAnsi="Arial Narrow" w:cs="Arial"/>
          <w:sz w:val="24"/>
          <w:szCs w:val="24"/>
        </w:rPr>
        <w:t>5</w:t>
      </w:r>
      <w:r w:rsidRPr="00E66D4F">
        <w:rPr>
          <w:rFonts w:ascii="Arial Narrow" w:hAnsi="Arial Narrow" w:cs="Arial"/>
          <w:sz w:val="24"/>
          <w:szCs w:val="24"/>
        </w:rPr>
        <w:t xml:space="preserve"> ust</w:t>
      </w:r>
      <w:r w:rsidR="00D9049C" w:rsidRPr="00E66D4F">
        <w:rPr>
          <w:rFonts w:ascii="Arial Narrow" w:hAnsi="Arial Narrow" w:cs="Arial"/>
          <w:sz w:val="24"/>
          <w:szCs w:val="24"/>
        </w:rPr>
        <w:t xml:space="preserve">. </w:t>
      </w:r>
      <w:r w:rsidR="0029606A" w:rsidRPr="00E66D4F">
        <w:rPr>
          <w:rFonts w:ascii="Arial Narrow" w:hAnsi="Arial Narrow" w:cs="Arial"/>
          <w:sz w:val="24"/>
          <w:szCs w:val="24"/>
        </w:rPr>
        <w:t>6</w:t>
      </w:r>
      <w:r w:rsidRPr="00E66D4F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E66D4F">
        <w:rPr>
          <w:rFonts w:ascii="Arial Narrow" w:hAnsi="Arial Narrow" w:cs="Arial"/>
          <w:sz w:val="24"/>
          <w:szCs w:val="24"/>
        </w:rPr>
        <w:t xml:space="preserve">11września </w:t>
      </w:r>
      <w:r w:rsidRPr="00E66D4F">
        <w:rPr>
          <w:rFonts w:ascii="Arial Narrow" w:hAnsi="Arial Narrow" w:cs="Arial"/>
          <w:sz w:val="24"/>
          <w:szCs w:val="24"/>
        </w:rPr>
        <w:t>20</w:t>
      </w:r>
      <w:r w:rsidR="0029606A" w:rsidRPr="00E66D4F">
        <w:rPr>
          <w:rFonts w:ascii="Arial Narrow" w:hAnsi="Arial Narrow" w:cs="Arial"/>
          <w:sz w:val="24"/>
          <w:szCs w:val="24"/>
        </w:rPr>
        <w:t>19</w:t>
      </w:r>
      <w:r w:rsidRPr="00E66D4F">
        <w:rPr>
          <w:rFonts w:ascii="Arial Narrow" w:hAnsi="Arial Narrow" w:cs="Arial"/>
          <w:sz w:val="24"/>
          <w:szCs w:val="24"/>
        </w:rPr>
        <w:t xml:space="preserve"> r</w:t>
      </w:r>
      <w:r w:rsidR="0029606A" w:rsidRPr="00E66D4F">
        <w:rPr>
          <w:rFonts w:ascii="Arial Narrow" w:hAnsi="Arial Narrow" w:cs="Arial"/>
          <w:sz w:val="24"/>
          <w:szCs w:val="24"/>
        </w:rPr>
        <w:t>.</w:t>
      </w:r>
      <w:r w:rsidRPr="00E66D4F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E66D4F">
        <w:rPr>
          <w:rFonts w:ascii="Arial Narrow" w:hAnsi="Arial Narrow" w:cs="Arial"/>
          <w:sz w:val="24"/>
          <w:szCs w:val="24"/>
        </w:rPr>
        <w:t>z</w:t>
      </w:r>
      <w:r w:rsidRPr="00E66D4F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E66D4F">
        <w:rPr>
          <w:rFonts w:ascii="Arial Narrow" w:hAnsi="Arial Narrow" w:cs="Arial"/>
          <w:sz w:val="24"/>
          <w:szCs w:val="24"/>
        </w:rPr>
        <w:t>p</w:t>
      </w:r>
      <w:r w:rsidRPr="00E66D4F">
        <w:rPr>
          <w:rFonts w:ascii="Arial Narrow" w:hAnsi="Arial Narrow" w:cs="Arial"/>
          <w:sz w:val="24"/>
          <w:szCs w:val="24"/>
        </w:rPr>
        <w:t xml:space="preserve">ublicznych </w:t>
      </w:r>
      <w:r w:rsidR="0096744B" w:rsidRPr="00E66D4F">
        <w:rPr>
          <w:rFonts w:ascii="Arial Narrow" w:hAnsi="Arial Narrow" w:cs="Arial"/>
          <w:sz w:val="24"/>
          <w:szCs w:val="24"/>
        </w:rPr>
        <w:t>(</w:t>
      </w:r>
      <w:proofErr w:type="spellStart"/>
      <w:r w:rsidR="0096744B" w:rsidRPr="00E66D4F">
        <w:rPr>
          <w:rFonts w:ascii="Arial Narrow" w:hAnsi="Arial Narrow" w:cs="Arial"/>
          <w:sz w:val="24"/>
          <w:szCs w:val="24"/>
        </w:rPr>
        <w:t>t.j</w:t>
      </w:r>
      <w:proofErr w:type="spellEnd"/>
      <w:r w:rsidR="0096744B" w:rsidRPr="00E66D4F">
        <w:rPr>
          <w:rFonts w:ascii="Arial Narrow" w:hAnsi="Arial Narrow" w:cs="Arial"/>
          <w:sz w:val="24"/>
          <w:szCs w:val="24"/>
        </w:rPr>
        <w:t>. Dz. U. z 2024 poz. 1320)</w:t>
      </w:r>
      <w:r w:rsidR="00BE7BFD" w:rsidRPr="00E66D4F">
        <w:rPr>
          <w:rFonts w:ascii="Arial Narrow" w:hAnsi="Arial Narrow" w:cs="Arial"/>
          <w:sz w:val="24"/>
          <w:szCs w:val="24"/>
        </w:rPr>
        <w:t xml:space="preserve">, </w:t>
      </w:r>
      <w:r w:rsidR="00D9049C" w:rsidRPr="00E66D4F">
        <w:rPr>
          <w:rFonts w:ascii="Arial Narrow" w:hAnsi="Arial Narrow" w:cs="Arial"/>
          <w:sz w:val="24"/>
          <w:szCs w:val="24"/>
        </w:rPr>
        <w:t>udostępnia</w:t>
      </w:r>
      <w:r w:rsidR="00BE7BFD" w:rsidRPr="00E66D4F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E66D4F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E66D4F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E66D4F">
        <w:rPr>
          <w:rFonts w:ascii="Arial Narrow" w:hAnsi="Arial Narrow" w:cs="Arial"/>
          <w:sz w:val="24"/>
          <w:szCs w:val="24"/>
          <w:lang w:eastAsia="ar-SA"/>
        </w:rPr>
        <w:t xml:space="preserve"> </w:t>
      </w:r>
      <w:r w:rsidR="0012774F" w:rsidRPr="00E66D4F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E66D4F">
        <w:rPr>
          <w:rFonts w:ascii="Arial Narrow" w:hAnsi="Arial Narrow" w:cs="Arial"/>
          <w:sz w:val="24"/>
          <w:szCs w:val="24"/>
        </w:rPr>
        <w:t>wraz z wyjaśnieniami</w:t>
      </w:r>
      <w:r w:rsidR="0012774F" w:rsidRPr="00E66D4F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6744B" w:rsidRPr="00E66D4F" w:rsidTr="007B5E33">
        <w:tc>
          <w:tcPr>
            <w:tcW w:w="9356" w:type="dxa"/>
            <w:shd w:val="clear" w:color="auto" w:fill="auto"/>
          </w:tcPr>
          <w:p w:rsidR="00E66D4F" w:rsidRPr="00E66D4F" w:rsidRDefault="00E66D4F" w:rsidP="00E66D4F">
            <w:pPr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  <w:u w:val="single"/>
              </w:rPr>
              <w:t>PYTANIE  1</w:t>
            </w:r>
          </w:p>
          <w:p w:rsidR="00E66D4F" w:rsidRDefault="00E66D4F" w:rsidP="00E66D4F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  <w:p w:rsidR="00E66D4F" w:rsidRPr="00E66D4F" w:rsidRDefault="00E66D4F" w:rsidP="00E66D4F">
            <w:pPr>
              <w:numPr>
                <w:ilvl w:val="0"/>
                <w:numId w:val="8"/>
              </w:numPr>
              <w:autoSpaceDE w:val="0"/>
              <w:autoSpaceDN w:val="0"/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>Zadanie 1 - Podtlenek azotu med. w butlach klienta   -  Prosimy o zmianę i wydłużenie terminu napełnienia butli własność klienta do 21 dni roboczych.</w:t>
            </w:r>
          </w:p>
          <w:p w:rsidR="00E66D4F" w:rsidRPr="00E66D4F" w:rsidRDefault="00E66D4F" w:rsidP="00E66D4F">
            <w:pPr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>STANOWISKO (WYJAŚNIENIE) ZAMAWIAJĄCEGO:</w:t>
            </w:r>
          </w:p>
          <w:p w:rsidR="00E66D4F" w:rsidRPr="00E66D4F" w:rsidRDefault="00E66D4F" w:rsidP="00E66D4F">
            <w:pPr>
              <w:spacing w:after="120"/>
              <w:ind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>Zamawiający wyraża zgodę na wydłużenie terminu dostawy do 14 dni roboczych.</w:t>
            </w:r>
          </w:p>
          <w:p w:rsidR="00E66D4F" w:rsidRPr="00E66D4F" w:rsidRDefault="00E66D4F" w:rsidP="00E66D4F">
            <w:pPr>
              <w:spacing w:after="120"/>
              <w:ind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 xml:space="preserve">Zamawiający zmienia zakres kryterium TERMIN DOSTAWY  wydłużając go z 7 do 14 dni roboczych oraz </w:t>
            </w:r>
            <w:r w:rsidR="00424C44" w:rsidRPr="00424C44">
              <w:rPr>
                <w:rFonts w:ascii="Arial Narrow" w:hAnsi="Arial Narrow"/>
                <w:b/>
                <w:sz w:val="22"/>
                <w:szCs w:val="22"/>
              </w:rPr>
              <w:t>zamieszcza na stronie prowadzonego postępowania nowy formularz oferty ze skorygowanymi terminami pn Formularz oferty AKTUALNY 13-11-2024</w:t>
            </w:r>
            <w:r w:rsidRPr="00424C4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66D4F" w:rsidRDefault="00E66D4F" w:rsidP="00E66D4F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E66D4F" w:rsidRPr="00E66D4F" w:rsidRDefault="00E66D4F" w:rsidP="00E66D4F">
            <w:pPr>
              <w:numPr>
                <w:ilvl w:val="0"/>
                <w:numId w:val="8"/>
              </w:numPr>
              <w:autoSpaceDE w:val="0"/>
              <w:autoSpaceDN w:val="0"/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 xml:space="preserve">Zadanie 2 </w:t>
            </w:r>
            <w:proofErr w:type="spellStart"/>
            <w:r w:rsidRPr="00E66D4F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E66D4F">
              <w:rPr>
                <w:rFonts w:ascii="Arial Narrow" w:hAnsi="Arial Narrow" w:cs="Arial"/>
                <w:sz w:val="22"/>
                <w:szCs w:val="22"/>
              </w:rPr>
              <w:t xml:space="preserve"> 2  - własne butle tlen med.  - Prosimy o zmianę i wydłużenie terminu napełnienia butli własność </w:t>
            </w:r>
            <w:r w:rsidRPr="00E66D4F">
              <w:rPr>
                <w:rFonts w:ascii="Arial Narrow" w:hAnsi="Arial Narrow" w:cs="Arial"/>
                <w:sz w:val="22"/>
                <w:szCs w:val="22"/>
              </w:rPr>
              <w:lastRenderedPageBreak/>
              <w:t>klienta  do 14 dni roboczych.</w:t>
            </w:r>
          </w:p>
          <w:p w:rsidR="00E66D4F" w:rsidRPr="00E66D4F" w:rsidRDefault="00E66D4F" w:rsidP="00E66D4F">
            <w:pPr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>STANOWISKO (WYJAŚNIENIE) ZAMAWIAJĄCEGO:</w:t>
            </w:r>
          </w:p>
          <w:p w:rsidR="00E66D4F" w:rsidRPr="00E66D4F" w:rsidRDefault="00E66D4F" w:rsidP="00E66D4F">
            <w:pPr>
              <w:spacing w:after="120"/>
              <w:ind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 xml:space="preserve">Zamawiający wyraża zgodę na wydłużenie terminu dostawy do 14 dni roboczych, </w:t>
            </w:r>
          </w:p>
          <w:p w:rsidR="00E66D4F" w:rsidRPr="00E66D4F" w:rsidRDefault="00E66D4F" w:rsidP="00E66D4F">
            <w:pPr>
              <w:spacing w:after="120"/>
              <w:ind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 xml:space="preserve">Zamawiający zmienia zakres kryterium TERMIN DOSTAWY  wydłużając go z 7 do 14 dni roboczych oraz </w:t>
            </w:r>
            <w:r w:rsidR="00424C44" w:rsidRPr="00424C44">
              <w:rPr>
                <w:rFonts w:ascii="Arial Narrow" w:hAnsi="Arial Narrow"/>
                <w:b/>
                <w:sz w:val="22"/>
                <w:szCs w:val="22"/>
              </w:rPr>
              <w:t>zamieszcza na stronie prowadzonego postępowania nowy formularz oferty ze skorygowanymi terminami pn Formularz oferty AKTUALNY 13-11-2024.</w:t>
            </w:r>
            <w:r w:rsidRPr="00E66D4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66D4F" w:rsidRPr="00E66D4F" w:rsidRDefault="00E66D4F" w:rsidP="00E66D4F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E66D4F" w:rsidRPr="00E66D4F" w:rsidRDefault="00E66D4F" w:rsidP="00E66D4F">
            <w:pPr>
              <w:numPr>
                <w:ilvl w:val="0"/>
                <w:numId w:val="8"/>
              </w:numPr>
              <w:autoSpaceDE w:val="0"/>
              <w:autoSpaceDN w:val="0"/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>Zadanie 5  - własne butle techniczne.  - Prosimy o zmianę i wydłużenie terminu napełnienia butli własność klienta  do 14 dni roboczych.</w:t>
            </w:r>
          </w:p>
          <w:p w:rsidR="00E66D4F" w:rsidRPr="00E66D4F" w:rsidRDefault="00E66D4F" w:rsidP="00E66D4F">
            <w:pPr>
              <w:ind w:left="30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>STANOWISKO (WYJAŚNIENIE) ZAMAWIAJĄCEGO:</w:t>
            </w:r>
          </w:p>
          <w:p w:rsidR="00E66D4F" w:rsidRPr="00E66D4F" w:rsidRDefault="00E66D4F" w:rsidP="00E66D4F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 xml:space="preserve">Zamawiający wyraża zgodę na wydłużenie terminu dostawy do 14 dni roboczych, </w:t>
            </w:r>
          </w:p>
          <w:p w:rsidR="00E66D4F" w:rsidRPr="00E66D4F" w:rsidRDefault="00E66D4F" w:rsidP="00E66D4F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 xml:space="preserve">Zamawiający zmienia zakres kryterium TERMIN DOSTAWY  wydłużając go z 7 do 14 dni roboczych oraz </w:t>
            </w:r>
            <w:r w:rsidR="00424C44" w:rsidRPr="00424C44">
              <w:rPr>
                <w:rFonts w:ascii="Arial Narrow" w:hAnsi="Arial Narrow"/>
                <w:b/>
                <w:sz w:val="22"/>
                <w:szCs w:val="22"/>
              </w:rPr>
              <w:t>zamieszcza na stronie prowadzonego postępowania nowy formularz oferty ze skorygowanymi terminami pn Formularz oferty AKTUALNY 13-11-2024.</w:t>
            </w:r>
            <w:r w:rsidRPr="00E66D4F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E66D4F" w:rsidRPr="00E66D4F" w:rsidRDefault="00E66D4F" w:rsidP="00E66D4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E66D4F" w:rsidRPr="00E66D4F" w:rsidRDefault="00E66D4F" w:rsidP="00E66D4F">
            <w:pPr>
              <w:numPr>
                <w:ilvl w:val="0"/>
                <w:numId w:val="8"/>
              </w:numPr>
              <w:autoSpaceDE w:val="0"/>
              <w:autoSpaceDN w:val="0"/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 xml:space="preserve">Naprawa butli medycznych i technicznych, wymiana zaworów, Legalizacja  butli medycznych i technicznych ( dotyczy zadań 1,2,5) - prosimy o wydłużenie terminu do 30 dni roboczych  -  (taki termin spowodowany jest wizyta UDT tylko raz w </w:t>
            </w:r>
            <w:proofErr w:type="spellStart"/>
            <w:r w:rsidRPr="00E66D4F">
              <w:rPr>
                <w:rFonts w:ascii="Arial Narrow" w:hAnsi="Arial Narrow" w:cs="Arial"/>
                <w:sz w:val="22"/>
                <w:szCs w:val="22"/>
              </w:rPr>
              <w:t>m-cu</w:t>
            </w:r>
            <w:proofErr w:type="spellEnd"/>
            <w:r w:rsidRPr="00E66D4F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E66D4F" w:rsidRPr="00E66D4F" w:rsidRDefault="00E66D4F" w:rsidP="00E66D4F">
            <w:pPr>
              <w:ind w:left="30"/>
              <w:rPr>
                <w:rFonts w:ascii="Arial Narrow" w:hAnsi="Arial Narrow" w:cs="Calibri"/>
                <w:b/>
                <w:sz w:val="22"/>
                <w:szCs w:val="22"/>
                <w:u w:val="single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  <w:u w:val="single"/>
              </w:rPr>
              <w:t>STANOWISKO (WYJAŚNIENIE) ZAMAWIAJĄCEGO:</w:t>
            </w:r>
          </w:p>
          <w:p w:rsidR="00E66D4F" w:rsidRPr="00E66D4F" w:rsidRDefault="00E66D4F" w:rsidP="00E66D4F">
            <w:pPr>
              <w:spacing w:after="120"/>
              <w:ind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 xml:space="preserve">Zamawiający wyraża zgodę na wydłużenie terminu dostawy do 30 dni roboczych, </w:t>
            </w:r>
          </w:p>
          <w:p w:rsidR="00E66D4F" w:rsidRPr="00E66D4F" w:rsidRDefault="00E66D4F" w:rsidP="00E66D4F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 xml:space="preserve">Zamawiający zmienia zakres kryterium TERMIN DOSTAWY  wydłużając go z 7 do 30 dni roboczych oraz </w:t>
            </w:r>
            <w:r w:rsidR="00424C44" w:rsidRPr="00424C44">
              <w:rPr>
                <w:rFonts w:ascii="Arial Narrow" w:hAnsi="Arial Narrow"/>
                <w:b/>
                <w:sz w:val="22"/>
                <w:szCs w:val="22"/>
              </w:rPr>
              <w:t>zamieszcza na stronie prowadzonego postępowania nowy formularz oferty ze skorygowanymi terminami pn Formularz oferty AKTUALNY 13-11-2024.</w:t>
            </w:r>
            <w:r w:rsidRPr="00E66D4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66D4F" w:rsidRPr="00E66D4F" w:rsidRDefault="00E66D4F" w:rsidP="00E66D4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E66D4F" w:rsidRPr="00E66D4F" w:rsidRDefault="00E66D4F" w:rsidP="00E66D4F">
            <w:pPr>
              <w:numPr>
                <w:ilvl w:val="0"/>
                <w:numId w:val="8"/>
              </w:numPr>
              <w:autoSpaceDE w:val="0"/>
              <w:autoSpaceDN w:val="0"/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>Zadanie 5 - mieszanka specjalistyczna  -  ze względu na to, że mieszanka nie jest wykonywana w Polsce oraz na dokładność analizy - zwracamy się z prośbą o wydłużenie terminu dostawy do 8 tygodni od momentu złożenia zamówienia.</w:t>
            </w:r>
          </w:p>
          <w:p w:rsidR="00E66D4F" w:rsidRPr="00E66D4F" w:rsidRDefault="00E66D4F" w:rsidP="00E66D4F">
            <w:pPr>
              <w:ind w:left="30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>STANOWISKO (WYJAŚNIENIE) ZAMAWIAJĄCEGO:</w:t>
            </w:r>
          </w:p>
          <w:p w:rsidR="00E66D4F" w:rsidRPr="00E66D4F" w:rsidRDefault="00E66D4F" w:rsidP="00E66D4F">
            <w:pPr>
              <w:spacing w:after="120" w:line="276" w:lineRule="auto"/>
              <w:ind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>Zamawiający wyraża zgodę na wydłużenie terminu dostawy do 40 dni roboczych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dla zadania </w:t>
            </w:r>
            <w:r w:rsidRPr="00E66D4F">
              <w:rPr>
                <w:rFonts w:ascii="Arial Narrow" w:hAnsi="Arial Narrow"/>
                <w:b/>
                <w:sz w:val="22"/>
                <w:szCs w:val="22"/>
              </w:rPr>
              <w:t xml:space="preserve"> 6 – mieszanka specjalna, </w:t>
            </w:r>
          </w:p>
          <w:p w:rsidR="00E66D4F" w:rsidRPr="00E66D4F" w:rsidRDefault="00E66D4F" w:rsidP="00E66D4F">
            <w:pPr>
              <w:spacing w:after="120" w:line="276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 xml:space="preserve">Zamawiający zmienia zakres kryterium TERMIN DOSTAWY  wydłużając go z 7 do 40 dni roboczych oraz </w:t>
            </w:r>
            <w:r w:rsidR="00424C44" w:rsidRPr="00424C44">
              <w:rPr>
                <w:rFonts w:ascii="Arial Narrow" w:hAnsi="Arial Narrow"/>
                <w:b/>
                <w:sz w:val="22"/>
                <w:szCs w:val="22"/>
              </w:rPr>
              <w:t>zamieszcza na stronie prowadzonego postępowania nowy formularz oferty ze skorygowanymi terminami pn Formularz oferty AKTUALNY 13-11-2024.</w:t>
            </w:r>
            <w:r w:rsidRPr="00E66D4F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E66D4F" w:rsidRPr="00E66D4F" w:rsidRDefault="00E66D4F" w:rsidP="00E66D4F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E66D4F" w:rsidRPr="00E66D4F" w:rsidRDefault="00E66D4F" w:rsidP="00E66D4F">
            <w:pPr>
              <w:numPr>
                <w:ilvl w:val="0"/>
                <w:numId w:val="9"/>
              </w:numPr>
              <w:autoSpaceDE w:val="0"/>
              <w:autoSpaceDN w:val="0"/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 xml:space="preserve"> (dot. wzoru umowy):</w:t>
            </w:r>
          </w:p>
          <w:p w:rsidR="00E66D4F" w:rsidRPr="00E66D4F" w:rsidRDefault="00E66D4F" w:rsidP="00E66D4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>Czy Zamawiający dopuszcza możliwość podpisania umowy przez Wykonawcę w sprawie przedmiotowego zamówienia publicznego przez osobę/osoby upoważnione kwalifikowany podpisem elektronicznym, zgodnie z formą reprezentacji Wykonawcy określoną w rejestrze sądowym lub innym dokumencie, właściwym dla danej formy organizacyjnej Wykonawcy, albo przez osobę/osoby umocowane (na podstawie pełnomocnictwa) przez osoby uprawnione?</w:t>
            </w:r>
          </w:p>
          <w:p w:rsidR="00E66D4F" w:rsidRPr="00E66D4F" w:rsidRDefault="00E66D4F" w:rsidP="00E66D4F">
            <w:pPr>
              <w:spacing w:before="120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>STANOWISKO (WYJAŚNIENIE) ZAMAWIAJĄCEGO:</w:t>
            </w:r>
          </w:p>
          <w:p w:rsidR="00E66D4F" w:rsidRPr="00E66D4F" w:rsidRDefault="00E66D4F" w:rsidP="00E66D4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b/>
                <w:sz w:val="22"/>
                <w:szCs w:val="22"/>
              </w:rPr>
              <w:t>Zamawiający przewidział taką sytuację w pkt. 22.1 SWZ</w:t>
            </w:r>
          </w:p>
          <w:p w:rsidR="00E66D4F" w:rsidRPr="00E66D4F" w:rsidRDefault="00E66D4F" w:rsidP="00E66D4F">
            <w:pPr>
              <w:numPr>
                <w:ilvl w:val="0"/>
                <w:numId w:val="9"/>
              </w:numPr>
              <w:autoSpaceDE w:val="0"/>
              <w:autoSpaceDN w:val="0"/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 xml:space="preserve"> (dot. wzoru umowy):</w:t>
            </w:r>
          </w:p>
          <w:p w:rsidR="00E66D4F" w:rsidRPr="00E66D4F" w:rsidRDefault="00E66D4F" w:rsidP="00E66D4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lastRenderedPageBreak/>
              <w:t>Zwracamy się z wnioskiem do Zamawiającego o wprowadzenie poniższej modyfikacji:</w:t>
            </w:r>
          </w:p>
          <w:p w:rsidR="00E66D4F" w:rsidRPr="00E66D4F" w:rsidRDefault="00E66D4F" w:rsidP="00E66D4F">
            <w:pPr>
              <w:spacing w:after="120" w:line="360" w:lineRule="auto"/>
              <w:ind w:left="30" w:right="-7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>§ 2</w:t>
            </w:r>
          </w:p>
          <w:p w:rsidR="00E66D4F" w:rsidRPr="00E66D4F" w:rsidRDefault="00E66D4F" w:rsidP="00E66D4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E66D4F">
              <w:rPr>
                <w:rFonts w:ascii="Arial Narrow" w:hAnsi="Arial Narrow" w:cs="Arial"/>
                <w:sz w:val="22"/>
                <w:szCs w:val="22"/>
              </w:rPr>
              <w:tab/>
              <w:t>Wykonawca zobowiązuje się dostarczać przedmiot zamówienia na własny koszt, wraz z dowodem dostawy na teren siedziby Zamawiającego (ul. Powstańców Warszawy 5 w Bydgoszczy - Magazyn bud. Nr 15 Tlenownia) w terminie ... dni kalendarzowych, oraz do wykonania napraw/malowania/legalizacji butli w terminie …. dni kalendarzowych licząc od dnia złożenia telefonicznego zamówienia, lub na e-mail ...........................................</w:t>
            </w:r>
          </w:p>
          <w:p w:rsidR="00E66D4F" w:rsidRPr="00E66D4F" w:rsidRDefault="00E66D4F" w:rsidP="00E66D4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E66D4F">
              <w:rPr>
                <w:rFonts w:ascii="Arial Narrow" w:hAnsi="Arial Narrow" w:cs="Arial"/>
                <w:sz w:val="22"/>
                <w:szCs w:val="22"/>
              </w:rPr>
              <w:tab/>
              <w:t xml:space="preserve">Zamówienie powinno określać:  </w:t>
            </w:r>
          </w:p>
          <w:p w:rsidR="00E66D4F" w:rsidRPr="00E66D4F" w:rsidRDefault="00E66D4F" w:rsidP="00E66D4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 xml:space="preserve"> 1)  określenie rodzaju i ilości zamawianego   towaru  </w:t>
            </w:r>
          </w:p>
          <w:p w:rsidR="00E66D4F" w:rsidRPr="00E66D4F" w:rsidRDefault="00E66D4F" w:rsidP="00E66D4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 xml:space="preserve"> 2)  podpis Zamawiającego  lub  osoby  nadzorującej  umowę,  </w:t>
            </w:r>
          </w:p>
          <w:p w:rsidR="00E66D4F" w:rsidRPr="00E66D4F" w:rsidRDefault="00E66D4F" w:rsidP="00E66D4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E66D4F">
              <w:rPr>
                <w:rFonts w:ascii="Arial Narrow" w:hAnsi="Arial Narrow" w:cs="Arial"/>
                <w:sz w:val="22"/>
                <w:szCs w:val="22"/>
              </w:rPr>
              <w:tab/>
              <w:t>Wykonawca wraz z dostawą dostarczy dokument dostawy lub FV, zawierające serie i datę ważności dostarczonych produktów, przy czym minimalny ich termin ważności nie może być krótszy niż  6 miesięcy.</w:t>
            </w:r>
          </w:p>
          <w:p w:rsidR="00E66D4F" w:rsidRPr="00E66D4F" w:rsidRDefault="00E66D4F" w:rsidP="00E66D4F">
            <w:pPr>
              <w:spacing w:before="120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>STANOWISKO (WYJAŚNIENIE) ZAMAWIAJĄCEGO:</w:t>
            </w:r>
          </w:p>
          <w:p w:rsidR="00E66D4F" w:rsidRDefault="00E66D4F" w:rsidP="00E66D4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 We wskazanym ust. 1 Zamawiający umieścił informację o nałożonym na Wykonawcę obowiązku dostarczenia faktury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  <w:r w:rsidRPr="00E66D4F">
              <w:rPr>
                <w:rFonts w:ascii="Arial Narrow" w:hAnsi="Arial Narrow" w:cs="Arial"/>
                <w:b/>
                <w:sz w:val="22"/>
                <w:szCs w:val="22"/>
              </w:rPr>
              <w:t xml:space="preserve"> bez informacji o momencie jest dostarczenia. W ust.  3 jest preferowany przez Wykonawcę zapis o dołączeniu do dostawy faktury lub dokumentu dostawy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E66D4F" w:rsidRDefault="00E66D4F" w:rsidP="00E66D4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E66D4F" w:rsidRDefault="00E66D4F" w:rsidP="00E66D4F">
            <w:pPr>
              <w:pStyle w:val="Akapitzlist"/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b w:val="0"/>
                <w:sz w:val="22"/>
                <w:szCs w:val="22"/>
              </w:rPr>
            </w:pPr>
            <w:r>
              <w:rPr>
                <w:rFonts w:ascii="Arial Narrow" w:hAnsi="Arial Narrow" w:cs="Arial"/>
                <w:b w:val="0"/>
                <w:sz w:val="22"/>
                <w:szCs w:val="22"/>
              </w:rPr>
              <w:t>Dotyczy wzoru umowy</w:t>
            </w:r>
          </w:p>
          <w:p w:rsidR="00E66D4F" w:rsidRDefault="00E66D4F" w:rsidP="00E66D4F">
            <w:pPr>
              <w:spacing w:line="276" w:lineRule="auto"/>
              <w:ind w:left="30" w:right="-7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§ 2</w:t>
            </w:r>
          </w:p>
          <w:p w:rsidR="00E66D4F" w:rsidRPr="00E66D4F" w:rsidRDefault="00E66D4F" w:rsidP="00E66D4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4.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E66D4F">
              <w:rPr>
                <w:rFonts w:ascii="Arial Narrow" w:hAnsi="Arial Narrow" w:cs="Arial"/>
                <w:sz w:val="22"/>
                <w:szCs w:val="22"/>
              </w:rPr>
              <w:t xml:space="preserve">Wykonawca będzie wystawiał fakturę zbiorczą za dany tydzień zrealizowanych dostaw do siedziby Zamawiającego. </w:t>
            </w:r>
          </w:p>
          <w:p w:rsidR="00E66D4F" w:rsidRPr="00E66D4F" w:rsidRDefault="00E66D4F" w:rsidP="00E66D4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66D4F">
              <w:rPr>
                <w:rFonts w:ascii="Arial Narrow" w:hAnsi="Arial Narrow" w:cs="Arial"/>
                <w:sz w:val="22"/>
                <w:szCs w:val="22"/>
              </w:rPr>
              <w:t>Zwracamy się do Zamawiającego o wykreślenie ww. § 2 pkt.4 ponieważ wykonawca wystawia fakturę po każdej zrealizowanej dostawie do Zamawiającego.</w:t>
            </w:r>
          </w:p>
          <w:p w:rsidR="00E66D4F" w:rsidRPr="00E66D4F" w:rsidRDefault="00E66D4F" w:rsidP="00E66D4F">
            <w:pPr>
              <w:spacing w:before="120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sz w:val="22"/>
                <w:szCs w:val="22"/>
              </w:rPr>
              <w:t>STANOWISKO (WYJAŚNIENIE) ZAMAWIAJĄCEGO:</w:t>
            </w:r>
          </w:p>
          <w:p w:rsidR="00E66D4F" w:rsidRPr="00E66D4F" w:rsidRDefault="00E66D4F" w:rsidP="00E66D4F">
            <w:pPr>
              <w:pStyle w:val="Nagwek5"/>
              <w:spacing w:before="0"/>
              <w:rPr>
                <w:rFonts w:ascii="Arial Narrow" w:hAnsi="Arial Narrow"/>
                <w:b/>
                <w:sz w:val="22"/>
                <w:szCs w:val="22"/>
              </w:rPr>
            </w:pPr>
            <w:r w:rsidRPr="00E66D4F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Zamawiający zmienia zapis umowy w </w:t>
            </w:r>
            <w:r w:rsidRPr="00E66D4F">
              <w:rPr>
                <w:rFonts w:ascii="Arial Narrow" w:hAnsi="Arial Narrow" w:cs="Arial"/>
                <w:b/>
                <w:color w:val="auto"/>
                <w:sz w:val="22"/>
                <w:szCs w:val="22"/>
              </w:rPr>
              <w:t xml:space="preserve">§ 2 pkt.4  </w:t>
            </w:r>
            <w:r w:rsidRPr="00E66D4F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na „ </w:t>
            </w:r>
            <w:r w:rsidRPr="00E66D4F">
              <w:rPr>
                <w:rFonts w:ascii="Arial Narrow" w:hAnsi="Arial Narrow"/>
                <w:b/>
                <w:bCs/>
                <w:i/>
                <w:color w:val="auto"/>
                <w:sz w:val="22"/>
                <w:szCs w:val="22"/>
              </w:rPr>
              <w:t>Wykonawca będzie wystawiał fakturę po każdej zrealizowanej dostawie do siedziby Zamawiającego lub fakturę zbiorczą za dany tydzień zrealizowanych dostaw do siedziby Zamawiającego</w:t>
            </w:r>
            <w:r w:rsidRPr="00E66D4F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” i  umieszcza  zmodyfikowany projekt umowy na stronie prowadzonego postępowania pn. „Projekt umowy AKTUALNY</w:t>
            </w:r>
            <w:r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 13-11-2024</w:t>
            </w:r>
            <w:r w:rsidRPr="00E66D4F">
              <w:rPr>
                <w:rFonts w:ascii="Arial Narrow" w:hAnsi="Arial Narrow"/>
                <w:b/>
                <w:bCs/>
                <w:sz w:val="22"/>
                <w:szCs w:val="22"/>
              </w:rPr>
              <w:t>”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</w:p>
          <w:p w:rsidR="0096744B" w:rsidRPr="00E66D4F" w:rsidRDefault="0096744B" w:rsidP="007B5E3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66D4F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E66D4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E66D4F">
        <w:rPr>
          <w:rFonts w:ascii="Arial Narrow" w:hAnsi="Arial Narrow" w:cs="Arial"/>
          <w:i/>
          <w:sz w:val="24"/>
          <w:szCs w:val="24"/>
        </w:rPr>
        <w:t>ZAMAWIAJĄCY</w:t>
      </w:r>
    </w:p>
    <w:p w:rsidR="00424C44" w:rsidRDefault="00424C4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</w:p>
    <w:p w:rsidR="00424C44" w:rsidRDefault="00424C44" w:rsidP="00424C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2946029"/>
    </w:p>
    <w:p w:rsidR="00424C44" w:rsidRDefault="00424C44" w:rsidP="00424C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24C44" w:rsidRDefault="00424C44" w:rsidP="00424C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24C44" w:rsidRDefault="00424C44" w:rsidP="00424C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24C44" w:rsidRDefault="00424C44" w:rsidP="00424C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24C44" w:rsidRDefault="00424C44" w:rsidP="00424C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24C44" w:rsidRDefault="00424C44" w:rsidP="00424C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24C44" w:rsidRDefault="00424C44" w:rsidP="00424C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24C44" w:rsidRPr="00424C44" w:rsidRDefault="00424C44" w:rsidP="00424C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424C44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2 ark.</w:t>
      </w:r>
    </w:p>
    <w:p w:rsidR="00424C44" w:rsidRPr="007F60A0" w:rsidRDefault="00424C44" w:rsidP="00424C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7F60A0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424C44" w:rsidRPr="00424C44" w:rsidRDefault="00424C44" w:rsidP="00424C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7F60A0">
        <w:rPr>
          <w:rFonts w:ascii="Arial Narrow" w:hAnsi="Arial Narrow"/>
          <w:b/>
          <w:i/>
          <w:iCs/>
          <w:sz w:val="18"/>
          <w:szCs w:val="20"/>
        </w:rPr>
        <w:t xml:space="preserve">Egz. 2 – uczestnicy postępowania str. </w:t>
      </w:r>
      <w:proofErr w:type="spellStart"/>
      <w:r w:rsidRPr="007F60A0">
        <w:rPr>
          <w:rFonts w:ascii="Arial Narrow" w:hAnsi="Arial Narrow"/>
          <w:b/>
          <w:i/>
          <w:iCs/>
          <w:sz w:val="18"/>
          <w:szCs w:val="20"/>
        </w:rPr>
        <w:t>int</w:t>
      </w:r>
      <w:proofErr w:type="spellEnd"/>
      <w:r w:rsidRPr="007F60A0">
        <w:rPr>
          <w:rFonts w:ascii="Arial Narrow" w:hAnsi="Arial Narrow"/>
          <w:b/>
          <w:i/>
          <w:iCs/>
          <w:sz w:val="18"/>
          <w:szCs w:val="20"/>
        </w:rPr>
        <w:t>. 10wsk.mil.pl i e-propublico.pl;</w:t>
      </w:r>
      <w:r w:rsidRPr="00424C44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424C44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424C44">
        <w:rPr>
          <w:rFonts w:ascii="Arial Narrow" w:hAnsi="Arial Narrow"/>
          <w:i/>
          <w:iCs/>
          <w:sz w:val="18"/>
          <w:szCs w:val="18"/>
        </w:rPr>
        <w:t>. T2612 B5</w:t>
      </w:r>
    </w:p>
    <w:p w:rsidR="00424C44" w:rsidRPr="00424C44" w:rsidRDefault="00424C44" w:rsidP="00424C44">
      <w:r w:rsidRPr="00424C44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424C44">
        <w:rPr>
          <w:rFonts w:ascii="Arial Narrow" w:hAnsi="Arial Narrow"/>
          <w:i/>
          <w:iCs/>
          <w:sz w:val="18"/>
        </w:rPr>
        <w:t>Choroszyńska</w:t>
      </w:r>
      <w:proofErr w:type="spellEnd"/>
      <w:r w:rsidRPr="00424C44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424C44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424C44" w:rsidRPr="00424C44" w:rsidRDefault="00424C44" w:rsidP="00424C44">
      <w:pPr>
        <w:rPr>
          <w:rFonts w:ascii="Arial Narrow" w:hAnsi="Arial Narrow" w:cs="Arial"/>
          <w:sz w:val="24"/>
          <w:szCs w:val="24"/>
        </w:rPr>
      </w:pPr>
      <w:r w:rsidRPr="00424C44">
        <w:rPr>
          <w:rFonts w:ascii="Arial Narrow" w:hAnsi="Arial Narrow"/>
          <w:i/>
          <w:iCs/>
          <w:sz w:val="18"/>
        </w:rPr>
        <w:t>Data:</w:t>
      </w:r>
      <w:bookmarkEnd w:id="0"/>
      <w:r w:rsidRPr="00424C44">
        <w:rPr>
          <w:rFonts w:ascii="Arial Narrow" w:hAnsi="Arial Narrow"/>
          <w:i/>
          <w:iCs/>
          <w:sz w:val="18"/>
        </w:rPr>
        <w:t>13.11.2024 r.</w:t>
      </w:r>
    </w:p>
    <w:sectPr w:rsidR="00424C44" w:rsidRPr="00424C44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B9C" w:rsidRDefault="007E5B9C">
      <w:r>
        <w:separator/>
      </w:r>
    </w:p>
  </w:endnote>
  <w:endnote w:type="continuationSeparator" w:id="1">
    <w:p w:rsidR="007E5B9C" w:rsidRDefault="007E5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E2E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E2E7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E2E73" w:rsidRPr="00B862CC">
      <w:rPr>
        <w:rFonts w:ascii="Arial" w:hAnsi="Arial"/>
        <w:sz w:val="18"/>
        <w:szCs w:val="24"/>
      </w:rPr>
      <w:fldChar w:fldCharType="separate"/>
    </w:r>
    <w:r w:rsidR="007F60A0">
      <w:rPr>
        <w:rFonts w:ascii="Arial" w:hAnsi="Arial"/>
        <w:noProof/>
        <w:sz w:val="18"/>
        <w:szCs w:val="24"/>
      </w:rPr>
      <w:t>3</w:t>
    </w:r>
    <w:r w:rsidR="007E2E7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E2E7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E2E73" w:rsidRPr="00B862CC">
      <w:rPr>
        <w:rFonts w:ascii="Arial" w:hAnsi="Arial"/>
        <w:sz w:val="18"/>
        <w:szCs w:val="24"/>
      </w:rPr>
      <w:fldChar w:fldCharType="separate"/>
    </w:r>
    <w:r w:rsidR="007F60A0">
      <w:rPr>
        <w:rFonts w:ascii="Arial" w:hAnsi="Arial"/>
        <w:noProof/>
        <w:sz w:val="18"/>
        <w:szCs w:val="24"/>
      </w:rPr>
      <w:t>3</w:t>
    </w:r>
    <w:r w:rsidR="007E2E73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E2E7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F60A0" w:rsidRPr="007F60A0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B9C" w:rsidRDefault="007E5B9C">
      <w:r>
        <w:separator/>
      </w:r>
    </w:p>
  </w:footnote>
  <w:footnote w:type="continuationSeparator" w:id="1">
    <w:p w:rsidR="007E5B9C" w:rsidRDefault="007E5B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44B" w:rsidRDefault="009674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44B" w:rsidRDefault="009674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44B" w:rsidRDefault="009674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E371501"/>
    <w:multiLevelType w:val="hybridMultilevel"/>
    <w:tmpl w:val="EFECBE44"/>
    <w:lvl w:ilvl="0" w:tplc="FC141272">
      <w:start w:val="1"/>
      <w:numFmt w:val="decimal"/>
      <w:lvlText w:val="%1)"/>
      <w:lvlJc w:val="left"/>
      <w:pPr>
        <w:ind w:left="3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70F1ECB"/>
    <w:multiLevelType w:val="hybridMultilevel"/>
    <w:tmpl w:val="EFECBE44"/>
    <w:lvl w:ilvl="0" w:tplc="FC141272">
      <w:start w:val="1"/>
      <w:numFmt w:val="decimal"/>
      <w:lvlText w:val="%1)"/>
      <w:lvlJc w:val="left"/>
      <w:pPr>
        <w:ind w:left="3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5B9C"/>
    <w:rsid w:val="00031374"/>
    <w:rsid w:val="00031503"/>
    <w:rsid w:val="00035DEC"/>
    <w:rsid w:val="000A1097"/>
    <w:rsid w:val="000E2A8F"/>
    <w:rsid w:val="0012774F"/>
    <w:rsid w:val="00144B7A"/>
    <w:rsid w:val="00180C6E"/>
    <w:rsid w:val="0029606A"/>
    <w:rsid w:val="00424C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2E73"/>
    <w:rsid w:val="007E5B9C"/>
    <w:rsid w:val="007F60A0"/>
    <w:rsid w:val="00870F9F"/>
    <w:rsid w:val="008804B6"/>
    <w:rsid w:val="00897AB0"/>
    <w:rsid w:val="008A3553"/>
    <w:rsid w:val="009003D1"/>
    <w:rsid w:val="00947A50"/>
    <w:rsid w:val="0096744B"/>
    <w:rsid w:val="00A905AC"/>
    <w:rsid w:val="00B1255C"/>
    <w:rsid w:val="00B32FF9"/>
    <w:rsid w:val="00B710A2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66D4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31503"/>
  </w:style>
  <w:style w:type="paragraph" w:styleId="Nagwek1">
    <w:name w:val="heading 1"/>
    <w:basedOn w:val="Normalny"/>
    <w:next w:val="Normalny"/>
    <w:qFormat/>
    <w:rsid w:val="0003150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31503"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66D4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3150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315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31503"/>
  </w:style>
  <w:style w:type="paragraph" w:styleId="Tekstpodstawowywcity">
    <w:name w:val="Body Text Indent"/>
    <w:basedOn w:val="Normalny"/>
    <w:rsid w:val="0003150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3150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3150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31503"/>
    <w:rPr>
      <w:sz w:val="28"/>
    </w:rPr>
  </w:style>
  <w:style w:type="paragraph" w:styleId="Tekstpodstawowywcity3">
    <w:name w:val="Body Text Indent 3"/>
    <w:basedOn w:val="Normalny"/>
    <w:rsid w:val="0003150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semiHidden/>
    <w:rsid w:val="00E66D4F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Akapitzlist">
    <w:name w:val="List Paragraph"/>
    <w:basedOn w:val="Normalny"/>
    <w:uiPriority w:val="34"/>
    <w:qFormat/>
    <w:rsid w:val="00E66D4F"/>
    <w:pPr>
      <w:autoSpaceDE w:val="0"/>
      <w:autoSpaceDN w:val="0"/>
      <w:ind w:left="720"/>
      <w:contextualSpacing/>
    </w:pPr>
    <w:rPr>
      <w:rFonts w:cs="Calibri"/>
      <w:b/>
    </w:rPr>
  </w:style>
  <w:style w:type="character" w:styleId="Hipercze">
    <w:name w:val="Hyperlink"/>
    <w:basedOn w:val="Domylnaczcionkaakapitu"/>
    <w:uiPriority w:val="99"/>
    <w:unhideWhenUsed/>
    <w:rsid w:val="00424C44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24C4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24C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821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2024-11-13T08:54:00Z</cp:lastPrinted>
  <dcterms:created xsi:type="dcterms:W3CDTF">2024-11-13T08:00:00Z</dcterms:created>
  <dcterms:modified xsi:type="dcterms:W3CDTF">2024-11-13T09:00:00Z</dcterms:modified>
</cp:coreProperties>
</file>