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5540D8" w14:textId="77777777" w:rsidR="00E65B7A" w:rsidRPr="00AB1118" w:rsidRDefault="003B2595" w:rsidP="00721437">
      <w:pPr>
        <w:jc w:val="right"/>
        <w:rPr>
          <w:rFonts w:ascii="Arial" w:hAnsi="Arial" w:cs="Arial"/>
        </w:rPr>
      </w:pPr>
      <w:r w:rsidRPr="003B2595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3B2595">
        <w:rPr>
          <w:rFonts w:ascii="Arial" w:hAnsi="Arial" w:cs="Arial"/>
        </w:rPr>
        <w:t>2024-11-14</w:t>
      </w:r>
    </w:p>
    <w:p w14:paraId="05A59DA0" w14:textId="77777777" w:rsidR="003B2595" w:rsidRPr="003B2595" w:rsidRDefault="003B2595" w:rsidP="00721437">
      <w:pPr>
        <w:rPr>
          <w:rFonts w:ascii="Arial" w:hAnsi="Arial" w:cs="Arial"/>
          <w:b/>
          <w:bCs/>
        </w:rPr>
      </w:pPr>
      <w:r w:rsidRPr="003B2595">
        <w:rPr>
          <w:rFonts w:ascii="Arial" w:hAnsi="Arial" w:cs="Arial"/>
          <w:b/>
          <w:bCs/>
        </w:rPr>
        <w:t>Szpital Wojewódzki w Poznaniu</w:t>
      </w:r>
    </w:p>
    <w:p w14:paraId="3D9CC00B" w14:textId="77777777" w:rsidR="00E65B7A" w:rsidRPr="00AB1118" w:rsidRDefault="003B2595" w:rsidP="00721437">
      <w:pPr>
        <w:rPr>
          <w:rFonts w:ascii="Arial" w:hAnsi="Arial" w:cs="Arial"/>
          <w:b/>
          <w:bCs/>
        </w:rPr>
      </w:pPr>
      <w:r w:rsidRPr="003B2595">
        <w:rPr>
          <w:rFonts w:ascii="Arial" w:hAnsi="Arial" w:cs="Arial"/>
          <w:b/>
          <w:bCs/>
        </w:rPr>
        <w:t>Dział Zamówień Publicznych</w:t>
      </w:r>
    </w:p>
    <w:p w14:paraId="41803353" w14:textId="77777777" w:rsidR="00E65B7A" w:rsidRPr="00AB1118" w:rsidRDefault="003B2595" w:rsidP="00721437">
      <w:pPr>
        <w:rPr>
          <w:rFonts w:ascii="Arial" w:hAnsi="Arial" w:cs="Arial"/>
        </w:rPr>
      </w:pPr>
      <w:r w:rsidRPr="003B2595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3B2595">
        <w:rPr>
          <w:rFonts w:ascii="Arial" w:hAnsi="Arial" w:cs="Arial"/>
        </w:rPr>
        <w:t>7/19</w:t>
      </w:r>
    </w:p>
    <w:p w14:paraId="6E3DBC02" w14:textId="77777777" w:rsidR="00E65B7A" w:rsidRDefault="003B2595" w:rsidP="00721437">
      <w:pPr>
        <w:rPr>
          <w:rFonts w:ascii="Arial" w:hAnsi="Arial" w:cs="Arial"/>
        </w:rPr>
      </w:pPr>
      <w:r w:rsidRPr="003B2595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3B2595">
        <w:rPr>
          <w:rFonts w:ascii="Arial" w:hAnsi="Arial" w:cs="Arial"/>
        </w:rPr>
        <w:t>Poznań</w:t>
      </w:r>
    </w:p>
    <w:p w14:paraId="61790453" w14:textId="77777777" w:rsidR="00721437" w:rsidRDefault="00721437" w:rsidP="00721437">
      <w:pPr>
        <w:rPr>
          <w:rFonts w:ascii="Arial" w:hAnsi="Arial" w:cs="Arial"/>
        </w:rPr>
      </w:pPr>
    </w:p>
    <w:p w14:paraId="10198BFC" w14:textId="77777777" w:rsidR="00721437" w:rsidRPr="00AB1118" w:rsidRDefault="00721437" w:rsidP="00721437">
      <w:pPr>
        <w:rPr>
          <w:rFonts w:ascii="Arial" w:hAnsi="Arial" w:cs="Arial"/>
        </w:rPr>
      </w:pPr>
    </w:p>
    <w:p w14:paraId="5690C787" w14:textId="77777777" w:rsidR="00E65B7A" w:rsidRPr="00AB1118" w:rsidRDefault="00E65B7A" w:rsidP="0072143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0B436488" w14:textId="77777777" w:rsidR="00E65B7A" w:rsidRDefault="00E65B7A" w:rsidP="0072143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2DDF9FAF" w14:textId="77777777" w:rsidR="00721437" w:rsidRDefault="00721437" w:rsidP="0072143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7E37EA4E" w14:textId="77777777" w:rsidR="00721437" w:rsidRPr="00AB1118" w:rsidRDefault="00721437" w:rsidP="0072143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1D281797" w14:textId="77777777" w:rsidTr="004C0D4A">
        <w:tc>
          <w:tcPr>
            <w:tcW w:w="9330" w:type="dxa"/>
            <w:shd w:val="clear" w:color="auto" w:fill="F2F2F2"/>
            <w:hideMark/>
          </w:tcPr>
          <w:p w14:paraId="33746AC2" w14:textId="77777777" w:rsidR="00E65B7A" w:rsidRPr="00AB1118" w:rsidRDefault="00E65B7A" w:rsidP="0072143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430548B" w14:textId="77777777" w:rsidR="00E65B7A" w:rsidRPr="00AB1118" w:rsidRDefault="00E65B7A" w:rsidP="0072143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261DAD16" w14:textId="77777777" w:rsidR="00E65B7A" w:rsidRPr="00AB1118" w:rsidRDefault="00E65B7A" w:rsidP="00721437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61D9AA2D" w14:textId="77777777" w:rsidTr="004C0D4A">
        <w:tc>
          <w:tcPr>
            <w:tcW w:w="2268" w:type="dxa"/>
            <w:shd w:val="clear" w:color="auto" w:fill="auto"/>
          </w:tcPr>
          <w:p w14:paraId="12A343BF" w14:textId="77777777" w:rsidR="00721437" w:rsidRDefault="00721437" w:rsidP="0072143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46C649A2" w14:textId="77777777" w:rsidR="00721437" w:rsidRDefault="00721437" w:rsidP="0072143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5B85E56E" w14:textId="1C6AC2F7" w:rsidR="00E65B7A" w:rsidRPr="00AB1118" w:rsidRDefault="00E65B7A" w:rsidP="0072143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66FB28D7" w14:textId="77777777" w:rsidR="00721437" w:rsidRDefault="00721437" w:rsidP="0072143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4FE11042" w14:textId="77777777" w:rsidR="00721437" w:rsidRDefault="00721437" w:rsidP="0072143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3ABF8EE5" w14:textId="36EE10D9" w:rsidR="00E65B7A" w:rsidRPr="00AB1118" w:rsidRDefault="00E65B7A" w:rsidP="0072143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3B2595" w:rsidRPr="003B2595">
              <w:rPr>
                <w:rFonts w:ascii="Arial" w:hAnsi="Arial" w:cs="Arial"/>
              </w:rPr>
              <w:t>podstawowy</w:t>
            </w:r>
            <w:r w:rsidR="00721437">
              <w:rPr>
                <w:rFonts w:ascii="Arial" w:hAnsi="Arial" w:cs="Arial"/>
              </w:rPr>
              <w:t>m</w:t>
            </w:r>
            <w:r w:rsidR="003B2595" w:rsidRPr="003B2595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3B2595" w:rsidRPr="003B2595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69E8B2E9" w14:textId="77777777" w:rsidTr="004C0D4A">
        <w:tc>
          <w:tcPr>
            <w:tcW w:w="2268" w:type="dxa"/>
            <w:shd w:val="clear" w:color="auto" w:fill="auto"/>
          </w:tcPr>
          <w:p w14:paraId="76626905" w14:textId="77777777" w:rsidR="00E65B7A" w:rsidRPr="00AB1118" w:rsidRDefault="00E65B7A" w:rsidP="0072143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863DB81" w14:textId="77777777" w:rsidR="00E65B7A" w:rsidRPr="00AB1118" w:rsidRDefault="003B2595" w:rsidP="0072143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B2595">
              <w:rPr>
                <w:rFonts w:ascii="Arial" w:hAnsi="Arial" w:cs="Arial"/>
                <w:bCs/>
              </w:rPr>
              <w:t>Elementy systemu zamkniętego oraz drobny sprzęt do pobierania krwi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3B2595" w:rsidRPr="00AB1118" w14:paraId="2C5C72EB" w14:textId="77777777" w:rsidTr="00890B70">
        <w:tc>
          <w:tcPr>
            <w:tcW w:w="2268" w:type="dxa"/>
            <w:shd w:val="clear" w:color="auto" w:fill="auto"/>
          </w:tcPr>
          <w:p w14:paraId="1F2486B0" w14:textId="77777777" w:rsidR="003B2595" w:rsidRPr="00AB1118" w:rsidRDefault="003B2595" w:rsidP="0072143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61E98C7" w14:textId="77777777" w:rsidR="003B2595" w:rsidRDefault="003B2595" w:rsidP="0072143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B2595">
              <w:rPr>
                <w:rFonts w:ascii="Arial" w:hAnsi="Arial" w:cs="Arial"/>
                <w:bCs/>
              </w:rPr>
              <w:t>SZW/DZP/87/2024</w:t>
            </w:r>
          </w:p>
          <w:p w14:paraId="574FD2F2" w14:textId="77777777" w:rsidR="00721437" w:rsidRPr="00AB1118" w:rsidRDefault="00721437" w:rsidP="0072143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3FF6221E" w14:textId="662EBA73" w:rsidR="004F079B" w:rsidRDefault="004F079B" w:rsidP="00721437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3B2595" w:rsidRPr="003B2595">
        <w:rPr>
          <w:rFonts w:cs="Arial"/>
          <w:b/>
          <w:sz w:val="24"/>
        </w:rPr>
        <w:t>Szpital Wojewódzki w Poznaniu</w:t>
      </w:r>
      <w:r w:rsidR="00721437">
        <w:rPr>
          <w:rFonts w:cs="Arial"/>
          <w:b/>
          <w:sz w:val="24"/>
        </w:rPr>
        <w:t xml:space="preserve">, </w:t>
      </w:r>
      <w:r w:rsidR="003B2595" w:rsidRPr="003B2595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3B2595" w:rsidRPr="003B2595">
        <w:rPr>
          <w:rFonts w:cs="Arial"/>
          <w:sz w:val="24"/>
        </w:rPr>
        <w:t>(</w:t>
      </w:r>
      <w:proofErr w:type="spellStart"/>
      <w:r w:rsidR="003B2595" w:rsidRPr="003B2595">
        <w:rPr>
          <w:rFonts w:cs="Arial"/>
          <w:sz w:val="24"/>
        </w:rPr>
        <w:t>t.j</w:t>
      </w:r>
      <w:proofErr w:type="spellEnd"/>
      <w:r w:rsidR="003B2595" w:rsidRPr="003B2595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71622E52" w14:textId="77777777" w:rsidR="00721437" w:rsidRPr="00E65B7A" w:rsidRDefault="00721437" w:rsidP="00721437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6087B8BB" w14:textId="77777777" w:rsidR="004F079B" w:rsidRPr="00E65B7A" w:rsidRDefault="004F079B" w:rsidP="0072143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3B2595" w:rsidRPr="003B2595">
        <w:rPr>
          <w:rFonts w:cs="Arial"/>
          <w:b/>
          <w:sz w:val="24"/>
        </w:rPr>
        <w:t>2024-11-15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3B2595" w:rsidRPr="003B2595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3B2595" w:rsidRPr="003B2595">
        <w:rPr>
          <w:rFonts w:cs="Arial"/>
          <w:b/>
          <w:sz w:val="24"/>
        </w:rPr>
        <w:t>2024-11-19</w:t>
      </w:r>
      <w:r w:rsidR="008365E9" w:rsidRPr="00E65B7A">
        <w:rPr>
          <w:rFonts w:cs="Arial"/>
          <w:sz w:val="24"/>
        </w:rPr>
        <w:t xml:space="preserve"> godz. </w:t>
      </w:r>
      <w:r w:rsidR="003B2595" w:rsidRPr="003B2595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51C6C3FC" w14:textId="77777777" w:rsidR="004F079B" w:rsidRPr="00E65B7A" w:rsidRDefault="004F079B" w:rsidP="0072143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3B2595" w:rsidRPr="003B2595">
        <w:rPr>
          <w:rFonts w:cs="Arial"/>
          <w:b/>
          <w:sz w:val="24"/>
        </w:rPr>
        <w:t>2024-11-15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3B2595" w:rsidRPr="003B2595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3B2595" w:rsidRPr="003B2595">
        <w:rPr>
          <w:rFonts w:cs="Arial"/>
          <w:b/>
          <w:sz w:val="24"/>
        </w:rPr>
        <w:t>2024-11-19</w:t>
      </w:r>
      <w:r w:rsidR="008365E9" w:rsidRPr="00E65B7A">
        <w:rPr>
          <w:rFonts w:cs="Arial"/>
          <w:sz w:val="24"/>
        </w:rPr>
        <w:t xml:space="preserve"> godz. </w:t>
      </w:r>
      <w:r w:rsidR="003B2595" w:rsidRPr="003B2595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19E45079" w14:textId="77777777" w:rsidR="00721437" w:rsidRDefault="00721437" w:rsidP="00721437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51598385" w14:textId="079929C6" w:rsidR="00F16C50" w:rsidRPr="00E65B7A" w:rsidRDefault="00F16C50" w:rsidP="00721437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72177183" w14:textId="77777777" w:rsidR="00F16C50" w:rsidRDefault="00F16C50" w:rsidP="0072143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0E76B145" w14:textId="77777777" w:rsidR="00721437" w:rsidRDefault="00721437" w:rsidP="0072143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E506A79" w14:textId="77777777" w:rsidR="00721437" w:rsidRDefault="00721437" w:rsidP="00721437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6E119399" w14:textId="77777777" w:rsidR="00721437" w:rsidRDefault="00721437" w:rsidP="00721437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3358474C" w14:textId="77777777" w:rsidR="00721437" w:rsidRDefault="00721437" w:rsidP="00721437">
      <w:pPr>
        <w:ind w:left="2829" w:firstLine="709"/>
        <w:jc w:val="center"/>
        <w:rPr>
          <w:i/>
        </w:rPr>
      </w:pPr>
      <w:r>
        <w:rPr>
          <w:i/>
        </w:rPr>
        <w:t>Z-ca Dyrektora ds. Pielęgniarstwa</w:t>
      </w:r>
    </w:p>
    <w:p w14:paraId="5CB40C0B" w14:textId="77777777" w:rsidR="00721437" w:rsidRDefault="00721437" w:rsidP="00721437">
      <w:pPr>
        <w:ind w:left="2829" w:firstLine="709"/>
        <w:jc w:val="center"/>
      </w:pPr>
      <w:r>
        <w:rPr>
          <w:i/>
        </w:rPr>
        <w:t xml:space="preserve"> Violetta Magiera</w:t>
      </w:r>
    </w:p>
    <w:p w14:paraId="696FBA71" w14:textId="77777777" w:rsidR="00721437" w:rsidRPr="00E65B7A" w:rsidRDefault="00721437" w:rsidP="0072143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721437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F103D1" w14:textId="77777777" w:rsidR="00D071B0" w:rsidRDefault="00D071B0">
      <w:r>
        <w:separator/>
      </w:r>
    </w:p>
  </w:endnote>
  <w:endnote w:type="continuationSeparator" w:id="0">
    <w:p w14:paraId="58EAB7CE" w14:textId="77777777" w:rsidR="00D071B0" w:rsidRDefault="00D07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C972C" w14:textId="77777777" w:rsidR="003B2595" w:rsidRDefault="003B25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F6ED6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B7BF49E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01C37" w14:textId="77777777" w:rsidR="003B2595" w:rsidRDefault="003B25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EEA842" w14:textId="77777777" w:rsidR="00D071B0" w:rsidRDefault="00D071B0">
      <w:r>
        <w:separator/>
      </w:r>
    </w:p>
  </w:footnote>
  <w:footnote w:type="continuationSeparator" w:id="0">
    <w:p w14:paraId="2EF7C850" w14:textId="77777777" w:rsidR="00D071B0" w:rsidRDefault="00D07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05527" w14:textId="77777777" w:rsidR="003B2595" w:rsidRDefault="003B25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391D1" w14:textId="77777777" w:rsidR="003B2595" w:rsidRDefault="003B25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ABBC17" w14:textId="77777777" w:rsidR="003B2595" w:rsidRDefault="003B25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0899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1B0"/>
    <w:rsid w:val="00045BA1"/>
    <w:rsid w:val="00136AEA"/>
    <w:rsid w:val="0015679F"/>
    <w:rsid w:val="001C0165"/>
    <w:rsid w:val="001C5A4C"/>
    <w:rsid w:val="002F480A"/>
    <w:rsid w:val="0033399E"/>
    <w:rsid w:val="0037248D"/>
    <w:rsid w:val="003B2595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1437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071B0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DAC2E2"/>
  <w15:chartTrackingRefBased/>
  <w15:docId w15:val="{91B452E7-A459-46EC-A35C-088FA83B9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2024-11-14T08:24:00Z</cp:lastPrinted>
  <dcterms:created xsi:type="dcterms:W3CDTF">2024-11-14T08:25:00Z</dcterms:created>
  <dcterms:modified xsi:type="dcterms:W3CDTF">2024-11-14T08:25:00Z</dcterms:modified>
</cp:coreProperties>
</file>