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D53D03" w14:textId="7B61AD9A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76D21">
        <w:rPr>
          <w:rFonts w:ascii="Arial" w:hAnsi="Arial" w:cs="Arial"/>
          <w:bCs/>
          <w:i w:val="0"/>
          <w:szCs w:val="24"/>
        </w:rPr>
        <w:t>11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3EDA772D" w14:textId="77777777" w:rsidTr="00467CA2">
        <w:tc>
          <w:tcPr>
            <w:tcW w:w="2800" w:type="dxa"/>
            <w:shd w:val="clear" w:color="auto" w:fill="auto"/>
          </w:tcPr>
          <w:p w14:paraId="39925C61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EEEC93C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9AACE06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8AEA41B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7E99DBC5" w14:textId="77777777" w:rsidTr="00467CA2">
        <w:tc>
          <w:tcPr>
            <w:tcW w:w="2800" w:type="dxa"/>
            <w:shd w:val="clear" w:color="auto" w:fill="auto"/>
          </w:tcPr>
          <w:p w14:paraId="5E1ACB3E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4F3F7D1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E76F526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4A7A60C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F91045B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6455CEE9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9611790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0CD1B693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AEFB29C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F15F08" w:rsidRPr="00F15F08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47BD0150" w14:textId="77777777" w:rsidTr="00467CA2">
        <w:tc>
          <w:tcPr>
            <w:tcW w:w="2269" w:type="dxa"/>
            <w:shd w:val="clear" w:color="auto" w:fill="auto"/>
          </w:tcPr>
          <w:p w14:paraId="68A3EF13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4179506" w14:textId="77777777" w:rsidR="00D520D3" w:rsidRPr="00A2540E" w:rsidRDefault="00F15F08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15F0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Opieka serwisowa strategicznej aparatury medycznej: tomografu komputerowego Philips Ingenuity Core 128, aparatów do znieczulania z Zespołu Bloków Operacyjnych oraz aparatów RTG marki Philips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15F08" w:rsidRPr="00A2540E" w14:paraId="69D063DF" w14:textId="77777777" w:rsidTr="008113D0">
        <w:tc>
          <w:tcPr>
            <w:tcW w:w="2269" w:type="dxa"/>
            <w:shd w:val="clear" w:color="auto" w:fill="auto"/>
          </w:tcPr>
          <w:p w14:paraId="38E836E6" w14:textId="77777777" w:rsidR="00F15F08" w:rsidRPr="00A2540E" w:rsidRDefault="00F15F08" w:rsidP="008113D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F8EF16B" w14:textId="77777777" w:rsidR="00F15F08" w:rsidRPr="00A2540E" w:rsidRDefault="00F15F08" w:rsidP="008113D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15F0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ZP/65/2024</w:t>
            </w:r>
          </w:p>
        </w:tc>
      </w:tr>
    </w:tbl>
    <w:p w14:paraId="7A943F38" w14:textId="77777777" w:rsidR="00DC652A" w:rsidRPr="00053927" w:rsidRDefault="00F15F08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244A460D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506E1A31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2AEFAFDB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83A272B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79FD88D0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0E769EDC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77B904CE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0FFA5D75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12E0067B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37656045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472B0AC3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5948B08E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54AA2FFF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bookmarkEnd w:id="1"/>
    <w:p w14:paraId="20001F82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3FC577D9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15938D76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58A6A23C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472D388D" w14:textId="77777777" w:rsidTr="00467CA2">
        <w:tc>
          <w:tcPr>
            <w:tcW w:w="2660" w:type="dxa"/>
            <w:shd w:val="clear" w:color="auto" w:fill="auto"/>
          </w:tcPr>
          <w:p w14:paraId="0BAAC4BF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14A8AE9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3BFD6FA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1A6EF7D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C3E70DE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27CC20D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15F08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2CDF4C2B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208FD5" w14:textId="77777777" w:rsidR="005D20E9" w:rsidRDefault="005D20E9" w:rsidP="00025386">
      <w:pPr>
        <w:spacing w:after="0" w:line="240" w:lineRule="auto"/>
      </w:pPr>
      <w:r>
        <w:separator/>
      </w:r>
    </w:p>
  </w:endnote>
  <w:endnote w:type="continuationSeparator" w:id="0">
    <w:p w14:paraId="799CCCC7" w14:textId="77777777" w:rsidR="005D20E9" w:rsidRDefault="005D20E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98D9F9" w14:textId="77777777" w:rsidR="00F15F08" w:rsidRDefault="00F15F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654EA9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A40E25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E8775F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DC59D5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4720FB" w14:textId="77777777" w:rsidR="00F15F08" w:rsidRDefault="00F15F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FA1699" w14:textId="77777777" w:rsidR="005D20E9" w:rsidRDefault="005D20E9" w:rsidP="00025386">
      <w:pPr>
        <w:spacing w:after="0" w:line="240" w:lineRule="auto"/>
      </w:pPr>
      <w:r>
        <w:separator/>
      </w:r>
    </w:p>
  </w:footnote>
  <w:footnote w:type="continuationSeparator" w:id="0">
    <w:p w14:paraId="23C0EC17" w14:textId="77777777" w:rsidR="005D20E9" w:rsidRDefault="005D20E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0318F4" w14:textId="77777777" w:rsidR="00F15F08" w:rsidRDefault="00F15F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479F95" w14:textId="77777777" w:rsidR="00F15F08" w:rsidRDefault="00F15F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0A37E2" w14:textId="77777777" w:rsidR="00F15F08" w:rsidRDefault="00F15F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7516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20E9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76D21"/>
    <w:rsid w:val="00485239"/>
    <w:rsid w:val="004E27D7"/>
    <w:rsid w:val="0055145C"/>
    <w:rsid w:val="005624D8"/>
    <w:rsid w:val="005D20E9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15F0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30B2C9"/>
  <w15:chartTrackingRefBased/>
  <w15:docId w15:val="{0CAE3A57-62B0-4497-8F08-AD4B9CA4A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302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3</cp:revision>
  <dcterms:created xsi:type="dcterms:W3CDTF">2024-11-08T11:27:00Z</dcterms:created>
  <dcterms:modified xsi:type="dcterms:W3CDTF">2024-11-08T11:28:00Z</dcterms:modified>
</cp:coreProperties>
</file>