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176E6E" w:rsidRDefault="005E622E" w:rsidP="00C762F3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</w:t>
      </w:r>
      <w:r w:rsidR="00C762F3">
        <w:rPr>
          <w:rFonts w:ascii="Arial" w:hAnsi="Arial" w:cs="Arial"/>
          <w:sz w:val="22"/>
        </w:rPr>
        <w:t xml:space="preserve">zielenie zamówienia publicznego: </w:t>
      </w:r>
      <w:r w:rsidR="00C762F3" w:rsidRPr="00C762F3">
        <w:rPr>
          <w:rFonts w:ascii="Arial" w:hAnsi="Arial" w:cs="Arial"/>
          <w:b/>
          <w:sz w:val="22"/>
        </w:rPr>
        <w:t>usługę sprzątania i utrzymania czystości w budynkach UAM – przedmiot zamówienia został podzielony na 2 części</w:t>
      </w:r>
    </w:p>
    <w:p w:rsidR="00C762F3" w:rsidRDefault="00C762F3" w:rsidP="00C762F3">
      <w:pPr>
        <w:jc w:val="both"/>
        <w:rPr>
          <w:rFonts w:ascii="Arial" w:hAnsi="Arial" w:cs="Arial"/>
          <w:b/>
          <w:sz w:val="22"/>
        </w:rPr>
      </w:pPr>
    </w:p>
    <w:p w:rsidR="00C762F3" w:rsidRPr="00C762F3" w:rsidRDefault="00C762F3" w:rsidP="00C762F3">
      <w:pPr>
        <w:jc w:val="center"/>
      </w:pPr>
      <w:r>
        <w:rPr>
          <w:rFonts w:ascii="Arial" w:hAnsi="Arial" w:cs="Arial"/>
          <w:b/>
          <w:sz w:val="22"/>
        </w:rPr>
        <w:t>Część …………….</w:t>
      </w:r>
      <w:bookmarkStart w:id="0" w:name="_GoBack"/>
      <w:bookmarkEnd w:id="0"/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C762F3">
      <w:rPr>
        <w:rFonts w:ascii="Arial" w:hAnsi="Arial" w:cs="Arial"/>
        <w:i/>
      </w:rPr>
      <w:t>3280</w:t>
    </w:r>
    <w:r w:rsidR="00FA5337">
      <w:rPr>
        <w:rFonts w:ascii="Arial" w:hAnsi="Arial" w:cs="Arial"/>
        <w:i/>
      </w:rPr>
      <w:t>/2</w:t>
    </w:r>
    <w:r w:rsidR="00176E6E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762F3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6295E6A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DB357-3ECD-4CD5-A21C-D41766D2E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183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30</cp:revision>
  <cp:lastPrinted>2024-11-14T13:44:00Z</cp:lastPrinted>
  <dcterms:created xsi:type="dcterms:W3CDTF">2021-02-09T08:53:00Z</dcterms:created>
  <dcterms:modified xsi:type="dcterms:W3CDTF">2024-11-14T13:44:00Z</dcterms:modified>
</cp:coreProperties>
</file>