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58E6C" w14:textId="77777777" w:rsidR="00D64136" w:rsidRPr="00353FDC" w:rsidRDefault="001F3AA5" w:rsidP="00204DCF">
      <w:pPr>
        <w:jc w:val="right"/>
        <w:rPr>
          <w:rFonts w:ascii="Arial" w:hAnsi="Arial" w:cs="Arial"/>
        </w:rPr>
      </w:pPr>
      <w:bookmarkStart w:id="0" w:name="_Hlk53520193"/>
      <w:r w:rsidRPr="001F3AA5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F3AA5">
        <w:rPr>
          <w:rFonts w:ascii="Arial" w:hAnsi="Arial" w:cs="Arial"/>
        </w:rPr>
        <w:t>2024-11-18</w:t>
      </w:r>
    </w:p>
    <w:p w14:paraId="1FB5CC8F" w14:textId="77777777" w:rsidR="001F3AA5" w:rsidRPr="001F3AA5" w:rsidRDefault="001F3AA5" w:rsidP="00204DCF">
      <w:pPr>
        <w:ind w:right="3969"/>
        <w:rPr>
          <w:rFonts w:ascii="Arial" w:hAnsi="Arial" w:cs="Arial"/>
          <w:b/>
          <w:bCs/>
        </w:rPr>
      </w:pPr>
      <w:r w:rsidRPr="001F3AA5">
        <w:rPr>
          <w:rFonts w:ascii="Arial" w:hAnsi="Arial" w:cs="Arial"/>
          <w:b/>
          <w:bCs/>
        </w:rPr>
        <w:t>Szpital Wojewódzki w Poznaniu</w:t>
      </w:r>
    </w:p>
    <w:p w14:paraId="1C753F3A" w14:textId="77777777" w:rsidR="00D64136" w:rsidRPr="00353FDC" w:rsidRDefault="001F3AA5" w:rsidP="00204DCF">
      <w:pPr>
        <w:ind w:right="3969"/>
        <w:rPr>
          <w:rFonts w:ascii="Arial" w:hAnsi="Arial" w:cs="Arial"/>
          <w:b/>
          <w:bCs/>
        </w:rPr>
      </w:pPr>
      <w:r w:rsidRPr="001F3AA5">
        <w:rPr>
          <w:rFonts w:ascii="Arial" w:hAnsi="Arial" w:cs="Arial"/>
          <w:b/>
          <w:bCs/>
        </w:rPr>
        <w:t>Dział Zamówień Publicznych</w:t>
      </w:r>
    </w:p>
    <w:p w14:paraId="59074D2A" w14:textId="77777777" w:rsidR="00D64136" w:rsidRPr="00353FDC" w:rsidRDefault="001F3AA5" w:rsidP="00204DCF">
      <w:pPr>
        <w:ind w:right="3969"/>
        <w:rPr>
          <w:rFonts w:ascii="Arial" w:hAnsi="Arial" w:cs="Arial"/>
        </w:rPr>
      </w:pPr>
      <w:r w:rsidRPr="001F3AA5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F3AA5">
        <w:rPr>
          <w:rFonts w:ascii="Arial" w:hAnsi="Arial" w:cs="Arial"/>
        </w:rPr>
        <w:t>7/19</w:t>
      </w:r>
    </w:p>
    <w:p w14:paraId="08282DD6" w14:textId="77777777" w:rsidR="00D64136" w:rsidRPr="00353FDC" w:rsidRDefault="001F3AA5" w:rsidP="00204DCF">
      <w:pPr>
        <w:ind w:right="3969"/>
        <w:rPr>
          <w:rFonts w:ascii="Arial" w:hAnsi="Arial" w:cs="Arial"/>
        </w:rPr>
      </w:pPr>
      <w:r w:rsidRPr="001F3AA5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F3AA5">
        <w:rPr>
          <w:rFonts w:ascii="Arial" w:hAnsi="Arial" w:cs="Arial"/>
        </w:rPr>
        <w:t>Poznań</w:t>
      </w:r>
    </w:p>
    <w:p w14:paraId="2249C82A" w14:textId="77777777" w:rsidR="00204DCF" w:rsidRDefault="00204DCF" w:rsidP="00204DC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26DA96C" w14:textId="77777777" w:rsidR="00204DCF" w:rsidRDefault="00204DCF" w:rsidP="00204DC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5AE24AC" w14:textId="10D3A500" w:rsidR="009F463B" w:rsidRDefault="009F463B" w:rsidP="00204D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4C19B9A" w14:textId="77777777" w:rsidR="00D64136" w:rsidRDefault="009F463B" w:rsidP="00204DC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7860F72" w14:textId="77777777" w:rsidR="00204DCF" w:rsidRDefault="00204DCF" w:rsidP="00204D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42363CE" w14:textId="77777777" w:rsidR="00204DCF" w:rsidRPr="009F463B" w:rsidRDefault="00204DCF" w:rsidP="00204D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06E03650" w14:textId="77777777" w:rsidTr="005E0D0A">
        <w:tc>
          <w:tcPr>
            <w:tcW w:w="10065" w:type="dxa"/>
            <w:shd w:val="clear" w:color="auto" w:fill="F2F2F2"/>
            <w:hideMark/>
          </w:tcPr>
          <w:p w14:paraId="127B1081" w14:textId="77777777" w:rsidR="00D64136" w:rsidRPr="00353FDC" w:rsidRDefault="00D64136" w:rsidP="00204DC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634E920" w14:textId="77777777" w:rsidR="00D64136" w:rsidRPr="00353FDC" w:rsidRDefault="00D64136" w:rsidP="00204DC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2904BB0" w14:textId="77777777" w:rsidR="00D64136" w:rsidRPr="00353FDC" w:rsidRDefault="00D64136" w:rsidP="00204DCF">
      <w:pPr>
        <w:keepNext/>
        <w:outlineLvl w:val="0"/>
        <w:rPr>
          <w:rFonts w:ascii="Arial" w:hAnsi="Arial" w:cs="Arial"/>
          <w:b/>
        </w:rPr>
      </w:pPr>
    </w:p>
    <w:p w14:paraId="54B49AB8" w14:textId="77777777" w:rsidR="00D64136" w:rsidRPr="00353FDC" w:rsidRDefault="00D64136" w:rsidP="00204DC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321DFB57" w14:textId="77777777" w:rsidTr="005E0D0A">
        <w:tc>
          <w:tcPr>
            <w:tcW w:w="2269" w:type="dxa"/>
            <w:shd w:val="clear" w:color="auto" w:fill="auto"/>
          </w:tcPr>
          <w:p w14:paraId="2FA06162" w14:textId="77777777" w:rsidR="00D64136" w:rsidRPr="00353FDC" w:rsidRDefault="00D64136" w:rsidP="00204DC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C4AC97" w14:textId="77777777" w:rsidR="00D64136" w:rsidRPr="00353FDC" w:rsidRDefault="001F3AA5" w:rsidP="00204DC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Kompleksowa modernizacja mediów WCS - modernizacja instalacji wodno-kanalizacyjnej z podziałem na 3 zadania</w:t>
            </w:r>
          </w:p>
        </w:tc>
      </w:tr>
      <w:tr w:rsidR="001F3AA5" w:rsidRPr="00353FDC" w14:paraId="32AF89A6" w14:textId="77777777" w:rsidTr="00594197">
        <w:tc>
          <w:tcPr>
            <w:tcW w:w="2269" w:type="dxa"/>
            <w:shd w:val="clear" w:color="auto" w:fill="auto"/>
          </w:tcPr>
          <w:p w14:paraId="43401451" w14:textId="77777777" w:rsidR="001F3AA5" w:rsidRPr="00353FDC" w:rsidRDefault="001F3AA5" w:rsidP="00204DC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584DDB" w14:textId="77777777" w:rsidR="001F3AA5" w:rsidRPr="00353FDC" w:rsidRDefault="001F3AA5" w:rsidP="00204DC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SZW/DZP/74/2024</w:t>
            </w:r>
          </w:p>
        </w:tc>
      </w:tr>
    </w:tbl>
    <w:p w14:paraId="13407CE6" w14:textId="77777777" w:rsidR="00D64136" w:rsidRDefault="00D64136" w:rsidP="00204DC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BDA1CC0" w14:textId="77777777" w:rsidR="00461C74" w:rsidRDefault="00461C74" w:rsidP="00204DC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AB14935" w14:textId="2C347E00" w:rsidR="00D64136" w:rsidRDefault="00D64136" w:rsidP="00204DCF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F3AA5" w:rsidRPr="001F3AA5">
        <w:rPr>
          <w:rFonts w:ascii="Arial" w:hAnsi="Arial" w:cs="Arial"/>
          <w:b/>
        </w:rPr>
        <w:t>Szpital Wojewódzki w Poznaniu</w:t>
      </w:r>
      <w:r w:rsidR="00204DCF">
        <w:rPr>
          <w:rFonts w:ascii="Arial" w:hAnsi="Arial" w:cs="Arial"/>
          <w:b/>
        </w:rPr>
        <w:t xml:space="preserve">, </w:t>
      </w:r>
      <w:r w:rsidR="001F3AA5" w:rsidRPr="001F3AA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F3AA5" w:rsidRPr="001F3AA5">
        <w:rPr>
          <w:rFonts w:ascii="Arial" w:hAnsi="Arial" w:cs="Arial"/>
        </w:rPr>
        <w:t>(</w:t>
      </w:r>
      <w:proofErr w:type="spellStart"/>
      <w:r w:rsidR="001F3AA5" w:rsidRPr="001F3AA5">
        <w:rPr>
          <w:rFonts w:ascii="Arial" w:hAnsi="Arial" w:cs="Arial"/>
        </w:rPr>
        <w:t>t.j</w:t>
      </w:r>
      <w:proofErr w:type="spellEnd"/>
      <w:r w:rsidR="001F3AA5" w:rsidRPr="001F3AA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4C8A8C76" w14:textId="77777777" w:rsidR="00204DCF" w:rsidRDefault="00204DCF" w:rsidP="00204DCF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3AA5" w14:paraId="53BB21D4" w14:textId="77777777" w:rsidTr="005941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393D" w14:textId="77777777" w:rsidR="001F3AA5" w:rsidRPr="00F245C5" w:rsidRDefault="001F3AA5" w:rsidP="00204D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AA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AA5">
              <w:rPr>
                <w:rFonts w:ascii="Arial" w:hAnsi="Arial" w:cs="Arial"/>
              </w:rPr>
              <w:t>Modernizacja instalacji wodno-kanalizacyjnej - budynek C łóżkowy</w:t>
            </w:r>
          </w:p>
          <w:p w14:paraId="736AC1D5" w14:textId="50D830B7" w:rsidR="001F3AA5" w:rsidRPr="00F245C5" w:rsidRDefault="001F3AA5" w:rsidP="00204DCF">
            <w:pPr>
              <w:jc w:val="both"/>
              <w:rPr>
                <w:rFonts w:ascii="Arial" w:hAnsi="Arial" w:cs="Arial"/>
                <w:b/>
              </w:rPr>
            </w:pPr>
            <w:r w:rsidRPr="001F3AA5">
              <w:rPr>
                <w:rFonts w:ascii="Arial" w:hAnsi="Arial" w:cs="Arial"/>
                <w:b/>
              </w:rPr>
              <w:t xml:space="preserve">HYDRO-GAZ Swarzędz </w:t>
            </w:r>
            <w:r w:rsidR="00204DCF">
              <w:rPr>
                <w:rFonts w:ascii="Arial" w:hAnsi="Arial" w:cs="Arial"/>
                <w:b/>
              </w:rPr>
              <w:t>Sp. z o.o.</w:t>
            </w:r>
          </w:p>
          <w:p w14:paraId="619AFF10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Kórnicka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166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37FE3A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62-020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Zalasewo</w:t>
            </w:r>
          </w:p>
          <w:p w14:paraId="0920C2C0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AA5">
              <w:rPr>
                <w:rFonts w:ascii="Arial" w:hAnsi="Arial" w:cs="Arial"/>
                <w:b/>
              </w:rPr>
              <w:t>6 600 665.59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DC04C2" w14:textId="77777777" w:rsidR="001F3AA5" w:rsidRPr="00F245C5" w:rsidRDefault="001F3AA5" w:rsidP="00204D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AF6B7B" w14:textId="01041700" w:rsidR="001F3AA5" w:rsidRPr="001F3AA5" w:rsidRDefault="00204DCF" w:rsidP="00204D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61C7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AA5" w14:paraId="3C197710" w14:textId="77777777" w:rsidTr="005941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9B2E" w14:textId="77777777" w:rsidR="001F3AA5" w:rsidRPr="00F245C5" w:rsidRDefault="001F3AA5" w:rsidP="00204D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AA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AA5">
              <w:rPr>
                <w:rFonts w:ascii="Arial" w:hAnsi="Arial" w:cs="Arial"/>
              </w:rPr>
              <w:t>Modernizacja instalacji wodno-kanalizacyjnej - budynek B diagnostyczny</w:t>
            </w:r>
          </w:p>
          <w:p w14:paraId="574C64F8" w14:textId="77777777" w:rsidR="00204DCF" w:rsidRPr="00F245C5" w:rsidRDefault="00204DCF" w:rsidP="00204DCF">
            <w:pPr>
              <w:jc w:val="both"/>
              <w:rPr>
                <w:rFonts w:ascii="Arial" w:hAnsi="Arial" w:cs="Arial"/>
                <w:b/>
              </w:rPr>
            </w:pPr>
            <w:r w:rsidRPr="001F3AA5">
              <w:rPr>
                <w:rFonts w:ascii="Arial" w:hAnsi="Arial" w:cs="Arial"/>
                <w:b/>
              </w:rPr>
              <w:t xml:space="preserve">HYDRO-GAZ Swarzędz </w:t>
            </w:r>
            <w:r>
              <w:rPr>
                <w:rFonts w:ascii="Arial" w:hAnsi="Arial" w:cs="Arial"/>
                <w:b/>
              </w:rPr>
              <w:t>Sp. z o.o.</w:t>
            </w:r>
          </w:p>
          <w:p w14:paraId="107FE1CF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Kórnicka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166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068D0E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62-020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Zalasewo</w:t>
            </w:r>
          </w:p>
          <w:p w14:paraId="375E172C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AA5">
              <w:rPr>
                <w:rFonts w:ascii="Arial" w:hAnsi="Arial" w:cs="Arial"/>
                <w:b/>
              </w:rPr>
              <w:t>4 768 182.72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ABB898" w14:textId="77777777" w:rsidR="001F3AA5" w:rsidRPr="00F245C5" w:rsidRDefault="001F3AA5" w:rsidP="00204D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D56F3D" w14:textId="1444E65B" w:rsidR="001F3AA5" w:rsidRPr="001F3AA5" w:rsidRDefault="00461C74" w:rsidP="00204D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61C74">
              <w:rPr>
                <w:rFonts w:ascii="Arial" w:hAnsi="Arial" w:cs="Arial"/>
              </w:rPr>
              <w:t>Oferta spełnia wymagania formalno-prawne i jest zgodna z SWZ</w:t>
            </w:r>
          </w:p>
        </w:tc>
      </w:tr>
      <w:tr w:rsidR="001F3AA5" w14:paraId="17A6B6B9" w14:textId="77777777" w:rsidTr="005941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7CFA" w14:textId="77777777" w:rsidR="001F3AA5" w:rsidRPr="00F245C5" w:rsidRDefault="001F3AA5" w:rsidP="00204D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AA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AA5">
              <w:rPr>
                <w:rFonts w:ascii="Arial" w:hAnsi="Arial" w:cs="Arial"/>
              </w:rPr>
              <w:t>Modernizacja instalacji wodno-kanalizacyjnej - budynek A Rotunda-Przychodnia Wielospecjalistyczna</w:t>
            </w:r>
          </w:p>
          <w:p w14:paraId="28CA6CFD" w14:textId="77777777" w:rsidR="00204DCF" w:rsidRPr="00F245C5" w:rsidRDefault="00204DCF" w:rsidP="00204DCF">
            <w:pPr>
              <w:jc w:val="both"/>
              <w:rPr>
                <w:rFonts w:ascii="Arial" w:hAnsi="Arial" w:cs="Arial"/>
                <w:b/>
              </w:rPr>
            </w:pPr>
            <w:r w:rsidRPr="001F3AA5">
              <w:rPr>
                <w:rFonts w:ascii="Arial" w:hAnsi="Arial" w:cs="Arial"/>
                <w:b/>
              </w:rPr>
              <w:t xml:space="preserve">HYDRO-GAZ Swarzędz </w:t>
            </w:r>
            <w:r>
              <w:rPr>
                <w:rFonts w:ascii="Arial" w:hAnsi="Arial" w:cs="Arial"/>
                <w:b/>
              </w:rPr>
              <w:t>Sp. z o.o.</w:t>
            </w:r>
          </w:p>
          <w:p w14:paraId="1862F79C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Kórnicka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166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7C1CF26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1F3AA5">
              <w:rPr>
                <w:rFonts w:ascii="Arial" w:hAnsi="Arial" w:cs="Arial"/>
                <w:bCs/>
              </w:rPr>
              <w:t>62-020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AA5">
              <w:rPr>
                <w:rFonts w:ascii="Arial" w:hAnsi="Arial" w:cs="Arial"/>
                <w:bCs/>
              </w:rPr>
              <w:t>Zalasewo</w:t>
            </w:r>
          </w:p>
          <w:p w14:paraId="5134B67A" w14:textId="77777777" w:rsidR="001F3AA5" w:rsidRPr="00F245C5" w:rsidRDefault="001F3AA5" w:rsidP="00204D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AA5">
              <w:rPr>
                <w:rFonts w:ascii="Arial" w:hAnsi="Arial" w:cs="Arial"/>
                <w:b/>
              </w:rPr>
              <w:t>1 103 462.38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493FB5" w14:textId="77777777" w:rsidR="001F3AA5" w:rsidRPr="00F245C5" w:rsidRDefault="001F3AA5" w:rsidP="00204D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1DF759" w14:textId="2EDD191E" w:rsidR="001F3AA5" w:rsidRPr="001F3AA5" w:rsidRDefault="00461C74" w:rsidP="00204D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61C74">
              <w:rPr>
                <w:rFonts w:ascii="Arial" w:hAnsi="Arial" w:cs="Arial"/>
              </w:rPr>
              <w:t>Oferta spełnia wymagania formalno-prawne i jest zgodna z SWZ</w:t>
            </w:r>
          </w:p>
        </w:tc>
      </w:tr>
    </w:tbl>
    <w:p w14:paraId="113A45CE" w14:textId="77777777" w:rsidR="00204DCF" w:rsidRDefault="00204DCF" w:rsidP="00204DCF">
      <w:pPr>
        <w:jc w:val="both"/>
        <w:rPr>
          <w:rFonts w:ascii="Arial" w:hAnsi="Arial" w:cs="Arial"/>
          <w:b/>
          <w:bCs/>
          <w:color w:val="000000"/>
        </w:rPr>
      </w:pPr>
    </w:p>
    <w:p w14:paraId="523515AB" w14:textId="77777777" w:rsidR="00461C74" w:rsidRDefault="00461C74" w:rsidP="00204DCF">
      <w:pPr>
        <w:jc w:val="both"/>
        <w:rPr>
          <w:rFonts w:ascii="Arial" w:hAnsi="Arial" w:cs="Arial"/>
          <w:b/>
          <w:bCs/>
          <w:color w:val="000000"/>
        </w:rPr>
      </w:pPr>
    </w:p>
    <w:p w14:paraId="1522231C" w14:textId="77777777" w:rsidR="00461C74" w:rsidRDefault="00461C74" w:rsidP="00204DCF">
      <w:pPr>
        <w:jc w:val="both"/>
        <w:rPr>
          <w:rFonts w:ascii="Arial" w:hAnsi="Arial" w:cs="Arial"/>
          <w:b/>
          <w:bCs/>
          <w:color w:val="000000"/>
        </w:rPr>
      </w:pPr>
    </w:p>
    <w:p w14:paraId="71BCA32E" w14:textId="78C3F927" w:rsidR="00D64136" w:rsidRDefault="00D64136" w:rsidP="00204DC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402"/>
        <w:gridCol w:w="2693"/>
        <w:gridCol w:w="1134"/>
      </w:tblGrid>
      <w:tr w:rsidR="00D64136" w14:paraId="3CE50D84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CD22F4" w14:textId="77777777" w:rsidR="00D64136" w:rsidRPr="00F245C5" w:rsidRDefault="00D64136" w:rsidP="00204D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C2E59A" w14:textId="77777777" w:rsidR="00D64136" w:rsidRPr="00F245C5" w:rsidRDefault="00D64136" w:rsidP="00204DC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EEFB45" w14:textId="77777777" w:rsidR="00D64136" w:rsidRPr="00F245C5" w:rsidRDefault="00D64136" w:rsidP="00204D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2A53FE" w14:textId="77777777" w:rsidR="00D64136" w:rsidRPr="00F245C5" w:rsidRDefault="00D64136" w:rsidP="00204D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F3AA5" w14:paraId="39E99104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5D6A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C łóżkowy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5A2B" w14:textId="77777777" w:rsidR="00461C74" w:rsidRDefault="00204DCF" w:rsidP="00204D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 xml:space="preserve">HYDRO-GAZ Swarzędz </w:t>
            </w:r>
          </w:p>
          <w:p w14:paraId="14F30B08" w14:textId="266857A7" w:rsidR="00204DCF" w:rsidRPr="00461C74" w:rsidRDefault="00204DCF" w:rsidP="00204D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>Sp. z o.o.</w:t>
            </w:r>
          </w:p>
          <w:p w14:paraId="549D2F6F" w14:textId="77777777" w:rsidR="001F3AA5" w:rsidRPr="00461C74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Kórnicka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166</w:t>
            </w:r>
          </w:p>
          <w:p w14:paraId="2D3190AA" w14:textId="77777777" w:rsidR="001F3AA5" w:rsidRPr="00461C74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62-020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Zalasewo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8D57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463CAA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29921B7A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E95D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AA5" w14:paraId="4001A5C1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2670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C łóżkowy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86451" w14:textId="77777777" w:rsidR="001F3AA5" w:rsidRPr="00461C74" w:rsidRDefault="001F3AA5" w:rsidP="00204D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Produkcyjno-Handlowo-Usługowe TEL-POŻ-SYSTEM "ISKRA" Sp. z </w:t>
            </w:r>
            <w:proofErr w:type="spellStart"/>
            <w:r w:rsidRPr="00461C74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6DDD31CB" w14:textId="77777777" w:rsidR="001F3AA5" w:rsidRPr="00461C74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Krańcowa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9CC25B1" w14:textId="77777777" w:rsidR="001F3AA5" w:rsidRPr="00461C74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61-022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D557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- 46.73</w:t>
            </w:r>
          </w:p>
          <w:p w14:paraId="24DB1C82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04E18005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FCA8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66,73</w:t>
            </w:r>
          </w:p>
        </w:tc>
      </w:tr>
      <w:tr w:rsidR="001F3AA5" w14:paraId="36902542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A619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B diagnostyczny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6E99" w14:textId="77777777" w:rsidR="00461C74" w:rsidRDefault="00204DCF" w:rsidP="00204D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 xml:space="preserve">HYDRO-GAZ Swarzędz </w:t>
            </w:r>
          </w:p>
          <w:p w14:paraId="4AFAF5F1" w14:textId="2B4AD573" w:rsidR="00204DCF" w:rsidRPr="00461C74" w:rsidRDefault="00204DCF" w:rsidP="00204D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>Sp. z o.o.</w:t>
            </w:r>
          </w:p>
          <w:p w14:paraId="11DF450E" w14:textId="77777777" w:rsidR="001F3AA5" w:rsidRPr="00461C74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Kórnicka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166</w:t>
            </w:r>
          </w:p>
          <w:p w14:paraId="3D68F0BE" w14:textId="77777777" w:rsidR="001F3AA5" w:rsidRPr="00461C74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62-020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Zalasewo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8DE0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97B6F2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20524366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5F99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AA5" w14:paraId="148A9FAF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230D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B diagnostyczny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8DE7" w14:textId="77777777" w:rsidR="001F3AA5" w:rsidRPr="00461C74" w:rsidRDefault="001F3AA5" w:rsidP="00204D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Produkcyjno-Handlowo-Usługowe TEL-POŻ-SYSTEM "ISKRA" Sp. z </w:t>
            </w:r>
            <w:proofErr w:type="spellStart"/>
            <w:r w:rsidRPr="00461C74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44BAB24" w14:textId="77777777" w:rsidR="001F3AA5" w:rsidRPr="00461C74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Krańcowa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05F13DDA" w14:textId="77777777" w:rsidR="001F3AA5" w:rsidRPr="00461C74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61-022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8966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- 41.52</w:t>
            </w:r>
          </w:p>
          <w:p w14:paraId="7E49C02E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6E5E9267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76A0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61,52</w:t>
            </w:r>
          </w:p>
        </w:tc>
      </w:tr>
      <w:tr w:rsidR="001F3AA5" w14:paraId="7FDFFE47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C1F6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A Rotunda-Przychodnia Wielospecjalistyczna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12B4" w14:textId="77777777" w:rsidR="00461C74" w:rsidRDefault="00461C74" w:rsidP="00461C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 xml:space="preserve">HYDRO-GAZ Swarzędz </w:t>
            </w:r>
          </w:p>
          <w:p w14:paraId="1C5E7E7B" w14:textId="12FECAE9" w:rsidR="00461C74" w:rsidRPr="00461C74" w:rsidRDefault="00461C74" w:rsidP="00461C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61C74">
              <w:rPr>
                <w:rFonts w:ascii="Arial" w:hAnsi="Arial" w:cs="Arial"/>
                <w:b/>
                <w:sz w:val="22"/>
                <w:szCs w:val="22"/>
              </w:rPr>
              <w:t>Sp. z o.o.</w:t>
            </w:r>
          </w:p>
          <w:p w14:paraId="35C43BF3" w14:textId="77777777" w:rsidR="001F3AA5" w:rsidRPr="00461C74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Kórnicka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166</w:t>
            </w:r>
          </w:p>
          <w:p w14:paraId="443CB451" w14:textId="77777777" w:rsidR="001F3AA5" w:rsidRPr="00461C74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C74">
              <w:rPr>
                <w:rFonts w:ascii="Arial" w:hAnsi="Arial" w:cs="Arial"/>
                <w:sz w:val="22"/>
                <w:szCs w:val="22"/>
              </w:rPr>
              <w:t>62-020</w:t>
            </w:r>
            <w:r w:rsidRPr="00461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C74">
              <w:rPr>
                <w:rFonts w:ascii="Arial" w:hAnsi="Arial" w:cs="Arial"/>
                <w:sz w:val="22"/>
                <w:szCs w:val="22"/>
              </w:rPr>
              <w:t>Zalasewo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5580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782F3AE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55CB2E6E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1217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AA5" w14:paraId="6D6525B1" w14:textId="77777777" w:rsidTr="00461C7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E8CC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AA5">
              <w:rPr>
                <w:rFonts w:ascii="Arial" w:hAnsi="Arial" w:cs="Arial"/>
                <w:sz w:val="22"/>
                <w:szCs w:val="22"/>
              </w:rPr>
              <w:t>Modernizacja instalacji wodno-kanalizacyjnej - budynek A Rotunda-Przychodnia Wielospecjalistyczna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1AF74" w14:textId="77777777" w:rsidR="001F3AA5" w:rsidRPr="007D7932" w:rsidRDefault="001F3AA5" w:rsidP="00204D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A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Produkcyjno-Handlowo-Usługowe TEL-POŻ-SYSTEM "ISKRA" Sp. z </w:t>
            </w:r>
            <w:proofErr w:type="spellStart"/>
            <w:r w:rsidRPr="001F3AA5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924CAB5" w14:textId="77777777" w:rsidR="001F3AA5" w:rsidRPr="007D7932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Krańcowa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AA5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73816C39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61-022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AA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1CB2E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1 - Cena - 31.90</w:t>
            </w:r>
          </w:p>
          <w:p w14:paraId="767C82F1" w14:textId="77777777" w:rsidR="001F3AA5" w:rsidRPr="001F3AA5" w:rsidRDefault="001F3AA5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2 - Doświadczenie kierownika robót - 20.00</w:t>
            </w:r>
          </w:p>
          <w:p w14:paraId="21B85296" w14:textId="77777777" w:rsidR="001F3AA5" w:rsidRPr="007D7932" w:rsidRDefault="001F3AA5" w:rsidP="00204D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01DC" w14:textId="77777777" w:rsidR="001F3AA5" w:rsidRPr="007D7932" w:rsidRDefault="001F3AA5" w:rsidP="00204D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AA5">
              <w:rPr>
                <w:rFonts w:ascii="Arial" w:hAnsi="Arial" w:cs="Arial"/>
                <w:sz w:val="22"/>
                <w:szCs w:val="22"/>
              </w:rPr>
              <w:t xml:space="preserve">  51,90</w:t>
            </w:r>
          </w:p>
        </w:tc>
      </w:tr>
    </w:tbl>
    <w:p w14:paraId="5C63F029" w14:textId="77777777" w:rsidR="00D64136" w:rsidRDefault="00D64136" w:rsidP="00204DCF">
      <w:pPr>
        <w:jc w:val="both"/>
        <w:rPr>
          <w:rFonts w:ascii="Arial" w:hAnsi="Arial" w:cs="Arial"/>
          <w:color w:val="000000"/>
        </w:rPr>
      </w:pPr>
    </w:p>
    <w:p w14:paraId="01012E4A" w14:textId="77777777" w:rsidR="00D64136" w:rsidRPr="009A6073" w:rsidRDefault="00D64136" w:rsidP="00204DC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A6073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9A6073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9A6073" w14:paraId="1B8D4A28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5974BF" w14:textId="77777777" w:rsidR="00D64136" w:rsidRPr="009A6073" w:rsidRDefault="00D64136" w:rsidP="00204DC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A6073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3E08F23" w14:textId="77777777" w:rsidR="00D64136" w:rsidRPr="009A6073" w:rsidRDefault="00D64136" w:rsidP="00204DC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A6073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E02F90" w14:textId="77777777" w:rsidR="00D64136" w:rsidRPr="009A6073" w:rsidRDefault="00D64136" w:rsidP="00204DC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A6073">
              <w:rPr>
                <w:rFonts w:ascii="Arial" w:hAnsi="Arial" w:cs="Arial"/>
                <w:bCs/>
                <w:sz w:val="22"/>
                <w:szCs w:val="22"/>
              </w:rPr>
              <w:t>Uzasadnienie odrzucenia oferty</w:t>
            </w:r>
          </w:p>
        </w:tc>
      </w:tr>
      <w:tr w:rsidR="00D64136" w:rsidRPr="009A6073" w14:paraId="6F9E47C4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62A5C5" w14:textId="77777777" w:rsidR="00D64136" w:rsidRPr="009A6073" w:rsidRDefault="00D64136" w:rsidP="00204D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7E23BF" w14:textId="77777777" w:rsidR="00D64136" w:rsidRPr="009A6073" w:rsidRDefault="00D64136" w:rsidP="00204D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07EFB1" w14:textId="2971FC4C" w:rsidR="00D64136" w:rsidRPr="009A6073" w:rsidRDefault="00D64136" w:rsidP="00204DCF">
            <w:pPr>
              <w:rPr>
                <w:rFonts w:ascii="Arial" w:hAnsi="Arial" w:cs="Arial"/>
                <w:sz w:val="22"/>
                <w:szCs w:val="22"/>
              </w:rPr>
            </w:pPr>
            <w:r w:rsidRPr="009A607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8354C8" w14:textId="0BA55248" w:rsidR="00D64136" w:rsidRPr="009A6073" w:rsidRDefault="00D64136" w:rsidP="009A6073">
            <w:pPr>
              <w:rPr>
                <w:rFonts w:ascii="Arial" w:hAnsi="Arial" w:cs="Arial"/>
                <w:sz w:val="22"/>
                <w:szCs w:val="22"/>
              </w:rPr>
            </w:pPr>
            <w:r w:rsidRPr="009A6073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9A6073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A607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C360658" w14:textId="605255DE" w:rsidR="00D64136" w:rsidRPr="009A6073" w:rsidRDefault="00D64136" w:rsidP="009A6073">
            <w:pPr>
              <w:rPr>
                <w:rFonts w:ascii="Arial" w:hAnsi="Arial" w:cs="Arial"/>
                <w:sz w:val="22"/>
                <w:szCs w:val="22"/>
              </w:rPr>
            </w:pPr>
            <w:r w:rsidRPr="009A6073"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14:paraId="26341654" w14:textId="77777777" w:rsidR="00D64136" w:rsidRPr="00D64136" w:rsidRDefault="00D64136" w:rsidP="00204DCF">
      <w:pPr>
        <w:jc w:val="both"/>
        <w:rPr>
          <w:rFonts w:ascii="Arial" w:hAnsi="Arial" w:cs="Arial"/>
          <w:color w:val="000000"/>
        </w:rPr>
      </w:pPr>
    </w:p>
    <w:p w14:paraId="37494C30" w14:textId="77777777" w:rsidR="009F0E5C" w:rsidRPr="00461C74" w:rsidRDefault="00D64136" w:rsidP="00204DCF">
      <w:pPr>
        <w:jc w:val="both"/>
        <w:rPr>
          <w:rFonts w:ascii="Arial" w:hAnsi="Arial" w:cs="Arial"/>
          <w:sz w:val="22"/>
          <w:szCs w:val="22"/>
        </w:rPr>
      </w:pPr>
      <w:r w:rsidRPr="00461C74">
        <w:rPr>
          <w:rFonts w:ascii="Arial" w:hAnsi="Arial" w:cs="Arial"/>
          <w:b/>
          <w:bCs/>
          <w:sz w:val="22"/>
          <w:szCs w:val="22"/>
        </w:rPr>
        <w:t>Informacja o terminie zawarcia umowy</w:t>
      </w:r>
      <w:r w:rsidRPr="00461C74">
        <w:rPr>
          <w:rFonts w:ascii="Arial" w:hAnsi="Arial" w:cs="Arial"/>
          <w:sz w:val="22"/>
          <w:szCs w:val="22"/>
        </w:rPr>
        <w:t>:</w:t>
      </w:r>
    </w:p>
    <w:p w14:paraId="11FCA5B5" w14:textId="77777777" w:rsidR="00F960D7" w:rsidRPr="00461C74" w:rsidRDefault="00A029B8" w:rsidP="00204DCF">
      <w:pPr>
        <w:jc w:val="both"/>
        <w:rPr>
          <w:rFonts w:ascii="Arial" w:hAnsi="Arial" w:cs="Arial"/>
          <w:sz w:val="22"/>
          <w:szCs w:val="22"/>
        </w:rPr>
      </w:pPr>
      <w:r w:rsidRPr="00461C74">
        <w:rPr>
          <w:rFonts w:ascii="Arial" w:hAnsi="Arial" w:cs="Arial"/>
          <w:sz w:val="22"/>
          <w:szCs w:val="22"/>
        </w:rPr>
        <w:t>U</w:t>
      </w:r>
      <w:r w:rsidR="00F960D7" w:rsidRPr="00461C74">
        <w:rPr>
          <w:rFonts w:ascii="Arial" w:hAnsi="Arial" w:cs="Arial"/>
          <w:sz w:val="22"/>
          <w:szCs w:val="22"/>
        </w:rPr>
        <w:t>mowa w sp</w:t>
      </w:r>
      <w:r w:rsidR="004C3459" w:rsidRPr="00461C74">
        <w:rPr>
          <w:rFonts w:ascii="Arial" w:hAnsi="Arial" w:cs="Arial"/>
          <w:sz w:val="22"/>
          <w:szCs w:val="22"/>
        </w:rPr>
        <w:t>r</w:t>
      </w:r>
      <w:r w:rsidR="00F960D7" w:rsidRPr="00461C74">
        <w:rPr>
          <w:rFonts w:ascii="Arial" w:hAnsi="Arial" w:cs="Arial"/>
          <w:sz w:val="22"/>
          <w:szCs w:val="22"/>
        </w:rPr>
        <w:t>awie zamówienia publicznego</w:t>
      </w:r>
      <w:r w:rsidR="00D8427E" w:rsidRPr="00461C74">
        <w:rPr>
          <w:rFonts w:ascii="Arial" w:hAnsi="Arial" w:cs="Arial"/>
          <w:sz w:val="22"/>
          <w:szCs w:val="22"/>
        </w:rPr>
        <w:t xml:space="preserve">, zgodnie z art. 264 ust. 1 ustawy </w:t>
      </w:r>
      <w:proofErr w:type="spellStart"/>
      <w:r w:rsidR="00D8427E" w:rsidRPr="00461C74">
        <w:rPr>
          <w:rFonts w:ascii="Arial" w:hAnsi="Arial" w:cs="Arial"/>
          <w:sz w:val="22"/>
          <w:szCs w:val="22"/>
        </w:rPr>
        <w:t>Pzp</w:t>
      </w:r>
      <w:proofErr w:type="spellEnd"/>
      <w:r w:rsidR="00D8427E" w:rsidRPr="00461C74">
        <w:rPr>
          <w:rFonts w:ascii="Arial" w:hAnsi="Arial" w:cs="Arial"/>
          <w:sz w:val="22"/>
          <w:szCs w:val="22"/>
        </w:rPr>
        <w:t>,</w:t>
      </w:r>
      <w:r w:rsidRPr="00461C74">
        <w:rPr>
          <w:rFonts w:ascii="Arial" w:hAnsi="Arial" w:cs="Arial"/>
          <w:sz w:val="22"/>
          <w:szCs w:val="22"/>
        </w:rPr>
        <w:t xml:space="preserve"> zostanie</w:t>
      </w:r>
      <w:r w:rsidR="00F960D7" w:rsidRPr="00461C74">
        <w:rPr>
          <w:rFonts w:ascii="Arial" w:hAnsi="Arial" w:cs="Arial"/>
          <w:sz w:val="22"/>
          <w:szCs w:val="22"/>
        </w:rPr>
        <w:t xml:space="preserve"> zawarta,</w:t>
      </w:r>
      <w:r w:rsidRPr="00461C74">
        <w:rPr>
          <w:rFonts w:ascii="Arial" w:hAnsi="Arial" w:cs="Arial"/>
          <w:sz w:val="22"/>
          <w:szCs w:val="22"/>
        </w:rPr>
        <w:t xml:space="preserve"> </w:t>
      </w:r>
      <w:r w:rsidR="00F960D7" w:rsidRPr="00461C74">
        <w:rPr>
          <w:rFonts w:ascii="Arial" w:hAnsi="Arial" w:cs="Arial"/>
          <w:sz w:val="22"/>
          <w:szCs w:val="22"/>
        </w:rPr>
        <w:t xml:space="preserve">z </w:t>
      </w:r>
      <w:r w:rsidRPr="00461C74">
        <w:rPr>
          <w:rFonts w:ascii="Arial" w:hAnsi="Arial" w:cs="Arial"/>
          <w:sz w:val="22"/>
          <w:szCs w:val="22"/>
        </w:rPr>
        <w:t xml:space="preserve">uwzględnieniem art. 577 ustawy </w:t>
      </w:r>
      <w:proofErr w:type="spellStart"/>
      <w:r w:rsidRPr="00461C74">
        <w:rPr>
          <w:rFonts w:ascii="Arial" w:hAnsi="Arial" w:cs="Arial"/>
          <w:sz w:val="22"/>
          <w:szCs w:val="22"/>
        </w:rPr>
        <w:t>Pzp</w:t>
      </w:r>
      <w:proofErr w:type="spellEnd"/>
      <w:r w:rsidRPr="00461C74">
        <w:rPr>
          <w:rFonts w:ascii="Arial" w:hAnsi="Arial" w:cs="Arial"/>
          <w:sz w:val="22"/>
          <w:szCs w:val="22"/>
        </w:rPr>
        <w:t xml:space="preserve">, </w:t>
      </w:r>
      <w:r w:rsidR="00F960D7" w:rsidRPr="00461C74">
        <w:rPr>
          <w:rFonts w:ascii="Arial" w:hAnsi="Arial" w:cs="Arial"/>
          <w:sz w:val="22"/>
          <w:szCs w:val="22"/>
        </w:rPr>
        <w:t>w terminie</w:t>
      </w:r>
      <w:r w:rsidR="00D8427E" w:rsidRPr="00461C74">
        <w:rPr>
          <w:rFonts w:ascii="Arial" w:hAnsi="Arial" w:cs="Arial"/>
          <w:sz w:val="22"/>
          <w:szCs w:val="22"/>
        </w:rPr>
        <w:t xml:space="preserve"> </w:t>
      </w:r>
      <w:r w:rsidR="001F3AA5" w:rsidRPr="00461C74">
        <w:rPr>
          <w:rFonts w:ascii="Arial" w:hAnsi="Arial" w:cs="Arial"/>
          <w:sz w:val="22"/>
          <w:szCs w:val="22"/>
        </w:rPr>
        <w:t>nie krótszym niż 10 dni od dnia przesłania niniejszej informacji o wyborze najkorzystniejszej oferty.</w:t>
      </w:r>
    </w:p>
    <w:p w14:paraId="246DC32F" w14:textId="77777777" w:rsidR="00F960D7" w:rsidRPr="00461C74" w:rsidRDefault="00D8427E" w:rsidP="00204DCF">
      <w:pPr>
        <w:jc w:val="both"/>
        <w:rPr>
          <w:rFonts w:ascii="Arial" w:hAnsi="Arial" w:cs="Arial"/>
          <w:sz w:val="22"/>
          <w:szCs w:val="22"/>
        </w:rPr>
      </w:pPr>
      <w:r w:rsidRPr="00461C74">
        <w:rPr>
          <w:rFonts w:ascii="Arial" w:hAnsi="Arial" w:cs="Arial"/>
          <w:sz w:val="22"/>
          <w:szCs w:val="22"/>
        </w:rPr>
        <w:t xml:space="preserve">Umowa </w:t>
      </w:r>
      <w:r w:rsidR="00F960D7" w:rsidRPr="00461C74">
        <w:rPr>
          <w:rFonts w:ascii="Arial" w:hAnsi="Arial" w:cs="Arial"/>
          <w:sz w:val="22"/>
          <w:szCs w:val="22"/>
        </w:rPr>
        <w:t>w sprawie zamówienia publicznego</w:t>
      </w:r>
      <w:r w:rsidRPr="00461C74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461C74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461C74">
        <w:rPr>
          <w:rFonts w:ascii="Arial" w:hAnsi="Arial" w:cs="Arial"/>
          <w:sz w:val="22"/>
          <w:szCs w:val="22"/>
        </w:rPr>
        <w:t>art. 264</w:t>
      </w:r>
      <w:r w:rsidR="00F960D7" w:rsidRPr="00461C74">
        <w:rPr>
          <w:rFonts w:ascii="Arial" w:hAnsi="Arial" w:cs="Arial"/>
          <w:sz w:val="22"/>
          <w:szCs w:val="22"/>
        </w:rPr>
        <w:t xml:space="preserve"> ust. 2 ustawy </w:t>
      </w:r>
      <w:proofErr w:type="spellStart"/>
      <w:r w:rsidR="00F960D7" w:rsidRPr="00461C74">
        <w:rPr>
          <w:rFonts w:ascii="Arial" w:hAnsi="Arial" w:cs="Arial"/>
          <w:sz w:val="22"/>
          <w:szCs w:val="22"/>
        </w:rPr>
        <w:t>P</w:t>
      </w:r>
      <w:r w:rsidR="004657DA" w:rsidRPr="00461C74">
        <w:rPr>
          <w:rFonts w:ascii="Arial" w:hAnsi="Arial" w:cs="Arial"/>
          <w:sz w:val="22"/>
          <w:szCs w:val="22"/>
        </w:rPr>
        <w:t>zp</w:t>
      </w:r>
      <w:proofErr w:type="spellEnd"/>
      <w:r w:rsidR="00F960D7" w:rsidRPr="00461C74">
        <w:rPr>
          <w:rFonts w:ascii="Arial" w:hAnsi="Arial" w:cs="Arial"/>
          <w:sz w:val="22"/>
          <w:szCs w:val="22"/>
        </w:rPr>
        <w:t>.</w:t>
      </w:r>
    </w:p>
    <w:p w14:paraId="21E59EEB" w14:textId="77777777" w:rsidR="00D64136" w:rsidRPr="00461C74" w:rsidRDefault="00D64136" w:rsidP="00204DC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61C74">
        <w:rPr>
          <w:rFonts w:ascii="Arial" w:hAnsi="Arial" w:cs="Arial"/>
          <w:b/>
          <w:bCs/>
          <w:sz w:val="22"/>
          <w:szCs w:val="22"/>
        </w:rPr>
        <w:t>Pouczenie</w:t>
      </w:r>
    </w:p>
    <w:p w14:paraId="010E63BC" w14:textId="77777777" w:rsidR="00F960D7" w:rsidRPr="00461C74" w:rsidRDefault="00D64136" w:rsidP="00204DCF">
      <w:pPr>
        <w:jc w:val="both"/>
        <w:rPr>
          <w:rFonts w:ascii="Arial" w:hAnsi="Arial" w:cs="Arial"/>
          <w:sz w:val="22"/>
          <w:szCs w:val="22"/>
        </w:rPr>
      </w:pPr>
      <w:r w:rsidRPr="00461C74">
        <w:rPr>
          <w:rFonts w:ascii="Arial" w:hAnsi="Arial" w:cs="Arial"/>
          <w:sz w:val="22"/>
          <w:szCs w:val="22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461C74">
        <w:rPr>
          <w:rFonts w:ascii="Arial" w:hAnsi="Arial" w:cs="Arial"/>
          <w:sz w:val="22"/>
          <w:szCs w:val="22"/>
        </w:rPr>
        <w:t>Pzp</w:t>
      </w:r>
      <w:proofErr w:type="spellEnd"/>
    </w:p>
    <w:p w14:paraId="2014C5EB" w14:textId="14E8B84B" w:rsidR="00B464D3" w:rsidRDefault="00B464D3" w:rsidP="00204DCF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61C74">
        <w:rPr>
          <w:rFonts w:ascii="Arial" w:hAnsi="Arial" w:cs="Arial"/>
          <w:i/>
          <w:sz w:val="22"/>
          <w:szCs w:val="22"/>
        </w:rPr>
        <w:t>Zamawiający</w:t>
      </w:r>
    </w:p>
    <w:p w14:paraId="74277C19" w14:textId="2E8056AC" w:rsidR="009A6073" w:rsidRDefault="009A6073" w:rsidP="009A60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29D0B4A8" w14:textId="77777777" w:rsidR="009A6073" w:rsidRPr="002D64D4" w:rsidRDefault="009A6073" w:rsidP="009A607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48C28400" w14:textId="0C89DEB4" w:rsidR="009A6073" w:rsidRPr="00461C74" w:rsidRDefault="009A6073" w:rsidP="009A6073">
      <w:pPr>
        <w:ind w:firstLine="425"/>
        <w:jc w:val="both"/>
        <w:rPr>
          <w:rFonts w:ascii="Arial" w:hAnsi="Arial" w:cs="Arial"/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Violetta Magiera</w:t>
      </w:r>
    </w:p>
    <w:bookmarkEnd w:id="0"/>
    <w:sectPr w:rsidR="009A6073" w:rsidRPr="00461C74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B60DD" w14:textId="77777777" w:rsidR="00BA7D8D" w:rsidRDefault="00BA7D8D">
      <w:r>
        <w:separator/>
      </w:r>
    </w:p>
  </w:endnote>
  <w:endnote w:type="continuationSeparator" w:id="0">
    <w:p w14:paraId="35E70AC8" w14:textId="77777777" w:rsidR="00BA7D8D" w:rsidRDefault="00BA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19A24" w14:textId="77777777" w:rsidR="001F3AA5" w:rsidRDefault="001F3A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392DB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C58F5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E1186" w14:textId="77777777" w:rsidR="001F3AA5" w:rsidRDefault="001F3A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6AE8F" w14:textId="77777777" w:rsidR="00BA7D8D" w:rsidRDefault="00BA7D8D">
      <w:r>
        <w:separator/>
      </w:r>
    </w:p>
  </w:footnote>
  <w:footnote w:type="continuationSeparator" w:id="0">
    <w:p w14:paraId="7B33D2E0" w14:textId="77777777" w:rsidR="00BA7D8D" w:rsidRDefault="00BA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A5E33" w14:textId="77777777" w:rsidR="001F3AA5" w:rsidRDefault="001F3A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6A957" w14:textId="77777777" w:rsidR="001F3AA5" w:rsidRDefault="001F3A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C2781" w14:textId="77777777" w:rsidR="001F3AA5" w:rsidRDefault="001F3A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D8D"/>
    <w:rsid w:val="00022322"/>
    <w:rsid w:val="00042497"/>
    <w:rsid w:val="000C1E6F"/>
    <w:rsid w:val="000E4E56"/>
    <w:rsid w:val="001A1468"/>
    <w:rsid w:val="001B7815"/>
    <w:rsid w:val="001F3AA5"/>
    <w:rsid w:val="00204DCF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1C74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6073"/>
    <w:rsid w:val="009F0E5C"/>
    <w:rsid w:val="009F463B"/>
    <w:rsid w:val="00A029B8"/>
    <w:rsid w:val="00A91321"/>
    <w:rsid w:val="00AA02AC"/>
    <w:rsid w:val="00B32D12"/>
    <w:rsid w:val="00B464D3"/>
    <w:rsid w:val="00B8185B"/>
    <w:rsid w:val="00BA7D8D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14B5F9"/>
  <w15:chartTrackingRefBased/>
  <w15:docId w15:val="{B06E65C4-9610-4C30-B11B-4843784B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2024-11-18T06:34:00Z</cp:lastPrinted>
  <dcterms:created xsi:type="dcterms:W3CDTF">2024-11-18T06:36:00Z</dcterms:created>
  <dcterms:modified xsi:type="dcterms:W3CDTF">2024-11-18T06:36:00Z</dcterms:modified>
</cp:coreProperties>
</file>