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900420" w14:textId="77777777" w:rsidR="00986737" w:rsidRPr="009432A1" w:rsidRDefault="0032761F" w:rsidP="00E57095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2761F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32761F">
        <w:rPr>
          <w:rFonts w:ascii="Arial" w:hAnsi="Arial" w:cs="Arial"/>
          <w:sz w:val="24"/>
          <w:szCs w:val="24"/>
        </w:rPr>
        <w:t>2024-11-19</w:t>
      </w:r>
    </w:p>
    <w:p w14:paraId="4DFB03CF" w14:textId="77777777" w:rsidR="0032761F" w:rsidRPr="0032761F" w:rsidRDefault="0032761F" w:rsidP="00E57095">
      <w:pPr>
        <w:rPr>
          <w:rFonts w:ascii="Arial" w:hAnsi="Arial" w:cs="Arial"/>
          <w:b/>
          <w:bCs/>
          <w:sz w:val="24"/>
          <w:szCs w:val="24"/>
        </w:rPr>
      </w:pPr>
      <w:r w:rsidRPr="0032761F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1CE0147" w14:textId="77777777" w:rsidR="00986737" w:rsidRPr="009432A1" w:rsidRDefault="0032761F" w:rsidP="00E57095">
      <w:pPr>
        <w:rPr>
          <w:rFonts w:ascii="Arial" w:hAnsi="Arial" w:cs="Arial"/>
          <w:b/>
          <w:bCs/>
          <w:sz w:val="24"/>
          <w:szCs w:val="24"/>
        </w:rPr>
      </w:pPr>
      <w:r w:rsidRPr="0032761F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713DBE8" w14:textId="77777777" w:rsidR="00986737" w:rsidRPr="009432A1" w:rsidRDefault="0032761F" w:rsidP="00E57095">
      <w:pPr>
        <w:rPr>
          <w:rFonts w:ascii="Arial" w:hAnsi="Arial" w:cs="Arial"/>
          <w:sz w:val="24"/>
          <w:szCs w:val="24"/>
        </w:rPr>
      </w:pPr>
      <w:r w:rsidRPr="0032761F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2761F">
        <w:rPr>
          <w:rFonts w:ascii="Arial" w:hAnsi="Arial" w:cs="Arial"/>
          <w:sz w:val="24"/>
          <w:szCs w:val="24"/>
        </w:rPr>
        <w:t>7/19</w:t>
      </w:r>
    </w:p>
    <w:p w14:paraId="5FE82853" w14:textId="77777777" w:rsidR="00986737" w:rsidRPr="009432A1" w:rsidRDefault="0032761F" w:rsidP="00E57095">
      <w:pPr>
        <w:rPr>
          <w:rFonts w:ascii="Arial" w:hAnsi="Arial" w:cs="Arial"/>
          <w:sz w:val="24"/>
          <w:szCs w:val="24"/>
        </w:rPr>
      </w:pPr>
      <w:r w:rsidRPr="0032761F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2761F">
        <w:rPr>
          <w:rFonts w:ascii="Arial" w:hAnsi="Arial" w:cs="Arial"/>
          <w:sz w:val="24"/>
          <w:szCs w:val="24"/>
        </w:rPr>
        <w:t>Poznań</w:t>
      </w:r>
    </w:p>
    <w:p w14:paraId="3FF66436" w14:textId="428209DE" w:rsidR="00986737" w:rsidRDefault="00986737" w:rsidP="00E57095">
      <w:pPr>
        <w:jc w:val="both"/>
        <w:rPr>
          <w:rFonts w:ascii="Arial" w:hAnsi="Arial" w:cs="Arial"/>
          <w:bCs/>
          <w:sz w:val="18"/>
          <w:szCs w:val="18"/>
        </w:rPr>
      </w:pPr>
    </w:p>
    <w:p w14:paraId="45AD6614" w14:textId="77777777" w:rsidR="00E57095" w:rsidRDefault="00E57095" w:rsidP="00E57095">
      <w:pPr>
        <w:jc w:val="both"/>
        <w:rPr>
          <w:rFonts w:ascii="Arial" w:hAnsi="Arial" w:cs="Arial"/>
          <w:bCs/>
          <w:sz w:val="18"/>
          <w:szCs w:val="18"/>
        </w:rPr>
      </w:pPr>
    </w:p>
    <w:p w14:paraId="46359FD2" w14:textId="77777777" w:rsidR="00E57095" w:rsidRPr="009432A1" w:rsidRDefault="00E57095" w:rsidP="00E57095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4A32C664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6F483A" w14:textId="77777777" w:rsidR="00986737" w:rsidRPr="00CF7835" w:rsidRDefault="00986737" w:rsidP="00E5709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8F1C4B2" w14:textId="77777777" w:rsidR="00986737" w:rsidRPr="00382A4A" w:rsidRDefault="00986737" w:rsidP="00E5709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E139664" w14:textId="77777777" w:rsidR="00986737" w:rsidRPr="004E4B64" w:rsidRDefault="00986737" w:rsidP="00E57095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14E8A664" w14:textId="77777777" w:rsidTr="005A632E">
        <w:tc>
          <w:tcPr>
            <w:tcW w:w="2269" w:type="dxa"/>
            <w:shd w:val="clear" w:color="auto" w:fill="auto"/>
          </w:tcPr>
          <w:p w14:paraId="207D36DF" w14:textId="77777777" w:rsidR="00986737" w:rsidRPr="004E4B64" w:rsidRDefault="00986737" w:rsidP="00E5709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EAED9DB" w14:textId="77777777" w:rsidR="00986737" w:rsidRPr="004E4B64" w:rsidRDefault="0032761F" w:rsidP="00E5709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2761F">
              <w:rPr>
                <w:rFonts w:ascii="Arial" w:hAnsi="Arial" w:cs="Arial"/>
                <w:bCs/>
                <w:sz w:val="24"/>
                <w:szCs w:val="24"/>
              </w:rPr>
              <w:t>Elementy systemu zamkniętego oraz drobny sprzęt do pobierania krwi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2761F" w:rsidRPr="004E4B64" w14:paraId="63C9182D" w14:textId="77777777" w:rsidTr="009475D8">
        <w:tc>
          <w:tcPr>
            <w:tcW w:w="2269" w:type="dxa"/>
            <w:shd w:val="clear" w:color="auto" w:fill="auto"/>
          </w:tcPr>
          <w:p w14:paraId="3C43F94F" w14:textId="77777777" w:rsidR="0032761F" w:rsidRPr="004E4B64" w:rsidRDefault="0032761F" w:rsidP="00E5709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6C02145" w14:textId="77777777" w:rsidR="0032761F" w:rsidRPr="004E4B64" w:rsidRDefault="0032761F" w:rsidP="00E5709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2761F">
              <w:rPr>
                <w:rFonts w:ascii="Arial" w:hAnsi="Arial" w:cs="Arial"/>
                <w:bCs/>
                <w:sz w:val="24"/>
                <w:szCs w:val="24"/>
              </w:rPr>
              <w:t>SZW/DZP/87/2024</w:t>
            </w:r>
          </w:p>
        </w:tc>
      </w:tr>
    </w:tbl>
    <w:p w14:paraId="34B15475" w14:textId="77777777" w:rsidR="00A80738" w:rsidRPr="00986737" w:rsidRDefault="00A80738" w:rsidP="00E57095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1201EBBE" w14:textId="12410F23" w:rsidR="00D665F5" w:rsidRDefault="00D665F5" w:rsidP="00E57095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32761F" w:rsidRPr="0032761F">
        <w:rPr>
          <w:rFonts w:ascii="Arial" w:hAnsi="Arial" w:cs="Arial"/>
          <w:sz w:val="24"/>
          <w:szCs w:val="24"/>
        </w:rPr>
        <w:t>(</w:t>
      </w:r>
      <w:proofErr w:type="spellStart"/>
      <w:r w:rsidR="0032761F" w:rsidRPr="0032761F">
        <w:rPr>
          <w:rFonts w:ascii="Arial" w:hAnsi="Arial" w:cs="Arial"/>
          <w:sz w:val="24"/>
          <w:szCs w:val="24"/>
        </w:rPr>
        <w:t>t.j</w:t>
      </w:r>
      <w:proofErr w:type="spellEnd"/>
      <w:r w:rsidR="0032761F" w:rsidRPr="0032761F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E57095">
        <w:rPr>
          <w:rFonts w:ascii="Arial" w:hAnsi="Arial" w:cs="Arial"/>
          <w:sz w:val="24"/>
          <w:szCs w:val="24"/>
        </w:rPr>
        <w:t>informacj</w:t>
      </w:r>
      <w:r w:rsidR="00577BC6" w:rsidRPr="00E57095">
        <w:rPr>
          <w:rFonts w:ascii="Arial" w:hAnsi="Arial" w:cs="Arial"/>
          <w:sz w:val="24"/>
          <w:szCs w:val="24"/>
        </w:rPr>
        <w:t>ę</w:t>
      </w:r>
      <w:r w:rsidR="00035488" w:rsidRPr="00E57095">
        <w:rPr>
          <w:rFonts w:ascii="Arial" w:hAnsi="Arial" w:cs="Arial"/>
          <w:sz w:val="24"/>
          <w:szCs w:val="24"/>
        </w:rPr>
        <w:t xml:space="preserve"> z otwarcia ofert</w:t>
      </w:r>
      <w:r w:rsidR="00577BC6" w:rsidRPr="00E57095">
        <w:rPr>
          <w:rFonts w:ascii="Arial" w:hAnsi="Arial" w:cs="Arial"/>
          <w:sz w:val="24"/>
          <w:szCs w:val="24"/>
        </w:rPr>
        <w:t>.</w:t>
      </w:r>
    </w:p>
    <w:p w14:paraId="4E88AA42" w14:textId="77777777" w:rsidR="00E57095" w:rsidRPr="00E57095" w:rsidRDefault="00E57095" w:rsidP="00E57095">
      <w:pPr>
        <w:jc w:val="both"/>
        <w:rPr>
          <w:rFonts w:ascii="Arial" w:hAnsi="Arial" w:cs="Arial"/>
          <w:sz w:val="24"/>
          <w:szCs w:val="24"/>
        </w:rPr>
      </w:pPr>
    </w:p>
    <w:p w14:paraId="713369C6" w14:textId="77777777" w:rsidR="00E57095" w:rsidRPr="00E57095" w:rsidRDefault="00E57095" w:rsidP="00E57095">
      <w:pPr>
        <w:rPr>
          <w:rFonts w:ascii="Arial" w:hAnsi="Arial" w:cs="Arial"/>
          <w:sz w:val="24"/>
          <w:szCs w:val="24"/>
        </w:rPr>
      </w:pPr>
      <w:r w:rsidRPr="00E57095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77C127ED" w14:textId="36802FC8" w:rsidR="00E57095" w:rsidRPr="00E57095" w:rsidRDefault="00E57095" w:rsidP="00E57095">
      <w:pPr>
        <w:rPr>
          <w:rFonts w:ascii="Arial" w:hAnsi="Arial" w:cs="Arial"/>
          <w:sz w:val="24"/>
          <w:szCs w:val="24"/>
        </w:rPr>
      </w:pPr>
      <w:r w:rsidRPr="00E57095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E57095">
        <w:rPr>
          <w:rFonts w:ascii="Arial" w:hAnsi="Arial" w:cs="Arial"/>
          <w:sz w:val="24"/>
          <w:szCs w:val="24"/>
        </w:rPr>
        <w:t>610000,00 zł brutto</w:t>
      </w:r>
    </w:p>
    <w:p w14:paraId="67E598C0" w14:textId="50FEA428" w:rsidR="00E57095" w:rsidRPr="00E57095" w:rsidRDefault="00E57095" w:rsidP="00E57095">
      <w:pPr>
        <w:rPr>
          <w:rFonts w:ascii="Arial" w:hAnsi="Arial" w:cs="Arial"/>
          <w:sz w:val="24"/>
          <w:szCs w:val="24"/>
        </w:rPr>
      </w:pPr>
      <w:r w:rsidRPr="00E57095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E57095">
        <w:rPr>
          <w:rFonts w:ascii="Arial" w:hAnsi="Arial" w:cs="Arial"/>
          <w:sz w:val="24"/>
          <w:szCs w:val="24"/>
        </w:rPr>
        <w:t>140000,00 zł brutto</w:t>
      </w:r>
    </w:p>
    <w:p w14:paraId="7153881E" w14:textId="77777777" w:rsidR="00E57095" w:rsidRPr="00E57095" w:rsidRDefault="00E57095" w:rsidP="00E57095">
      <w:pPr>
        <w:jc w:val="both"/>
        <w:rPr>
          <w:rFonts w:ascii="Arial" w:hAnsi="Arial" w:cs="Arial"/>
          <w:sz w:val="24"/>
          <w:szCs w:val="24"/>
        </w:rPr>
      </w:pPr>
    </w:p>
    <w:p w14:paraId="6EBD8654" w14:textId="77777777" w:rsidR="00A80738" w:rsidRPr="00E57095" w:rsidRDefault="00D665F5" w:rsidP="00E57095">
      <w:pPr>
        <w:jc w:val="both"/>
        <w:rPr>
          <w:rFonts w:ascii="Arial" w:hAnsi="Arial" w:cs="Arial"/>
          <w:sz w:val="24"/>
          <w:szCs w:val="24"/>
        </w:rPr>
      </w:pPr>
      <w:r w:rsidRPr="00E57095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E57095">
        <w:rPr>
          <w:rFonts w:ascii="Arial" w:hAnsi="Arial" w:cs="Arial"/>
          <w:sz w:val="24"/>
          <w:szCs w:val="24"/>
        </w:rPr>
        <w:t xml:space="preserve"> w dniu </w:t>
      </w:r>
      <w:r w:rsidR="0032761F" w:rsidRPr="00E57095">
        <w:rPr>
          <w:rFonts w:ascii="Arial" w:hAnsi="Arial" w:cs="Arial"/>
          <w:sz w:val="24"/>
          <w:szCs w:val="24"/>
        </w:rPr>
        <w:t>19/11/2024</w:t>
      </w:r>
      <w:r w:rsidR="00FF4AB1" w:rsidRPr="00E57095">
        <w:rPr>
          <w:rFonts w:ascii="Arial" w:hAnsi="Arial" w:cs="Arial"/>
          <w:sz w:val="24"/>
          <w:szCs w:val="24"/>
        </w:rPr>
        <w:t xml:space="preserve"> o godz. </w:t>
      </w:r>
      <w:r w:rsidR="0032761F" w:rsidRPr="00E57095">
        <w:rPr>
          <w:rFonts w:ascii="Arial" w:hAnsi="Arial" w:cs="Arial"/>
          <w:sz w:val="24"/>
          <w:szCs w:val="24"/>
        </w:rPr>
        <w:t>09:30</w:t>
      </w:r>
      <w:r w:rsidRPr="00E57095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2504BC0F" w14:textId="77777777" w:rsidR="00E57095" w:rsidRPr="00BB547B" w:rsidRDefault="00E57095" w:rsidP="00E57095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544ACC0E" w14:textId="77777777" w:rsidTr="005A632E">
        <w:tc>
          <w:tcPr>
            <w:tcW w:w="1276" w:type="dxa"/>
            <w:shd w:val="clear" w:color="auto" w:fill="F2F2F2"/>
            <w:vAlign w:val="center"/>
          </w:tcPr>
          <w:p w14:paraId="77D72818" w14:textId="77777777" w:rsidR="006B27ED" w:rsidRPr="00986737" w:rsidRDefault="00986737" w:rsidP="00E570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42A09FF" w14:textId="77777777" w:rsidR="006B27ED" w:rsidRPr="00986737" w:rsidRDefault="00986737" w:rsidP="00E570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BCE370E" w14:textId="77777777" w:rsidR="006B27ED" w:rsidRPr="00986737" w:rsidRDefault="006B27ED" w:rsidP="00E570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122EF80" w14:textId="77777777" w:rsidR="006B27ED" w:rsidRPr="00986737" w:rsidRDefault="006B27ED" w:rsidP="00E570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2761F" w:rsidRPr="00BB547B" w14:paraId="27C6383B" w14:textId="77777777" w:rsidTr="009475D8">
        <w:tc>
          <w:tcPr>
            <w:tcW w:w="1276" w:type="dxa"/>
            <w:shd w:val="clear" w:color="auto" w:fill="auto"/>
            <w:vAlign w:val="center"/>
          </w:tcPr>
          <w:p w14:paraId="548304A9" w14:textId="77777777" w:rsidR="0032761F" w:rsidRPr="00986737" w:rsidRDefault="0032761F" w:rsidP="00E570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761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569D7D" w14:textId="77777777" w:rsidR="0032761F" w:rsidRPr="00986737" w:rsidRDefault="0032761F" w:rsidP="00E570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761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2E492F0" w14:textId="5E59B0C6" w:rsidR="0032761F" w:rsidRPr="00986737" w:rsidRDefault="0032761F" w:rsidP="00E57095">
            <w:pPr>
              <w:rPr>
                <w:rFonts w:ascii="Arial" w:hAnsi="Arial" w:cs="Arial"/>
                <w:sz w:val="24"/>
                <w:szCs w:val="24"/>
              </w:rPr>
            </w:pPr>
            <w:r w:rsidRPr="0032761F">
              <w:rPr>
                <w:rFonts w:ascii="Arial" w:hAnsi="Arial" w:cs="Arial"/>
                <w:sz w:val="24"/>
                <w:szCs w:val="24"/>
              </w:rPr>
              <w:t>MEDAN</w:t>
            </w:r>
            <w:r w:rsidR="00DD2B91">
              <w:rPr>
                <w:rFonts w:ascii="Arial" w:hAnsi="Arial" w:cs="Arial"/>
                <w:sz w:val="24"/>
                <w:szCs w:val="24"/>
              </w:rPr>
              <w:t xml:space="preserve"> Andrzej Hędrzak</w:t>
            </w:r>
          </w:p>
          <w:p w14:paraId="05E5C274" w14:textId="04DCB594" w:rsidR="0032761F" w:rsidRPr="00986737" w:rsidRDefault="00DD2B91" w:rsidP="00E57095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A.Korczoka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32</w:t>
            </w:r>
          </w:p>
          <w:p w14:paraId="5A6197A2" w14:textId="77777777" w:rsidR="0032761F" w:rsidRPr="00986737" w:rsidRDefault="0032761F" w:rsidP="00E5709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761F">
              <w:rPr>
                <w:rFonts w:ascii="Arial" w:hAnsi="Arial" w:cs="Arial"/>
                <w:sz w:val="24"/>
                <w:szCs w:val="24"/>
              </w:rPr>
              <w:t>44-100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761F">
              <w:rPr>
                <w:rFonts w:ascii="Arial" w:hAnsi="Arial" w:cs="Arial"/>
                <w:sz w:val="24"/>
                <w:szCs w:val="24"/>
              </w:rPr>
              <w:t>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03043B" w14:textId="77777777" w:rsidR="0032761F" w:rsidRPr="00986737" w:rsidRDefault="0032761F" w:rsidP="00E570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761F">
              <w:rPr>
                <w:rFonts w:ascii="Arial" w:hAnsi="Arial" w:cs="Arial"/>
                <w:sz w:val="24"/>
                <w:szCs w:val="24"/>
              </w:rPr>
              <w:t>186 473.31 zł</w:t>
            </w:r>
          </w:p>
        </w:tc>
      </w:tr>
      <w:tr w:rsidR="0032761F" w:rsidRPr="00BB547B" w14:paraId="15E266DE" w14:textId="77777777" w:rsidTr="009475D8">
        <w:tc>
          <w:tcPr>
            <w:tcW w:w="1276" w:type="dxa"/>
            <w:shd w:val="clear" w:color="auto" w:fill="auto"/>
            <w:vAlign w:val="center"/>
          </w:tcPr>
          <w:p w14:paraId="7A67FF61" w14:textId="77777777" w:rsidR="0032761F" w:rsidRPr="00986737" w:rsidRDefault="0032761F" w:rsidP="00E570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761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BD252D" w14:textId="77777777" w:rsidR="0032761F" w:rsidRPr="00986737" w:rsidRDefault="0032761F" w:rsidP="00E570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761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2D47E96B" w14:textId="77777777" w:rsidR="0032761F" w:rsidRPr="00986737" w:rsidRDefault="0032761F" w:rsidP="00E57095">
            <w:pPr>
              <w:rPr>
                <w:rFonts w:ascii="Arial" w:hAnsi="Arial" w:cs="Arial"/>
                <w:sz w:val="24"/>
                <w:szCs w:val="24"/>
              </w:rPr>
            </w:pPr>
            <w:r w:rsidRPr="0032761F">
              <w:rPr>
                <w:rFonts w:ascii="Arial" w:hAnsi="Arial" w:cs="Arial"/>
                <w:sz w:val="24"/>
                <w:szCs w:val="24"/>
              </w:rPr>
              <w:t>SARSTEDT Sp. z o.o.</w:t>
            </w:r>
          </w:p>
          <w:p w14:paraId="3AD27EF2" w14:textId="55252D06" w:rsidR="0032761F" w:rsidRPr="00986737" w:rsidRDefault="00DD2B91" w:rsidP="00E5709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Grzybowska 87</w:t>
            </w:r>
          </w:p>
          <w:p w14:paraId="385CE8ED" w14:textId="4AF251FF" w:rsidR="0032761F" w:rsidRPr="00986737" w:rsidRDefault="00DD2B91" w:rsidP="00E5709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00-844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608BDC" w14:textId="77777777" w:rsidR="0032761F" w:rsidRPr="00986737" w:rsidRDefault="0032761F" w:rsidP="00E570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761F">
              <w:rPr>
                <w:rFonts w:ascii="Arial" w:hAnsi="Arial" w:cs="Arial"/>
                <w:sz w:val="24"/>
                <w:szCs w:val="24"/>
              </w:rPr>
              <w:t>645 856.94 zł</w:t>
            </w:r>
          </w:p>
        </w:tc>
      </w:tr>
      <w:tr w:rsidR="0032761F" w:rsidRPr="00BB547B" w14:paraId="18001E97" w14:textId="77777777" w:rsidTr="009475D8">
        <w:tc>
          <w:tcPr>
            <w:tcW w:w="1276" w:type="dxa"/>
            <w:shd w:val="clear" w:color="auto" w:fill="auto"/>
            <w:vAlign w:val="center"/>
          </w:tcPr>
          <w:p w14:paraId="2991145D" w14:textId="77777777" w:rsidR="0032761F" w:rsidRPr="00986737" w:rsidRDefault="0032761F" w:rsidP="00E570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761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C6F2BA" w14:textId="77777777" w:rsidR="0032761F" w:rsidRPr="00986737" w:rsidRDefault="0032761F" w:rsidP="00E570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761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145A933A" w14:textId="77777777" w:rsidR="0032761F" w:rsidRPr="00986737" w:rsidRDefault="0032761F" w:rsidP="00E57095">
            <w:pPr>
              <w:rPr>
                <w:rFonts w:ascii="Arial" w:hAnsi="Arial" w:cs="Arial"/>
                <w:sz w:val="24"/>
                <w:szCs w:val="24"/>
              </w:rPr>
            </w:pPr>
            <w:r w:rsidRPr="0032761F">
              <w:rPr>
                <w:rFonts w:ascii="Arial" w:hAnsi="Arial" w:cs="Arial"/>
                <w:sz w:val="24"/>
                <w:szCs w:val="24"/>
              </w:rPr>
              <w:t>SARSTEDT Sp. z o.o.</w:t>
            </w:r>
          </w:p>
          <w:p w14:paraId="40F66511" w14:textId="7D1D8E24" w:rsidR="00DD2B91" w:rsidRPr="00986737" w:rsidRDefault="00DD2B91" w:rsidP="00DD2B9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Grzybowska 87</w:t>
            </w:r>
          </w:p>
          <w:p w14:paraId="289106EF" w14:textId="4790125E" w:rsidR="0032761F" w:rsidRPr="00986737" w:rsidRDefault="00DD2B91" w:rsidP="00DD2B9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00-844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C3C8ED" w14:textId="77777777" w:rsidR="0032761F" w:rsidRPr="00986737" w:rsidRDefault="0032761F" w:rsidP="00E5709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761F">
              <w:rPr>
                <w:rFonts w:ascii="Arial" w:hAnsi="Arial" w:cs="Arial"/>
                <w:sz w:val="24"/>
                <w:szCs w:val="24"/>
              </w:rPr>
              <w:t>141 018.51 zł</w:t>
            </w:r>
          </w:p>
        </w:tc>
      </w:tr>
    </w:tbl>
    <w:p w14:paraId="7ED0D071" w14:textId="77777777" w:rsidR="00E57095" w:rsidRDefault="00E57095" w:rsidP="00E5709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7A24F4F" w14:textId="41AF5807" w:rsidR="00A80738" w:rsidRDefault="00A80738" w:rsidP="00E5709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57B405C7" w14:textId="77777777" w:rsidR="00DD2B91" w:rsidRDefault="00DD2B91" w:rsidP="00E5709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90637BA" w14:textId="77777777" w:rsidR="00DD2B91" w:rsidRDefault="00DD2B91" w:rsidP="00DD2B91">
      <w:pPr>
        <w:ind w:left="2829" w:firstLine="709"/>
        <w:jc w:val="center"/>
        <w:rPr>
          <w:i/>
        </w:rPr>
      </w:pPr>
      <w:r>
        <w:rPr>
          <w:i/>
        </w:rPr>
        <w:t>/-/ p. o. Dyrektora Szpitala Wojewódzkiego</w:t>
      </w:r>
    </w:p>
    <w:p w14:paraId="5E94D29B" w14:textId="77777777" w:rsidR="00DD2B91" w:rsidRDefault="00DD2B91" w:rsidP="00DD2B91">
      <w:pPr>
        <w:ind w:left="2829" w:firstLine="709"/>
        <w:jc w:val="center"/>
        <w:rPr>
          <w:i/>
        </w:rPr>
      </w:pPr>
      <w:r>
        <w:rPr>
          <w:i/>
        </w:rPr>
        <w:t xml:space="preserve"> w Poznaniu</w:t>
      </w:r>
    </w:p>
    <w:p w14:paraId="0E605DB4" w14:textId="77777777" w:rsidR="00DD2B91" w:rsidRDefault="00DD2B91" w:rsidP="00DD2B91">
      <w:pPr>
        <w:ind w:left="2829" w:firstLine="709"/>
        <w:jc w:val="center"/>
        <w:rPr>
          <w:i/>
        </w:rPr>
      </w:pPr>
      <w:r>
        <w:rPr>
          <w:i/>
        </w:rPr>
        <w:t>Z-ca Dyrektora ds. Pielęgniarstwa</w:t>
      </w:r>
    </w:p>
    <w:p w14:paraId="21F76A41" w14:textId="77777777" w:rsidR="00DD2B91" w:rsidRDefault="00DD2B91" w:rsidP="00DD2B91">
      <w:pPr>
        <w:ind w:left="2829" w:firstLine="709"/>
        <w:jc w:val="center"/>
      </w:pPr>
      <w:r>
        <w:rPr>
          <w:i/>
        </w:rPr>
        <w:t xml:space="preserve"> Violetta Magiera</w:t>
      </w:r>
    </w:p>
    <w:p w14:paraId="1E07A096" w14:textId="77777777" w:rsidR="00DD2B91" w:rsidRPr="00BB547B" w:rsidRDefault="00DD2B91" w:rsidP="00E5709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DD2B91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A802A2" w14:textId="77777777" w:rsidR="006E60A5" w:rsidRDefault="006E60A5">
      <w:r>
        <w:separator/>
      </w:r>
    </w:p>
  </w:endnote>
  <w:endnote w:type="continuationSeparator" w:id="0">
    <w:p w14:paraId="4361BE01" w14:textId="77777777" w:rsidR="006E60A5" w:rsidRDefault="006E6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67EEC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3FE3F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752252" w14:textId="7CD57A42" w:rsidR="00986737" w:rsidRPr="00986737" w:rsidRDefault="00DD2B91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E62A521" wp14:editId="21BD78F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664472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2B26DF8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E8D20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CDDF9C" w14:textId="77777777" w:rsidR="009F189D" w:rsidRDefault="009F189D">
    <w:pPr>
      <w:pStyle w:val="Stopka"/>
      <w:tabs>
        <w:tab w:val="clear" w:pos="4536"/>
      </w:tabs>
      <w:jc w:val="center"/>
    </w:pPr>
  </w:p>
  <w:p w14:paraId="2A083CC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AD14A4" w14:textId="77777777" w:rsidR="006E60A5" w:rsidRDefault="006E60A5">
      <w:r>
        <w:separator/>
      </w:r>
    </w:p>
  </w:footnote>
  <w:footnote w:type="continuationSeparator" w:id="0">
    <w:p w14:paraId="02C26E12" w14:textId="77777777" w:rsidR="006E60A5" w:rsidRDefault="006E60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DD4A0C" w14:textId="77777777" w:rsidR="0032761F" w:rsidRDefault="003276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E23B6D" w14:textId="77777777" w:rsidR="0032761F" w:rsidRDefault="003276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5B9A23" w14:textId="77777777" w:rsidR="0032761F" w:rsidRDefault="003276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0A5"/>
    <w:rsid w:val="00007727"/>
    <w:rsid w:val="00017720"/>
    <w:rsid w:val="00035488"/>
    <w:rsid w:val="000D7F25"/>
    <w:rsid w:val="000E00E5"/>
    <w:rsid w:val="00173B20"/>
    <w:rsid w:val="001C69FF"/>
    <w:rsid w:val="0023318D"/>
    <w:rsid w:val="0032761F"/>
    <w:rsid w:val="003D72FD"/>
    <w:rsid w:val="00423179"/>
    <w:rsid w:val="00490DC0"/>
    <w:rsid w:val="00493F8C"/>
    <w:rsid w:val="004C7E9B"/>
    <w:rsid w:val="005614F2"/>
    <w:rsid w:val="00577BC6"/>
    <w:rsid w:val="005A632E"/>
    <w:rsid w:val="00611F0B"/>
    <w:rsid w:val="0069085C"/>
    <w:rsid w:val="006B27ED"/>
    <w:rsid w:val="006E60A5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D2B91"/>
    <w:rsid w:val="00E57095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DAF87F"/>
  <w15:chartTrackingRefBased/>
  <w15:docId w15:val="{1DC6A8D9-E854-430A-85EA-60442D836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84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0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07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961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878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51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682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4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2024-11-19T09:10:00Z</cp:lastPrinted>
  <dcterms:created xsi:type="dcterms:W3CDTF">2024-11-19T09:10:00Z</dcterms:created>
  <dcterms:modified xsi:type="dcterms:W3CDTF">2024-11-19T09:10:00Z</dcterms:modified>
</cp:coreProperties>
</file>