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25428" w14:textId="77777777" w:rsidR="00CF7835" w:rsidRPr="009432A1" w:rsidRDefault="00851242" w:rsidP="004C3FC2">
      <w:pPr>
        <w:jc w:val="right"/>
        <w:rPr>
          <w:rFonts w:ascii="Arial" w:hAnsi="Arial" w:cs="Arial"/>
          <w:sz w:val="24"/>
          <w:szCs w:val="24"/>
        </w:rPr>
      </w:pPr>
      <w:r w:rsidRPr="0085124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51242">
        <w:rPr>
          <w:rFonts w:ascii="Arial" w:hAnsi="Arial" w:cs="Arial"/>
          <w:sz w:val="24"/>
          <w:szCs w:val="24"/>
        </w:rPr>
        <w:t>2024-11-19</w:t>
      </w:r>
    </w:p>
    <w:p w14:paraId="74135A1F" w14:textId="77777777" w:rsidR="00851242" w:rsidRPr="00851242" w:rsidRDefault="00851242" w:rsidP="004C3FC2">
      <w:pPr>
        <w:rPr>
          <w:rFonts w:ascii="Arial" w:hAnsi="Arial" w:cs="Arial"/>
          <w:b/>
          <w:bCs/>
          <w:sz w:val="24"/>
          <w:szCs w:val="24"/>
        </w:rPr>
      </w:pPr>
      <w:r w:rsidRPr="0085124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5753E11" w14:textId="77777777" w:rsidR="00CF7835" w:rsidRPr="009432A1" w:rsidRDefault="00851242" w:rsidP="004C3FC2">
      <w:pPr>
        <w:rPr>
          <w:rFonts w:ascii="Arial" w:hAnsi="Arial" w:cs="Arial"/>
          <w:b/>
          <w:bCs/>
          <w:sz w:val="24"/>
          <w:szCs w:val="24"/>
        </w:rPr>
      </w:pPr>
      <w:r w:rsidRPr="0085124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DDACDBF" w14:textId="77777777" w:rsidR="00CF7835" w:rsidRPr="009432A1" w:rsidRDefault="00851242" w:rsidP="004C3FC2">
      <w:pPr>
        <w:rPr>
          <w:rFonts w:ascii="Arial" w:hAnsi="Arial" w:cs="Arial"/>
          <w:sz w:val="24"/>
          <w:szCs w:val="24"/>
        </w:rPr>
      </w:pPr>
      <w:r w:rsidRPr="0085124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51242">
        <w:rPr>
          <w:rFonts w:ascii="Arial" w:hAnsi="Arial" w:cs="Arial"/>
          <w:sz w:val="24"/>
          <w:szCs w:val="24"/>
        </w:rPr>
        <w:t>7/19</w:t>
      </w:r>
    </w:p>
    <w:p w14:paraId="6E13DB5F" w14:textId="77777777" w:rsidR="00CF7835" w:rsidRPr="009432A1" w:rsidRDefault="00851242" w:rsidP="004C3FC2">
      <w:pPr>
        <w:rPr>
          <w:rFonts w:ascii="Arial" w:hAnsi="Arial" w:cs="Arial"/>
          <w:sz w:val="24"/>
          <w:szCs w:val="24"/>
        </w:rPr>
      </w:pPr>
      <w:r w:rsidRPr="0085124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51242">
        <w:rPr>
          <w:rFonts w:ascii="Arial" w:hAnsi="Arial" w:cs="Arial"/>
          <w:sz w:val="24"/>
          <w:szCs w:val="24"/>
        </w:rPr>
        <w:t>Poznań</w:t>
      </w:r>
    </w:p>
    <w:p w14:paraId="76B465D5" w14:textId="6A73C100" w:rsidR="00CF7835" w:rsidRDefault="00CF7835" w:rsidP="004C3FC2">
      <w:pPr>
        <w:jc w:val="both"/>
        <w:rPr>
          <w:rFonts w:ascii="Arial" w:hAnsi="Arial" w:cs="Arial"/>
          <w:bCs/>
          <w:sz w:val="18"/>
          <w:szCs w:val="18"/>
        </w:rPr>
      </w:pPr>
    </w:p>
    <w:p w14:paraId="6327E859" w14:textId="77777777" w:rsidR="004C3FC2" w:rsidRPr="009432A1" w:rsidRDefault="004C3FC2" w:rsidP="004C3FC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1F8386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B398C4" w14:textId="77777777" w:rsidR="00CF7835" w:rsidRPr="00CF7835" w:rsidRDefault="00CF7835" w:rsidP="004C3FC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A986672" w14:textId="77777777" w:rsidR="00CF7835" w:rsidRPr="00382A4A" w:rsidRDefault="00CF7835" w:rsidP="004C3FC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39ECF2D" w14:textId="77777777" w:rsidR="00CF7835" w:rsidRPr="004E4B64" w:rsidRDefault="00CF7835" w:rsidP="004C3FC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A61492B" w14:textId="77777777" w:rsidTr="000C1C6D">
        <w:tc>
          <w:tcPr>
            <w:tcW w:w="2269" w:type="dxa"/>
            <w:shd w:val="clear" w:color="auto" w:fill="auto"/>
          </w:tcPr>
          <w:p w14:paraId="4E7EA7D2" w14:textId="77777777" w:rsidR="00CF7835" w:rsidRPr="004E4B64" w:rsidRDefault="00CF7835" w:rsidP="004C3FC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F8FF26" w14:textId="77777777" w:rsidR="00CF7835" w:rsidRPr="004E4B64" w:rsidRDefault="00851242" w:rsidP="004C3FC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1242">
              <w:rPr>
                <w:rFonts w:ascii="Arial" w:hAnsi="Arial" w:cs="Arial"/>
                <w:bCs/>
                <w:sz w:val="24"/>
                <w:szCs w:val="24"/>
              </w:rPr>
              <w:t>Modernizacja oświetlenia wewnętrznego i zewnętrznego w ramach dotacji "Realizacja zleceń SANEPID-u wraz z dalszą modernizacją pomieszczeń w WCR" - Filia nr 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51242" w:rsidRPr="004E4B64" w14:paraId="62505E7E" w14:textId="77777777" w:rsidTr="00CC7DBD">
        <w:tc>
          <w:tcPr>
            <w:tcW w:w="2269" w:type="dxa"/>
            <w:shd w:val="clear" w:color="auto" w:fill="auto"/>
          </w:tcPr>
          <w:p w14:paraId="1140D3E9" w14:textId="77777777" w:rsidR="00851242" w:rsidRPr="004E4B64" w:rsidRDefault="00851242" w:rsidP="004C3FC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A32D57" w14:textId="77777777" w:rsidR="00851242" w:rsidRDefault="00851242" w:rsidP="004C3FC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1242">
              <w:rPr>
                <w:rFonts w:ascii="Arial" w:hAnsi="Arial" w:cs="Arial"/>
                <w:bCs/>
                <w:sz w:val="24"/>
                <w:szCs w:val="24"/>
              </w:rPr>
              <w:t>SZW/DZP/92/2024</w:t>
            </w:r>
          </w:p>
          <w:p w14:paraId="7F0E4A96" w14:textId="77777777" w:rsidR="004C3FC2" w:rsidRPr="004E4B64" w:rsidRDefault="004C3FC2" w:rsidP="004C3FC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045E74F" w14:textId="77777777" w:rsidR="00D665F5" w:rsidRDefault="00D665F5" w:rsidP="00FB5EA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51242" w:rsidRPr="00851242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FB5EA1">
        <w:rPr>
          <w:rFonts w:ascii="Arial" w:hAnsi="Arial" w:cs="Arial"/>
          <w:sz w:val="24"/>
          <w:szCs w:val="24"/>
        </w:rPr>
        <w:t>informacj</w:t>
      </w:r>
      <w:r w:rsidR="00577BC6" w:rsidRPr="00FB5EA1">
        <w:rPr>
          <w:rFonts w:ascii="Arial" w:hAnsi="Arial" w:cs="Arial"/>
          <w:sz w:val="24"/>
          <w:szCs w:val="24"/>
        </w:rPr>
        <w:t>ę</w:t>
      </w:r>
      <w:r w:rsidR="00035488" w:rsidRPr="00FB5EA1">
        <w:rPr>
          <w:rFonts w:ascii="Arial" w:hAnsi="Arial" w:cs="Arial"/>
          <w:sz w:val="24"/>
          <w:szCs w:val="24"/>
        </w:rPr>
        <w:t xml:space="preserve"> z otwarcia ofert</w:t>
      </w:r>
      <w:r w:rsidR="00577BC6" w:rsidRPr="00FB5EA1">
        <w:rPr>
          <w:rFonts w:ascii="Arial" w:hAnsi="Arial" w:cs="Arial"/>
          <w:sz w:val="24"/>
          <w:szCs w:val="24"/>
        </w:rPr>
        <w:t>.</w:t>
      </w:r>
    </w:p>
    <w:p w14:paraId="6CB66E70" w14:textId="77777777" w:rsidR="00FB5EA1" w:rsidRPr="00FB5EA1" w:rsidRDefault="00FB5EA1" w:rsidP="00FB5EA1">
      <w:pPr>
        <w:jc w:val="both"/>
        <w:rPr>
          <w:rFonts w:ascii="Arial" w:hAnsi="Arial" w:cs="Arial"/>
          <w:sz w:val="24"/>
          <w:szCs w:val="24"/>
        </w:rPr>
      </w:pPr>
    </w:p>
    <w:p w14:paraId="4FF2F5F4" w14:textId="6F4A8453" w:rsidR="00A83347" w:rsidRPr="00A83347" w:rsidRDefault="00A83347" w:rsidP="00FB5EA1">
      <w:pPr>
        <w:rPr>
          <w:rFonts w:ascii="Arial" w:hAnsi="Arial" w:cs="Arial"/>
          <w:sz w:val="24"/>
          <w:szCs w:val="24"/>
        </w:rPr>
      </w:pPr>
      <w:r w:rsidRPr="00A8334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FB5EA1">
        <w:rPr>
          <w:rFonts w:ascii="Arial" w:hAnsi="Arial" w:cs="Arial"/>
          <w:sz w:val="24"/>
          <w:szCs w:val="24"/>
        </w:rPr>
        <w:t xml:space="preserve"> </w:t>
      </w:r>
      <w:r w:rsidRPr="00A83347">
        <w:rPr>
          <w:rFonts w:ascii="Arial" w:hAnsi="Arial" w:cs="Arial"/>
          <w:sz w:val="24"/>
          <w:szCs w:val="24"/>
        </w:rPr>
        <w:t>245</w:t>
      </w:r>
      <w:r w:rsidR="00FB5EA1">
        <w:rPr>
          <w:rFonts w:ascii="Arial" w:hAnsi="Arial" w:cs="Arial"/>
          <w:sz w:val="24"/>
          <w:szCs w:val="24"/>
        </w:rPr>
        <w:t xml:space="preserve"> </w:t>
      </w:r>
      <w:r w:rsidRPr="00A83347">
        <w:rPr>
          <w:rFonts w:ascii="Arial" w:hAnsi="Arial" w:cs="Arial"/>
          <w:sz w:val="24"/>
          <w:szCs w:val="24"/>
        </w:rPr>
        <w:t>283,00 zł brutto</w:t>
      </w:r>
      <w:r w:rsidR="00FB5EA1">
        <w:rPr>
          <w:rFonts w:ascii="Arial" w:hAnsi="Arial" w:cs="Arial"/>
          <w:sz w:val="24"/>
          <w:szCs w:val="24"/>
        </w:rPr>
        <w:t>.</w:t>
      </w:r>
    </w:p>
    <w:p w14:paraId="05DFB200" w14:textId="77777777" w:rsidR="004C3FC2" w:rsidRPr="00FB5EA1" w:rsidRDefault="004C3FC2" w:rsidP="00FB5EA1">
      <w:pPr>
        <w:jc w:val="both"/>
        <w:rPr>
          <w:rFonts w:ascii="Arial" w:hAnsi="Arial" w:cs="Arial"/>
          <w:sz w:val="24"/>
          <w:szCs w:val="24"/>
        </w:rPr>
      </w:pPr>
    </w:p>
    <w:p w14:paraId="54C78BE1" w14:textId="77777777" w:rsidR="00A80738" w:rsidRDefault="00D665F5" w:rsidP="00FB5EA1">
      <w:pPr>
        <w:jc w:val="both"/>
        <w:rPr>
          <w:rFonts w:ascii="Arial" w:hAnsi="Arial" w:cs="Arial"/>
          <w:sz w:val="24"/>
          <w:szCs w:val="24"/>
        </w:rPr>
      </w:pPr>
      <w:r w:rsidRPr="00FB5EA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B5EA1">
        <w:rPr>
          <w:rFonts w:ascii="Arial" w:hAnsi="Arial" w:cs="Arial"/>
          <w:sz w:val="24"/>
          <w:szCs w:val="24"/>
        </w:rPr>
        <w:t xml:space="preserve"> w dniu </w:t>
      </w:r>
      <w:r w:rsidR="00851242" w:rsidRPr="00FB5EA1">
        <w:rPr>
          <w:rFonts w:ascii="Arial" w:hAnsi="Arial" w:cs="Arial"/>
          <w:sz w:val="24"/>
          <w:szCs w:val="24"/>
        </w:rPr>
        <w:t>19/11/2024</w:t>
      </w:r>
      <w:r w:rsidR="00FF4AB1" w:rsidRPr="00FB5EA1">
        <w:rPr>
          <w:rFonts w:ascii="Arial" w:hAnsi="Arial" w:cs="Arial"/>
          <w:sz w:val="24"/>
          <w:szCs w:val="24"/>
        </w:rPr>
        <w:t xml:space="preserve"> o godz. </w:t>
      </w:r>
      <w:r w:rsidR="00851242" w:rsidRPr="00FB5EA1">
        <w:rPr>
          <w:rFonts w:ascii="Arial" w:hAnsi="Arial" w:cs="Arial"/>
          <w:sz w:val="24"/>
          <w:szCs w:val="24"/>
        </w:rPr>
        <w:t>09:30</w:t>
      </w:r>
      <w:r w:rsidRPr="00FB5EA1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1755F231" w14:textId="77777777" w:rsidR="00FB5EA1" w:rsidRPr="00355C9D" w:rsidRDefault="00FB5EA1" w:rsidP="00FB5EA1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417"/>
        <w:gridCol w:w="1701"/>
        <w:gridCol w:w="2126"/>
      </w:tblGrid>
      <w:tr w:rsidR="004C3FC2" w:rsidRPr="004C3FC2" w14:paraId="63CEFC51" w14:textId="77777777" w:rsidTr="00A83347">
        <w:tc>
          <w:tcPr>
            <w:tcW w:w="851" w:type="dxa"/>
            <w:shd w:val="clear" w:color="auto" w:fill="F2F2F2"/>
            <w:vAlign w:val="center"/>
          </w:tcPr>
          <w:p w14:paraId="064E09D6" w14:textId="77777777" w:rsidR="004C3FC2" w:rsidRPr="004C3FC2" w:rsidRDefault="004C3FC2" w:rsidP="004C3FC2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Oferta nr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7ADC1B13" w14:textId="77777777" w:rsidR="004C3FC2" w:rsidRPr="004C3FC2" w:rsidRDefault="004C3FC2" w:rsidP="004C3FC2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</w:tcPr>
          <w:p w14:paraId="15D2281E" w14:textId="0EAC6DCB" w:rsidR="004C3FC2" w:rsidRPr="004C3FC2" w:rsidRDefault="004C3FC2" w:rsidP="004C3F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1701" w:type="dxa"/>
            <w:shd w:val="clear" w:color="auto" w:fill="F2F2F2"/>
          </w:tcPr>
          <w:p w14:paraId="1F44242E" w14:textId="565F5025" w:rsidR="004C3FC2" w:rsidRPr="004C3FC2" w:rsidRDefault="004C3FC2" w:rsidP="004C3F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wykonania – skrócenie 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9079AEA" w14:textId="259D5149" w:rsidR="004C3FC2" w:rsidRPr="004C3FC2" w:rsidRDefault="004C3FC2" w:rsidP="004C3FC2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Cena oferty</w:t>
            </w:r>
          </w:p>
        </w:tc>
      </w:tr>
      <w:tr w:rsidR="004C3FC2" w:rsidRPr="004C3FC2" w14:paraId="153F4151" w14:textId="77777777" w:rsidTr="00A83347">
        <w:tc>
          <w:tcPr>
            <w:tcW w:w="851" w:type="dxa"/>
            <w:shd w:val="clear" w:color="auto" w:fill="auto"/>
            <w:vAlign w:val="center"/>
          </w:tcPr>
          <w:p w14:paraId="16B28C31" w14:textId="77777777" w:rsidR="004C3FC2" w:rsidRPr="004C3FC2" w:rsidRDefault="004C3FC2" w:rsidP="004C3FC2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5AB8E254" w14:textId="77777777" w:rsidR="004C3FC2" w:rsidRPr="004C3FC2" w:rsidRDefault="004C3FC2" w:rsidP="004C3FC2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Maxbud Piotr Pawlak</w:t>
            </w:r>
          </w:p>
          <w:p w14:paraId="01CFA901" w14:textId="77777777" w:rsidR="004C3FC2" w:rsidRPr="004C3FC2" w:rsidRDefault="004C3FC2" w:rsidP="004C3FC2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Zalesie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2c</w:t>
            </w:r>
            <w:r w:rsidRPr="004C3FC2">
              <w:rPr>
                <w:rFonts w:ascii="Arial" w:hAnsi="Arial" w:cs="Arial"/>
              </w:rPr>
              <w:t xml:space="preserve"> </w:t>
            </w:r>
          </w:p>
          <w:p w14:paraId="169341D7" w14:textId="77777777" w:rsidR="004C3FC2" w:rsidRPr="004C3FC2" w:rsidRDefault="004C3FC2" w:rsidP="004C3FC2">
            <w:pPr>
              <w:jc w:val="both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62-090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Mrowino</w:t>
            </w:r>
          </w:p>
        </w:tc>
        <w:tc>
          <w:tcPr>
            <w:tcW w:w="1417" w:type="dxa"/>
          </w:tcPr>
          <w:p w14:paraId="4867FC4C" w14:textId="77777777" w:rsidR="004C3FC2" w:rsidRDefault="004C3FC2" w:rsidP="004C3FC2">
            <w:pPr>
              <w:jc w:val="center"/>
              <w:rPr>
                <w:rFonts w:ascii="Arial" w:hAnsi="Arial" w:cs="Arial"/>
              </w:rPr>
            </w:pPr>
          </w:p>
          <w:p w14:paraId="1E10B4E8" w14:textId="2DFA03BC" w:rsidR="00FB5EA1" w:rsidRPr="004C3FC2" w:rsidRDefault="00FB5EA1" w:rsidP="004C3F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m-cy</w:t>
            </w:r>
          </w:p>
        </w:tc>
        <w:tc>
          <w:tcPr>
            <w:tcW w:w="1701" w:type="dxa"/>
          </w:tcPr>
          <w:p w14:paraId="42487262" w14:textId="77777777" w:rsidR="004C3FC2" w:rsidRDefault="004C3FC2" w:rsidP="004C3FC2">
            <w:pPr>
              <w:jc w:val="center"/>
              <w:rPr>
                <w:rFonts w:ascii="Arial" w:hAnsi="Arial" w:cs="Arial"/>
              </w:rPr>
            </w:pPr>
          </w:p>
          <w:p w14:paraId="127D0C1A" w14:textId="6934BAB8" w:rsidR="00FB5EA1" w:rsidRPr="004C3FC2" w:rsidRDefault="00FB5EA1" w:rsidP="004C3F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518A9C" w14:textId="142CB734" w:rsidR="004C3FC2" w:rsidRPr="004C3FC2" w:rsidRDefault="004C3FC2" w:rsidP="004C3FC2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276 108.11 zł</w:t>
            </w:r>
          </w:p>
        </w:tc>
      </w:tr>
      <w:tr w:rsidR="00FB5EA1" w:rsidRPr="004C3FC2" w14:paraId="2B456124" w14:textId="77777777" w:rsidTr="00A83347">
        <w:tc>
          <w:tcPr>
            <w:tcW w:w="851" w:type="dxa"/>
            <w:shd w:val="clear" w:color="auto" w:fill="auto"/>
            <w:vAlign w:val="center"/>
          </w:tcPr>
          <w:p w14:paraId="36B96E35" w14:textId="77777777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02C5C06C" w14:textId="77777777" w:rsidR="00FB5EA1" w:rsidRPr="004C3FC2" w:rsidRDefault="00FB5EA1" w:rsidP="00FB5EA1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Rafloor Rafał Łopatka</w:t>
            </w:r>
          </w:p>
          <w:p w14:paraId="7773A88D" w14:textId="77777777" w:rsidR="00FB5EA1" w:rsidRPr="004C3FC2" w:rsidRDefault="00FB5EA1" w:rsidP="00FB5EA1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Dobrowita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34</w:t>
            </w:r>
            <w:r w:rsidRPr="004C3FC2">
              <w:rPr>
                <w:rFonts w:ascii="Arial" w:hAnsi="Arial" w:cs="Arial"/>
              </w:rPr>
              <w:t xml:space="preserve"> </w:t>
            </w:r>
          </w:p>
          <w:p w14:paraId="2B1627B5" w14:textId="77777777" w:rsidR="00FB5EA1" w:rsidRPr="004C3FC2" w:rsidRDefault="00FB5EA1" w:rsidP="00FB5EA1">
            <w:pPr>
              <w:jc w:val="both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62-090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Mrowino</w:t>
            </w:r>
          </w:p>
        </w:tc>
        <w:tc>
          <w:tcPr>
            <w:tcW w:w="1417" w:type="dxa"/>
          </w:tcPr>
          <w:p w14:paraId="3B241DD3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</w:p>
          <w:p w14:paraId="429218F8" w14:textId="3A028EF7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m-cy</w:t>
            </w:r>
          </w:p>
        </w:tc>
        <w:tc>
          <w:tcPr>
            <w:tcW w:w="1701" w:type="dxa"/>
          </w:tcPr>
          <w:p w14:paraId="4EC15D1E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</w:p>
          <w:p w14:paraId="31F42658" w14:textId="6B1E3584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FE0653" w14:textId="6245FC7D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719 787.94 zł</w:t>
            </w:r>
          </w:p>
        </w:tc>
      </w:tr>
      <w:tr w:rsidR="00FB5EA1" w:rsidRPr="004C3FC2" w14:paraId="725730F0" w14:textId="77777777" w:rsidTr="00A83347">
        <w:tc>
          <w:tcPr>
            <w:tcW w:w="851" w:type="dxa"/>
            <w:shd w:val="clear" w:color="auto" w:fill="auto"/>
            <w:vAlign w:val="center"/>
          </w:tcPr>
          <w:p w14:paraId="1FAC6464" w14:textId="77777777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339420A7" w14:textId="77777777" w:rsidR="00FB5EA1" w:rsidRPr="004C3FC2" w:rsidRDefault="00FB5EA1" w:rsidP="00FB5EA1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Krug Elektro Sp. z o.o.</w:t>
            </w:r>
          </w:p>
          <w:p w14:paraId="54B575B7" w14:textId="77777777" w:rsidR="00FB5EA1" w:rsidRPr="004C3FC2" w:rsidRDefault="00FB5EA1" w:rsidP="00FB5EA1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Os. Jana III Sobieskiego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21/97</w:t>
            </w:r>
            <w:r w:rsidRPr="004C3FC2">
              <w:rPr>
                <w:rFonts w:ascii="Arial" w:hAnsi="Arial" w:cs="Arial"/>
              </w:rPr>
              <w:t xml:space="preserve"> </w:t>
            </w:r>
          </w:p>
          <w:p w14:paraId="5071DF85" w14:textId="77777777" w:rsidR="00FB5EA1" w:rsidRPr="004C3FC2" w:rsidRDefault="00FB5EA1" w:rsidP="00FB5EA1">
            <w:pPr>
              <w:jc w:val="both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60-688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Poznań</w:t>
            </w:r>
          </w:p>
        </w:tc>
        <w:tc>
          <w:tcPr>
            <w:tcW w:w="1417" w:type="dxa"/>
          </w:tcPr>
          <w:p w14:paraId="00F7FF32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</w:p>
          <w:p w14:paraId="70351444" w14:textId="4505C68E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m-cy</w:t>
            </w:r>
          </w:p>
        </w:tc>
        <w:tc>
          <w:tcPr>
            <w:tcW w:w="1701" w:type="dxa"/>
          </w:tcPr>
          <w:p w14:paraId="503DAA40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skrócenie </w:t>
            </w:r>
          </w:p>
          <w:p w14:paraId="248308B1" w14:textId="3EAB648F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14</w:t>
            </w:r>
            <w:r>
              <w:rPr>
                <w:rFonts w:ascii="Arial" w:hAnsi="Arial" w:cs="Arial"/>
              </w:rPr>
              <w:t xml:space="preserve">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B98DCB0" w14:textId="7E6FDD20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190 650.00 zł</w:t>
            </w:r>
          </w:p>
        </w:tc>
      </w:tr>
      <w:tr w:rsidR="00FB5EA1" w:rsidRPr="004C3FC2" w14:paraId="031F1711" w14:textId="77777777" w:rsidTr="00A83347">
        <w:tc>
          <w:tcPr>
            <w:tcW w:w="851" w:type="dxa"/>
            <w:shd w:val="clear" w:color="auto" w:fill="auto"/>
            <w:vAlign w:val="center"/>
          </w:tcPr>
          <w:p w14:paraId="15FD61B3" w14:textId="77777777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3499C2E8" w14:textId="4C6019C9" w:rsidR="00FB5EA1" w:rsidRPr="004C3FC2" w:rsidRDefault="00FB5EA1" w:rsidP="00FB5EA1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 xml:space="preserve">ELEKTROHURT </w:t>
            </w:r>
            <w:r>
              <w:rPr>
                <w:rFonts w:ascii="Arial" w:hAnsi="Arial" w:cs="Arial"/>
              </w:rPr>
              <w:t>POZNAŃ Sp. z o.o.</w:t>
            </w:r>
          </w:p>
          <w:p w14:paraId="09D6FE93" w14:textId="643633AA" w:rsidR="00FB5EA1" w:rsidRPr="004C3FC2" w:rsidRDefault="00FB5EA1" w:rsidP="00FB5E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Heleny Szafran 6</w:t>
            </w:r>
          </w:p>
          <w:p w14:paraId="17F0FB09" w14:textId="2A427240" w:rsidR="00FB5EA1" w:rsidRPr="004C3FC2" w:rsidRDefault="00FB5EA1" w:rsidP="00FB5EA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60-693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Poznań</w:t>
            </w:r>
          </w:p>
        </w:tc>
        <w:tc>
          <w:tcPr>
            <w:tcW w:w="1417" w:type="dxa"/>
          </w:tcPr>
          <w:p w14:paraId="464368E5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</w:p>
          <w:p w14:paraId="167AD912" w14:textId="41560300" w:rsidR="00FB5EA1" w:rsidRPr="004C3FC2" w:rsidRDefault="002447FF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FB5EA1">
              <w:rPr>
                <w:rFonts w:ascii="Arial" w:hAnsi="Arial" w:cs="Arial"/>
              </w:rPr>
              <w:t xml:space="preserve"> m-c</w:t>
            </w:r>
            <w:r>
              <w:rPr>
                <w:rFonts w:ascii="Arial" w:hAnsi="Arial" w:cs="Arial"/>
              </w:rPr>
              <w:t>e</w:t>
            </w:r>
          </w:p>
        </w:tc>
        <w:tc>
          <w:tcPr>
            <w:tcW w:w="1701" w:type="dxa"/>
          </w:tcPr>
          <w:p w14:paraId="04E50D73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</w:p>
          <w:p w14:paraId="2CC048E9" w14:textId="6241A6AE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DB5380" w14:textId="51F12FB6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199 506.00 zł</w:t>
            </w:r>
          </w:p>
        </w:tc>
      </w:tr>
      <w:tr w:rsidR="00FB5EA1" w:rsidRPr="004C3FC2" w14:paraId="6AC953F2" w14:textId="77777777" w:rsidTr="00A83347">
        <w:tc>
          <w:tcPr>
            <w:tcW w:w="851" w:type="dxa"/>
            <w:shd w:val="clear" w:color="auto" w:fill="auto"/>
            <w:vAlign w:val="center"/>
          </w:tcPr>
          <w:p w14:paraId="5AC4982D" w14:textId="77777777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14:paraId="430EEE9C" w14:textId="77777777" w:rsidR="00FB5EA1" w:rsidRPr="004C3FC2" w:rsidRDefault="00FB5EA1" w:rsidP="00FB5EA1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Lumi Lighting Sp. z o.o.</w:t>
            </w:r>
          </w:p>
          <w:p w14:paraId="2EE4B59B" w14:textId="77777777" w:rsidR="00FB5EA1" w:rsidRPr="004C3FC2" w:rsidRDefault="00FB5EA1" w:rsidP="00FB5EA1">
            <w:pPr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Strzyżowska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35F</w:t>
            </w:r>
            <w:r w:rsidRPr="004C3FC2">
              <w:rPr>
                <w:rFonts w:ascii="Arial" w:hAnsi="Arial" w:cs="Arial"/>
              </w:rPr>
              <w:t xml:space="preserve"> </w:t>
            </w:r>
          </w:p>
          <w:p w14:paraId="1717DA78" w14:textId="77777777" w:rsidR="00FB5EA1" w:rsidRPr="004C3FC2" w:rsidRDefault="00FB5EA1" w:rsidP="00FB5EA1">
            <w:pPr>
              <w:jc w:val="both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61-323</w:t>
            </w:r>
            <w:r w:rsidRPr="004C3FC2">
              <w:rPr>
                <w:rFonts w:ascii="Arial" w:hAnsi="Arial" w:cs="Arial"/>
              </w:rPr>
              <w:t xml:space="preserve"> </w:t>
            </w:r>
            <w:r w:rsidRPr="004C3FC2">
              <w:rPr>
                <w:rFonts w:ascii="Arial" w:hAnsi="Arial" w:cs="Arial"/>
              </w:rPr>
              <w:t>Poznań</w:t>
            </w:r>
          </w:p>
        </w:tc>
        <w:tc>
          <w:tcPr>
            <w:tcW w:w="1417" w:type="dxa"/>
          </w:tcPr>
          <w:p w14:paraId="0BA43A01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</w:p>
          <w:p w14:paraId="782AFD5B" w14:textId="3651F535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m-cy</w:t>
            </w:r>
          </w:p>
        </w:tc>
        <w:tc>
          <w:tcPr>
            <w:tcW w:w="1701" w:type="dxa"/>
          </w:tcPr>
          <w:p w14:paraId="0138B89E" w14:textId="77777777" w:rsidR="00FB5EA1" w:rsidRDefault="00FB5EA1" w:rsidP="00FB5EA1">
            <w:pPr>
              <w:jc w:val="center"/>
              <w:rPr>
                <w:rFonts w:ascii="Arial" w:hAnsi="Arial" w:cs="Arial"/>
              </w:rPr>
            </w:pPr>
          </w:p>
          <w:p w14:paraId="62BDA233" w14:textId="780F2803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24FB4C" w14:textId="67B9ECC8" w:rsidR="00FB5EA1" w:rsidRPr="004C3FC2" w:rsidRDefault="00FB5EA1" w:rsidP="00FB5EA1">
            <w:pPr>
              <w:jc w:val="center"/>
              <w:rPr>
                <w:rFonts w:ascii="Arial" w:hAnsi="Arial" w:cs="Arial"/>
              </w:rPr>
            </w:pPr>
            <w:r w:rsidRPr="004C3FC2">
              <w:rPr>
                <w:rFonts w:ascii="Arial" w:hAnsi="Arial" w:cs="Arial"/>
              </w:rPr>
              <w:t>558 420.00 zł</w:t>
            </w:r>
          </w:p>
        </w:tc>
      </w:tr>
    </w:tbl>
    <w:p w14:paraId="48A653BD" w14:textId="77777777" w:rsidR="0069085C" w:rsidRPr="00355C9D" w:rsidRDefault="0069085C" w:rsidP="004C3FC2">
      <w:pPr>
        <w:jc w:val="both"/>
        <w:rPr>
          <w:rFonts w:ascii="Arial" w:hAnsi="Arial" w:cs="Arial"/>
          <w:sz w:val="24"/>
        </w:rPr>
      </w:pPr>
    </w:p>
    <w:p w14:paraId="2FE757FF" w14:textId="77777777" w:rsidR="00577BC6" w:rsidRPr="00355C9D" w:rsidRDefault="00577BC6" w:rsidP="004C3FC2">
      <w:pPr>
        <w:jc w:val="both"/>
        <w:rPr>
          <w:rFonts w:ascii="Arial" w:hAnsi="Arial" w:cs="Arial"/>
          <w:sz w:val="24"/>
        </w:rPr>
      </w:pPr>
    </w:p>
    <w:p w14:paraId="59279F69" w14:textId="77777777" w:rsidR="00A80738" w:rsidRDefault="00A80738" w:rsidP="004C3FC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6AA1530" w14:textId="77777777" w:rsidR="002447FF" w:rsidRPr="00E70D17" w:rsidRDefault="002447FF" w:rsidP="002447FF">
      <w:pPr>
        <w:pStyle w:val="Tekstpodstawowy"/>
        <w:spacing w:line="240" w:lineRule="auto"/>
        <w:ind w:left="3119"/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</w:t>
      </w:r>
      <w:r w:rsidRPr="00E70D17">
        <w:rPr>
          <w:rFonts w:ascii="Arial" w:hAnsi="Arial" w:cs="Arial"/>
          <w:iCs/>
          <w:sz w:val="22"/>
          <w:szCs w:val="22"/>
        </w:rPr>
        <w:t>/-/ p.o. Dyrektora</w:t>
      </w:r>
    </w:p>
    <w:p w14:paraId="15FB9307" w14:textId="77777777" w:rsidR="002447FF" w:rsidRPr="00E70D17" w:rsidRDefault="002447FF" w:rsidP="002447FF">
      <w:pPr>
        <w:pStyle w:val="Tekstpodstawowy"/>
        <w:spacing w:line="240" w:lineRule="auto"/>
        <w:ind w:left="3119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            </w:t>
      </w:r>
      <w:r w:rsidRPr="00E70D17">
        <w:rPr>
          <w:rFonts w:ascii="Arial" w:hAnsi="Arial" w:cs="Arial"/>
          <w:iCs/>
          <w:sz w:val="22"/>
          <w:szCs w:val="22"/>
        </w:rPr>
        <w:t xml:space="preserve"> Szpitala Wojewódzkiego w Poznaniu</w:t>
      </w:r>
    </w:p>
    <w:p w14:paraId="6F443D0C" w14:textId="77777777" w:rsidR="002447FF" w:rsidRPr="00E70D17" w:rsidRDefault="002447FF" w:rsidP="002447FF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E70D17">
        <w:rPr>
          <w:rFonts w:ascii="Arial" w:hAnsi="Arial" w:cs="Arial"/>
          <w:iCs/>
          <w:sz w:val="22"/>
          <w:szCs w:val="22"/>
        </w:rPr>
        <w:t>Violetta Magiera</w:t>
      </w:r>
    </w:p>
    <w:p w14:paraId="3C940C56" w14:textId="77777777" w:rsidR="002447FF" w:rsidRPr="00355C9D" w:rsidRDefault="002447FF" w:rsidP="004C3FC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447FF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ED200" w14:textId="77777777" w:rsidR="00A719EC" w:rsidRDefault="00A719EC">
      <w:r>
        <w:separator/>
      </w:r>
    </w:p>
  </w:endnote>
  <w:endnote w:type="continuationSeparator" w:id="0">
    <w:p w14:paraId="438F9C91" w14:textId="77777777" w:rsidR="00A719EC" w:rsidRDefault="00A71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E99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A40E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6CBD" w14:textId="40E4565B" w:rsidR="00960CEB" w:rsidRPr="00986737" w:rsidRDefault="002447F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33A3446" wp14:editId="7C43677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F079E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5782C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CD5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B7E29A" w14:textId="77777777" w:rsidR="009F189D" w:rsidRDefault="009F189D">
    <w:pPr>
      <w:pStyle w:val="Stopka"/>
      <w:tabs>
        <w:tab w:val="clear" w:pos="4536"/>
      </w:tabs>
      <w:jc w:val="center"/>
    </w:pPr>
  </w:p>
  <w:p w14:paraId="177D11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101FB" w14:textId="77777777" w:rsidR="00A719EC" w:rsidRDefault="00A719EC">
      <w:r>
        <w:separator/>
      </w:r>
    </w:p>
  </w:footnote>
  <w:footnote w:type="continuationSeparator" w:id="0">
    <w:p w14:paraId="335D8C09" w14:textId="77777777" w:rsidR="00A719EC" w:rsidRDefault="00A71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19F94" w14:textId="77777777" w:rsidR="00851242" w:rsidRDefault="00851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934DA" w14:textId="77777777" w:rsidR="00851242" w:rsidRDefault="00851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2A41F" w14:textId="77777777" w:rsidR="00851242" w:rsidRDefault="008512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9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47FF"/>
    <w:rsid w:val="00355C9D"/>
    <w:rsid w:val="003B6B36"/>
    <w:rsid w:val="003D72FD"/>
    <w:rsid w:val="003F57CD"/>
    <w:rsid w:val="00423179"/>
    <w:rsid w:val="00490DC0"/>
    <w:rsid w:val="00493F8C"/>
    <w:rsid w:val="004C3FC2"/>
    <w:rsid w:val="004C7E9B"/>
    <w:rsid w:val="00577BC6"/>
    <w:rsid w:val="00601802"/>
    <w:rsid w:val="0069085C"/>
    <w:rsid w:val="00843263"/>
    <w:rsid w:val="00851242"/>
    <w:rsid w:val="00861E75"/>
    <w:rsid w:val="008A26A5"/>
    <w:rsid w:val="008F318B"/>
    <w:rsid w:val="00960CEB"/>
    <w:rsid w:val="009D19BD"/>
    <w:rsid w:val="009F189D"/>
    <w:rsid w:val="00A719EC"/>
    <w:rsid w:val="00A80738"/>
    <w:rsid w:val="00A83347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B5EA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1A2E3B"/>
  <w15:chartTrackingRefBased/>
  <w15:docId w15:val="{DB2D3ED0-4082-467A-8819-1F3855C0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7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2024-11-19T10:17:00Z</cp:lastPrinted>
  <dcterms:created xsi:type="dcterms:W3CDTF">2024-11-19T10:18:00Z</dcterms:created>
  <dcterms:modified xsi:type="dcterms:W3CDTF">2024-11-19T10:18:00Z</dcterms:modified>
</cp:coreProperties>
</file>