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03AF0C4C" w14:textId="77777777" w:rsidR="00405764" w:rsidRPr="00405764" w:rsidRDefault="00405764" w:rsidP="00405764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405764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płynów infuzyjnych oraz leków do programu lekowego - leczenie pacjentów chorych na raka dróg żółciowych</w:t>
      </w:r>
    </w:p>
    <w:p w14:paraId="412D55C7" w14:textId="409F1669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05764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9C3316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0BB79" w14:textId="2BEA505F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405764">
      <w:rPr>
        <w:rFonts w:ascii="Arial" w:hAnsi="Arial" w:cs="Arial"/>
        <w:sz w:val="20"/>
        <w:szCs w:val="20"/>
      </w:rPr>
      <w:t>6</w:t>
    </w:r>
    <w:r w:rsidR="009C3316">
      <w:rPr>
        <w:rFonts w:ascii="Arial" w:hAnsi="Arial" w:cs="Arial"/>
        <w:sz w:val="20"/>
        <w:szCs w:val="20"/>
      </w:rPr>
      <w:t>7</w:t>
    </w:r>
    <w:r w:rsidR="004D7961">
      <w:rPr>
        <w:rFonts w:ascii="Arial" w:hAnsi="Arial" w:cs="Arial"/>
        <w:sz w:val="20"/>
        <w:szCs w:val="20"/>
      </w:rPr>
      <w:t>/202</w:t>
    </w:r>
    <w:r w:rsidR="005E77B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284F07"/>
    <w:rsid w:val="00290EE6"/>
    <w:rsid w:val="003939FA"/>
    <w:rsid w:val="003A486D"/>
    <w:rsid w:val="00405764"/>
    <w:rsid w:val="004374F2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9</cp:revision>
  <cp:lastPrinted>2024-07-29T08:10:00Z</cp:lastPrinted>
  <dcterms:created xsi:type="dcterms:W3CDTF">2023-04-18T07:16:00Z</dcterms:created>
  <dcterms:modified xsi:type="dcterms:W3CDTF">2024-10-30T08:15:00Z</dcterms:modified>
</cp:coreProperties>
</file>