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6E8C6" w14:textId="3B7D2172" w:rsidR="00986737" w:rsidRPr="00952428" w:rsidRDefault="00631903" w:rsidP="00952428">
      <w:pPr>
        <w:spacing w:after="600"/>
        <w:jc w:val="right"/>
        <w:rPr>
          <w:sz w:val="24"/>
          <w:szCs w:val="24"/>
        </w:rPr>
      </w:pPr>
      <w:bookmarkStart w:id="0" w:name="_Hlk52197885"/>
      <w:r w:rsidRPr="00952428">
        <w:rPr>
          <w:sz w:val="24"/>
          <w:szCs w:val="24"/>
        </w:rPr>
        <w:t>Poznań</w:t>
      </w:r>
      <w:r w:rsidR="00986737" w:rsidRPr="00952428">
        <w:rPr>
          <w:sz w:val="24"/>
          <w:szCs w:val="24"/>
        </w:rPr>
        <w:t xml:space="preserve"> dnia: </w:t>
      </w:r>
      <w:r w:rsidRPr="00952428">
        <w:rPr>
          <w:sz w:val="24"/>
          <w:szCs w:val="24"/>
        </w:rPr>
        <w:t>2024-</w:t>
      </w:r>
      <w:r w:rsidR="00F9575B">
        <w:rPr>
          <w:sz w:val="24"/>
          <w:szCs w:val="24"/>
        </w:rPr>
        <w:t>11</w:t>
      </w:r>
      <w:r w:rsidRPr="00952428">
        <w:rPr>
          <w:sz w:val="24"/>
          <w:szCs w:val="24"/>
        </w:rPr>
        <w:t>-</w:t>
      </w:r>
      <w:r w:rsidR="00F9575B">
        <w:rPr>
          <w:sz w:val="24"/>
          <w:szCs w:val="24"/>
        </w:rPr>
        <w:t>20</w:t>
      </w:r>
    </w:p>
    <w:p w14:paraId="30ACE586" w14:textId="77777777" w:rsidR="00631903" w:rsidRPr="00952428" w:rsidRDefault="00631903" w:rsidP="00952428">
      <w:pPr>
        <w:rPr>
          <w:b/>
          <w:bCs/>
          <w:sz w:val="24"/>
          <w:szCs w:val="24"/>
        </w:rPr>
      </w:pPr>
      <w:r w:rsidRPr="00952428">
        <w:rPr>
          <w:b/>
          <w:bCs/>
          <w:sz w:val="24"/>
          <w:szCs w:val="24"/>
        </w:rPr>
        <w:t>Szpital Wojewódzki w Poznaniu</w:t>
      </w:r>
    </w:p>
    <w:p w14:paraId="73EE073D" w14:textId="77777777" w:rsidR="00986737" w:rsidRPr="00952428" w:rsidRDefault="00631903" w:rsidP="00952428">
      <w:pPr>
        <w:rPr>
          <w:b/>
          <w:bCs/>
          <w:sz w:val="24"/>
          <w:szCs w:val="24"/>
        </w:rPr>
      </w:pPr>
      <w:r w:rsidRPr="00952428">
        <w:rPr>
          <w:b/>
          <w:bCs/>
          <w:sz w:val="24"/>
          <w:szCs w:val="24"/>
        </w:rPr>
        <w:t>Dział Zamówień Publicznych</w:t>
      </w:r>
    </w:p>
    <w:p w14:paraId="0D98ACE5" w14:textId="77777777" w:rsidR="00986737" w:rsidRPr="00952428" w:rsidRDefault="00631903" w:rsidP="00952428">
      <w:pPr>
        <w:rPr>
          <w:sz w:val="24"/>
          <w:szCs w:val="24"/>
        </w:rPr>
      </w:pPr>
      <w:r w:rsidRPr="00952428">
        <w:rPr>
          <w:sz w:val="24"/>
          <w:szCs w:val="24"/>
        </w:rPr>
        <w:t>Juraszów</w:t>
      </w:r>
      <w:r w:rsidR="00986737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7/19</w:t>
      </w:r>
    </w:p>
    <w:p w14:paraId="352D78E0" w14:textId="1F643B24" w:rsidR="00986737" w:rsidRPr="00952428" w:rsidRDefault="00631903" w:rsidP="00952428">
      <w:pPr>
        <w:rPr>
          <w:sz w:val="24"/>
          <w:szCs w:val="24"/>
        </w:rPr>
      </w:pPr>
      <w:r w:rsidRPr="00952428">
        <w:rPr>
          <w:sz w:val="24"/>
          <w:szCs w:val="24"/>
        </w:rPr>
        <w:t>60-479</w:t>
      </w:r>
      <w:r w:rsidR="00986737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Poznań</w:t>
      </w:r>
      <w:r w:rsidR="00952428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52428" w14:paraId="1AC7A8EE" w14:textId="77777777" w:rsidTr="00952428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86C1DB" w14:textId="4B75A75A" w:rsidR="00986737" w:rsidRPr="00952428" w:rsidRDefault="00986737" w:rsidP="00952428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52428">
              <w:rPr>
                <w:b/>
                <w:spacing w:val="20"/>
                <w:sz w:val="28"/>
              </w:rPr>
              <w:t>INFORMACJA Z OTWARCIA OFERT</w:t>
            </w:r>
            <w:r w:rsidR="00F9575B">
              <w:rPr>
                <w:b/>
                <w:spacing w:val="20"/>
                <w:sz w:val="28"/>
              </w:rPr>
              <w:t xml:space="preserve"> </w:t>
            </w:r>
            <w:r w:rsidR="00F9575B" w:rsidRPr="00F9575B">
              <w:rPr>
                <w:b/>
                <w:spacing w:val="20"/>
                <w:sz w:val="28"/>
              </w:rPr>
              <w:t>— po zastosowaniu art. 223 ust. 2 pkt.</w:t>
            </w:r>
          </w:p>
        </w:tc>
      </w:tr>
    </w:tbl>
    <w:p w14:paraId="723878E1" w14:textId="77777777" w:rsidR="00986737" w:rsidRPr="00952428" w:rsidRDefault="00986737" w:rsidP="00952428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52428">
        <w:rPr>
          <w:rFonts w:eastAsia="Calibri"/>
          <w:sz w:val="24"/>
          <w:szCs w:val="24"/>
          <w:lang w:eastAsia="en-US"/>
        </w:rPr>
        <w:t xml:space="preserve">Dotyczy </w:t>
      </w:r>
      <w:r w:rsidRPr="00952428">
        <w:rPr>
          <w:sz w:val="24"/>
          <w:szCs w:val="24"/>
        </w:rPr>
        <w:t>postępowania o udzielenie zamówienia publicznego</w:t>
      </w:r>
      <w:r w:rsidRPr="0095242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52428" w14:paraId="2152E891" w14:textId="77777777" w:rsidTr="005A632E">
        <w:tc>
          <w:tcPr>
            <w:tcW w:w="2269" w:type="dxa"/>
            <w:shd w:val="clear" w:color="auto" w:fill="auto"/>
          </w:tcPr>
          <w:p w14:paraId="7B824081" w14:textId="77777777" w:rsidR="00986737" w:rsidRPr="00952428" w:rsidRDefault="00986737" w:rsidP="0095242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F17CF0" w14:textId="77777777" w:rsidR="00986737" w:rsidRPr="00952428" w:rsidRDefault="00631903" w:rsidP="0095242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2428">
              <w:rPr>
                <w:bCs/>
                <w:sz w:val="24"/>
                <w:szCs w:val="24"/>
              </w:rPr>
              <w:t>Środki dezynfekcyjne</w:t>
            </w:r>
            <w:r w:rsidR="00986737" w:rsidRPr="00952428">
              <w:rPr>
                <w:bCs/>
                <w:sz w:val="24"/>
                <w:szCs w:val="24"/>
              </w:rPr>
              <w:t>.</w:t>
            </w:r>
          </w:p>
        </w:tc>
      </w:tr>
      <w:tr w:rsidR="00631903" w:rsidRPr="00952428" w14:paraId="362643F7" w14:textId="77777777" w:rsidTr="00DE240F">
        <w:tc>
          <w:tcPr>
            <w:tcW w:w="2269" w:type="dxa"/>
            <w:shd w:val="clear" w:color="auto" w:fill="auto"/>
          </w:tcPr>
          <w:p w14:paraId="04B0D34D" w14:textId="77777777" w:rsidR="00631903" w:rsidRPr="00952428" w:rsidRDefault="00631903" w:rsidP="0095242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EA6F589" w14:textId="77777777" w:rsidR="00631903" w:rsidRPr="00952428" w:rsidRDefault="00631903" w:rsidP="00952428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952428">
              <w:rPr>
                <w:bCs/>
                <w:sz w:val="24"/>
                <w:szCs w:val="24"/>
              </w:rPr>
              <w:t>SZW/DZP/77/2024</w:t>
            </w:r>
          </w:p>
        </w:tc>
      </w:tr>
    </w:tbl>
    <w:p w14:paraId="20A9F814" w14:textId="77777777" w:rsidR="00D665F5" w:rsidRDefault="00D665F5" w:rsidP="00952428">
      <w:pPr>
        <w:spacing w:before="120"/>
        <w:jc w:val="both"/>
        <w:rPr>
          <w:sz w:val="24"/>
          <w:szCs w:val="24"/>
        </w:rPr>
      </w:pPr>
      <w:r w:rsidRPr="00952428">
        <w:rPr>
          <w:sz w:val="24"/>
          <w:szCs w:val="24"/>
        </w:rPr>
        <w:t>Zamawiający, działając na podstawie art. 22</w:t>
      </w:r>
      <w:r w:rsidR="00FC7F5E" w:rsidRPr="00952428">
        <w:rPr>
          <w:sz w:val="24"/>
          <w:szCs w:val="24"/>
        </w:rPr>
        <w:t>2</w:t>
      </w:r>
      <w:r w:rsidRPr="00952428">
        <w:rPr>
          <w:sz w:val="24"/>
          <w:szCs w:val="24"/>
        </w:rPr>
        <w:t xml:space="preserve"> ust. 5 </w:t>
      </w:r>
      <w:r w:rsidRPr="00952428">
        <w:rPr>
          <w:bCs/>
          <w:sz w:val="24"/>
          <w:szCs w:val="24"/>
        </w:rPr>
        <w:t>ustawy z dnia 11 września 2019 r. Prawo zamówień publicznych</w:t>
      </w:r>
      <w:r w:rsidRPr="00952428">
        <w:rPr>
          <w:sz w:val="24"/>
          <w:szCs w:val="24"/>
        </w:rPr>
        <w:t xml:space="preserve"> </w:t>
      </w:r>
      <w:r w:rsidR="00631903" w:rsidRPr="00952428">
        <w:rPr>
          <w:sz w:val="24"/>
          <w:szCs w:val="24"/>
        </w:rPr>
        <w:t>(t.j. Dz. U. z 2024 poz. 1320)</w:t>
      </w:r>
      <w:r w:rsidR="00490DC0" w:rsidRPr="00952428">
        <w:rPr>
          <w:sz w:val="24"/>
          <w:szCs w:val="24"/>
        </w:rPr>
        <w:t xml:space="preserve"> </w:t>
      </w:r>
      <w:r w:rsidRPr="00952428">
        <w:rPr>
          <w:sz w:val="24"/>
          <w:szCs w:val="24"/>
        </w:rPr>
        <w:t>udostępnia</w:t>
      </w:r>
      <w:r w:rsidR="00F95C33" w:rsidRPr="00952428">
        <w:rPr>
          <w:sz w:val="24"/>
          <w:szCs w:val="24"/>
        </w:rPr>
        <w:t xml:space="preserve"> </w:t>
      </w:r>
      <w:r w:rsidR="004C7E9B" w:rsidRPr="00952428">
        <w:rPr>
          <w:sz w:val="24"/>
          <w:szCs w:val="24"/>
        </w:rPr>
        <w:t>informacj</w:t>
      </w:r>
      <w:r w:rsidR="00577BC6" w:rsidRPr="00952428">
        <w:rPr>
          <w:sz w:val="24"/>
          <w:szCs w:val="24"/>
        </w:rPr>
        <w:t>ę</w:t>
      </w:r>
      <w:r w:rsidR="00035488" w:rsidRPr="00952428">
        <w:rPr>
          <w:sz w:val="24"/>
          <w:szCs w:val="24"/>
        </w:rPr>
        <w:t xml:space="preserve"> z otwarcia ofert</w:t>
      </w:r>
      <w:r w:rsidR="00577BC6" w:rsidRPr="00952428">
        <w:rPr>
          <w:sz w:val="24"/>
          <w:szCs w:val="24"/>
        </w:rPr>
        <w:t>.</w:t>
      </w:r>
    </w:p>
    <w:p w14:paraId="0BC0F431" w14:textId="3A8E59C1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 w:rsidRPr="00952428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3CF6A67" w14:textId="555535E0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1 – 19 008,00 zł brutto</w:t>
      </w:r>
    </w:p>
    <w:p w14:paraId="7AAEA766" w14:textId="5C4359C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2 – 8 878,00 zł brutto</w:t>
      </w:r>
    </w:p>
    <w:p w14:paraId="021E567E" w14:textId="43E05069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3 – 79 344,00 zł brutto</w:t>
      </w:r>
    </w:p>
    <w:p w14:paraId="5EA9B3AC" w14:textId="7F5273E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4 – 41 099,00 zł brutto</w:t>
      </w:r>
    </w:p>
    <w:p w14:paraId="6150BE44" w14:textId="070440E1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5 – 125 853,40 zł brutto</w:t>
      </w:r>
    </w:p>
    <w:p w14:paraId="26792138" w14:textId="33162415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6 – 85 435,00 zł brutto</w:t>
      </w:r>
    </w:p>
    <w:p w14:paraId="5815E729" w14:textId="08CBA745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7 – 10 400,40 zł brutto</w:t>
      </w:r>
    </w:p>
    <w:p w14:paraId="4BE1F49C" w14:textId="2FD38656" w:rsidR="00952428" w:rsidRPr="00952428" w:rsidRDefault="00952428" w:rsidP="00952428">
      <w:pPr>
        <w:jc w:val="both"/>
        <w:rPr>
          <w:i/>
          <w:iCs/>
          <w:sz w:val="24"/>
          <w:szCs w:val="24"/>
        </w:rPr>
      </w:pPr>
      <w:r w:rsidRPr="00952428">
        <w:rPr>
          <w:i/>
          <w:iCs/>
          <w:sz w:val="24"/>
          <w:szCs w:val="24"/>
        </w:rPr>
        <w:t>Zadanie 8 – 35 075,00 zł brutto</w:t>
      </w:r>
    </w:p>
    <w:p w14:paraId="339EE5B7" w14:textId="77777777" w:rsidR="00A80738" w:rsidRPr="00952428" w:rsidRDefault="00D665F5" w:rsidP="00952428">
      <w:pPr>
        <w:spacing w:before="120" w:after="60"/>
        <w:jc w:val="both"/>
        <w:rPr>
          <w:sz w:val="24"/>
          <w:szCs w:val="24"/>
        </w:rPr>
      </w:pPr>
      <w:r w:rsidRPr="00952428">
        <w:rPr>
          <w:sz w:val="24"/>
          <w:szCs w:val="24"/>
        </w:rPr>
        <w:t>Podczas otwarcia ofert, mającego miejsce</w:t>
      </w:r>
      <w:r w:rsidR="00FF4AB1" w:rsidRPr="00952428">
        <w:rPr>
          <w:sz w:val="24"/>
          <w:szCs w:val="24"/>
        </w:rPr>
        <w:t xml:space="preserve"> w dniu </w:t>
      </w:r>
      <w:r w:rsidR="00631903" w:rsidRPr="00952428">
        <w:rPr>
          <w:sz w:val="24"/>
          <w:szCs w:val="24"/>
        </w:rPr>
        <w:t>31/10/2024</w:t>
      </w:r>
      <w:r w:rsidR="00FF4AB1" w:rsidRPr="00952428">
        <w:rPr>
          <w:sz w:val="24"/>
          <w:szCs w:val="24"/>
        </w:rPr>
        <w:t xml:space="preserve"> o godz. </w:t>
      </w:r>
      <w:r w:rsidR="00631903" w:rsidRPr="00952428">
        <w:rPr>
          <w:sz w:val="24"/>
          <w:szCs w:val="24"/>
        </w:rPr>
        <w:t>10:00</w:t>
      </w:r>
      <w:r w:rsidRPr="00952428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52428" w14:paraId="0D79AF1E" w14:textId="77777777" w:rsidTr="005A632E">
        <w:tc>
          <w:tcPr>
            <w:tcW w:w="1276" w:type="dxa"/>
            <w:shd w:val="clear" w:color="auto" w:fill="F2F2F2"/>
            <w:vAlign w:val="center"/>
          </w:tcPr>
          <w:p w14:paraId="71DF7E23" w14:textId="77777777" w:rsidR="006B27ED" w:rsidRPr="00952428" w:rsidRDefault="00986737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Oferta n</w:t>
            </w:r>
            <w:r w:rsidR="006B27ED" w:rsidRPr="00952428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5F6EAB2" w14:textId="77777777" w:rsidR="006B27ED" w:rsidRPr="00952428" w:rsidRDefault="00986737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C966A63" w14:textId="77777777" w:rsidR="006B27ED" w:rsidRPr="00952428" w:rsidRDefault="006B27ED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17C0287" w14:textId="77777777" w:rsidR="006B27ED" w:rsidRPr="00952428" w:rsidRDefault="006B27ED" w:rsidP="0095242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Cena oferty</w:t>
            </w:r>
          </w:p>
        </w:tc>
      </w:tr>
      <w:tr w:rsidR="00631903" w:rsidRPr="00952428" w14:paraId="13703AE6" w14:textId="77777777" w:rsidTr="00DE240F">
        <w:tc>
          <w:tcPr>
            <w:tcW w:w="1276" w:type="dxa"/>
            <w:shd w:val="clear" w:color="auto" w:fill="auto"/>
            <w:vAlign w:val="center"/>
          </w:tcPr>
          <w:p w14:paraId="2C9A69E3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DCFF8F" w14:textId="77777777" w:rsidR="00631903" w:rsidRPr="00952428" w:rsidRDefault="00631903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14EB00A3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Centrum Zaopatrzenia Medycznego "CEZAL" SA-Wrocław</w:t>
            </w:r>
          </w:p>
          <w:p w14:paraId="16841A2D" w14:textId="77777777" w:rsidR="00952428" w:rsidRPr="00952428" w:rsidRDefault="00952428" w:rsidP="00952428">
            <w:pPr>
              <w:spacing w:before="80" w:after="40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 xml:space="preserve">ul. Widna 4 </w:t>
            </w:r>
          </w:p>
          <w:p w14:paraId="637591FC" w14:textId="64ECE339" w:rsidR="00631903" w:rsidRPr="00952428" w:rsidRDefault="00952428" w:rsidP="00952428">
            <w:pPr>
              <w:spacing w:after="80"/>
              <w:jc w:val="both"/>
              <w:rPr>
                <w:sz w:val="24"/>
                <w:szCs w:val="24"/>
              </w:rPr>
            </w:pPr>
            <w:r w:rsidRPr="00952428">
              <w:rPr>
                <w:sz w:val="24"/>
                <w:szCs w:val="24"/>
              </w:rPr>
              <w:t>50-543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6CE4C" w14:textId="77777777" w:rsidR="00631903" w:rsidRPr="00F9575B" w:rsidRDefault="00631903" w:rsidP="00952428">
            <w:pPr>
              <w:spacing w:before="80" w:after="80"/>
              <w:jc w:val="center"/>
              <w:rPr>
                <w:strike/>
                <w:sz w:val="24"/>
                <w:szCs w:val="24"/>
              </w:rPr>
            </w:pPr>
            <w:r w:rsidRPr="00F9575B">
              <w:rPr>
                <w:strike/>
                <w:sz w:val="24"/>
                <w:szCs w:val="24"/>
              </w:rPr>
              <w:t>35 441.25 zł</w:t>
            </w:r>
          </w:p>
          <w:p w14:paraId="306E52EE" w14:textId="03366262" w:rsidR="00F9575B" w:rsidRPr="00952428" w:rsidRDefault="00F9575B" w:rsidP="0095242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9575B">
              <w:rPr>
                <w:color w:val="FF0000"/>
                <w:sz w:val="24"/>
                <w:szCs w:val="24"/>
              </w:rPr>
              <w:t xml:space="preserve">35 411,96 zł </w:t>
            </w:r>
          </w:p>
        </w:tc>
      </w:tr>
      <w:bookmarkEnd w:id="0"/>
    </w:tbl>
    <w:p w14:paraId="549B07C9" w14:textId="77777777" w:rsidR="002A522A" w:rsidRDefault="002A522A" w:rsidP="00256EA5">
      <w:pPr>
        <w:ind w:left="4528"/>
        <w:jc w:val="center"/>
        <w:rPr>
          <w:sz w:val="24"/>
          <w:szCs w:val="24"/>
        </w:rPr>
      </w:pPr>
    </w:p>
    <w:p w14:paraId="582E3EB8" w14:textId="77777777" w:rsidR="002A2DFF" w:rsidRDefault="002A2DFF" w:rsidP="002A2DFF">
      <w:pPr>
        <w:pStyle w:val="Tekstpodstawowy"/>
        <w:ind w:left="3119" w:firstLine="425"/>
        <w:jc w:val="center"/>
        <w:rPr>
          <w:i/>
          <w:iCs/>
          <w:szCs w:val="24"/>
        </w:rPr>
      </w:pPr>
      <w:r>
        <w:rPr>
          <w:i/>
          <w:iCs/>
          <w:szCs w:val="24"/>
        </w:rPr>
        <w:t>Zamawiający</w:t>
      </w:r>
    </w:p>
    <w:p w14:paraId="0128ECD8" w14:textId="77777777" w:rsidR="002A2DFF" w:rsidRDefault="002A2DFF" w:rsidP="002A2DFF">
      <w:pPr>
        <w:ind w:left="3540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/-/ p. o. Dyrektora Szpitala Wojewódzkiego</w:t>
      </w:r>
    </w:p>
    <w:p w14:paraId="1A12BF56" w14:textId="77777777" w:rsidR="002A2DFF" w:rsidRDefault="002A2DFF" w:rsidP="002A2DFF">
      <w:pPr>
        <w:ind w:left="594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w Poznaniu</w:t>
      </w:r>
    </w:p>
    <w:p w14:paraId="5C4307CE" w14:textId="77777777" w:rsidR="002A2DFF" w:rsidRDefault="002A2DFF" w:rsidP="002A2DFF">
      <w:pPr>
        <w:ind w:left="4248" w:firstLine="708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Dyrektora ds. Pielęgniarstwa</w:t>
      </w:r>
    </w:p>
    <w:p w14:paraId="128F4CB5" w14:textId="77777777" w:rsidR="002A2DFF" w:rsidRDefault="002A2DFF" w:rsidP="002A2DFF">
      <w:pPr>
        <w:ind w:left="4956" w:firstLine="708"/>
        <w:rPr>
          <w:i/>
          <w:iCs/>
          <w:sz w:val="24"/>
          <w:szCs w:val="24"/>
          <w:highlight w:val="darkGray"/>
        </w:rPr>
      </w:pPr>
      <w:r>
        <w:rPr>
          <w:i/>
          <w:iCs/>
          <w:sz w:val="24"/>
          <w:szCs w:val="24"/>
        </w:rPr>
        <w:t>Violetta Magiera</w:t>
      </w:r>
    </w:p>
    <w:p w14:paraId="2F8A9DE3" w14:textId="27E67DBB" w:rsidR="00C236D3" w:rsidRPr="00952428" w:rsidRDefault="00C236D3" w:rsidP="00952428">
      <w:pPr>
        <w:jc w:val="right"/>
        <w:rPr>
          <w:sz w:val="22"/>
          <w:szCs w:val="22"/>
        </w:rPr>
      </w:pPr>
    </w:p>
    <w:sectPr w:rsidR="00C236D3" w:rsidRPr="00952428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0115EF" w14:textId="77777777" w:rsidR="00B2247F" w:rsidRDefault="00B2247F">
      <w:r>
        <w:separator/>
      </w:r>
    </w:p>
  </w:endnote>
  <w:endnote w:type="continuationSeparator" w:id="0">
    <w:p w14:paraId="261807BB" w14:textId="77777777" w:rsidR="00B2247F" w:rsidRDefault="00B2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9A7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417C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F2100" w14:textId="6FD826F7" w:rsidR="00986737" w:rsidRPr="00986737" w:rsidRDefault="001C592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3A179C" wp14:editId="3B921FB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80FEC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21FFD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FC4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E73664" w14:textId="77777777" w:rsidR="009F189D" w:rsidRDefault="009F189D">
    <w:pPr>
      <w:pStyle w:val="Stopka"/>
      <w:tabs>
        <w:tab w:val="clear" w:pos="4536"/>
      </w:tabs>
      <w:jc w:val="center"/>
    </w:pPr>
  </w:p>
  <w:p w14:paraId="611E6DF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DBF28" w14:textId="77777777" w:rsidR="00B2247F" w:rsidRDefault="00B2247F">
      <w:r>
        <w:separator/>
      </w:r>
    </w:p>
  </w:footnote>
  <w:footnote w:type="continuationSeparator" w:id="0">
    <w:p w14:paraId="4BDF55C1" w14:textId="77777777" w:rsidR="00B2247F" w:rsidRDefault="00B22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C05CF" w14:textId="77777777" w:rsidR="00631903" w:rsidRDefault="00631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E0EBE" w14:textId="77777777" w:rsidR="00631903" w:rsidRDefault="00631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5F89E" w14:textId="77777777" w:rsidR="00631903" w:rsidRDefault="006319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47F"/>
    <w:rsid w:val="00007727"/>
    <w:rsid w:val="00017720"/>
    <w:rsid w:val="00035488"/>
    <w:rsid w:val="000D3F48"/>
    <w:rsid w:val="000D7F25"/>
    <w:rsid w:val="000E00E5"/>
    <w:rsid w:val="00173B20"/>
    <w:rsid w:val="001C5929"/>
    <w:rsid w:val="001C69FF"/>
    <w:rsid w:val="0023318D"/>
    <w:rsid w:val="00256EA5"/>
    <w:rsid w:val="002A0B3E"/>
    <w:rsid w:val="002A2DFF"/>
    <w:rsid w:val="002A522A"/>
    <w:rsid w:val="003D72FD"/>
    <w:rsid w:val="00423179"/>
    <w:rsid w:val="0043450A"/>
    <w:rsid w:val="004874C1"/>
    <w:rsid w:val="00490DC0"/>
    <w:rsid w:val="00493F8C"/>
    <w:rsid w:val="004C7E9B"/>
    <w:rsid w:val="00530A8E"/>
    <w:rsid w:val="005614F2"/>
    <w:rsid w:val="00577BC6"/>
    <w:rsid w:val="005A632E"/>
    <w:rsid w:val="005B3804"/>
    <w:rsid w:val="00631903"/>
    <w:rsid w:val="0069085C"/>
    <w:rsid w:val="006B27ED"/>
    <w:rsid w:val="00843263"/>
    <w:rsid w:val="00861E75"/>
    <w:rsid w:val="00952428"/>
    <w:rsid w:val="00986737"/>
    <w:rsid w:val="009D19BD"/>
    <w:rsid w:val="009F189D"/>
    <w:rsid w:val="00A80738"/>
    <w:rsid w:val="00A9043D"/>
    <w:rsid w:val="00B2247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6008"/>
    <w:rsid w:val="00F9575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C03A1"/>
  <w15:chartTrackingRefBased/>
  <w15:docId w15:val="{24115CA1-FCBA-4E33-8FAC-157B6E995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A2DF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7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197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9</cp:revision>
  <cp:lastPrinted>2024-10-31T11:21:00Z</cp:lastPrinted>
  <dcterms:created xsi:type="dcterms:W3CDTF">2024-10-31T11:00:00Z</dcterms:created>
  <dcterms:modified xsi:type="dcterms:W3CDTF">2024-11-20T13:14:00Z</dcterms:modified>
</cp:coreProperties>
</file>