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DF0AC" w14:textId="13885834" w:rsidR="00F245C5" w:rsidRPr="004A6FB8" w:rsidRDefault="00B068CA" w:rsidP="004A6FB8">
      <w:pPr>
        <w:spacing w:after="600"/>
        <w:jc w:val="right"/>
      </w:pPr>
      <w:bookmarkStart w:id="0" w:name="_Hlk53520193"/>
      <w:r w:rsidRPr="004A6FB8">
        <w:t>Poznań</w:t>
      </w:r>
      <w:r w:rsidR="00F245C5" w:rsidRPr="004A6FB8">
        <w:t xml:space="preserve"> dnia: </w:t>
      </w:r>
      <w:r w:rsidRPr="004A6FB8">
        <w:t>2024-11-</w:t>
      </w:r>
      <w:r w:rsidR="004A6FB8">
        <w:t>2</w:t>
      </w:r>
      <w:r w:rsidR="00BD1E8C">
        <w:t>1</w:t>
      </w:r>
    </w:p>
    <w:p w14:paraId="2656E096" w14:textId="77777777" w:rsidR="00B068CA" w:rsidRPr="004A6FB8" w:rsidRDefault="00B068CA" w:rsidP="004A6FB8">
      <w:pPr>
        <w:ind w:right="3969"/>
        <w:rPr>
          <w:b/>
          <w:bCs/>
        </w:rPr>
      </w:pPr>
      <w:r w:rsidRPr="004A6FB8">
        <w:rPr>
          <w:b/>
          <w:bCs/>
        </w:rPr>
        <w:t>Szpital Wojewódzki w Poznaniu</w:t>
      </w:r>
    </w:p>
    <w:p w14:paraId="6DF295C2" w14:textId="77777777" w:rsidR="00F245C5" w:rsidRPr="004A6FB8" w:rsidRDefault="00B068CA" w:rsidP="004A6FB8">
      <w:pPr>
        <w:ind w:right="3969"/>
        <w:rPr>
          <w:b/>
          <w:bCs/>
        </w:rPr>
      </w:pPr>
      <w:r w:rsidRPr="004A6FB8">
        <w:rPr>
          <w:b/>
          <w:bCs/>
        </w:rPr>
        <w:t>Dział Zamówień Publicznych</w:t>
      </w:r>
    </w:p>
    <w:p w14:paraId="0E682752" w14:textId="77777777" w:rsidR="00F245C5" w:rsidRPr="004A6FB8" w:rsidRDefault="00B068CA" w:rsidP="004A6FB8">
      <w:pPr>
        <w:ind w:right="3969"/>
      </w:pPr>
      <w:r w:rsidRPr="004A6FB8">
        <w:t>Juraszów</w:t>
      </w:r>
      <w:r w:rsidR="00F245C5" w:rsidRPr="004A6FB8">
        <w:t xml:space="preserve"> </w:t>
      </w:r>
      <w:r w:rsidRPr="004A6FB8">
        <w:t>7/19</w:t>
      </w:r>
    </w:p>
    <w:p w14:paraId="4CB9215F" w14:textId="77777777" w:rsidR="00F245C5" w:rsidRPr="004A6FB8" w:rsidRDefault="00B068CA" w:rsidP="004A6FB8">
      <w:pPr>
        <w:ind w:right="4253"/>
      </w:pPr>
      <w:r w:rsidRPr="004A6FB8">
        <w:t>60-479</w:t>
      </w:r>
      <w:r w:rsidR="00F245C5" w:rsidRPr="004A6FB8">
        <w:t xml:space="preserve"> </w:t>
      </w:r>
      <w:r w:rsidRPr="004A6FB8">
        <w:t>Poznań</w:t>
      </w:r>
    </w:p>
    <w:p w14:paraId="2DDF525A" w14:textId="77777777" w:rsidR="00D30F1F" w:rsidRPr="004A6FB8" w:rsidRDefault="00D30F1F" w:rsidP="004A6FB8">
      <w:pPr>
        <w:tabs>
          <w:tab w:val="right" w:pos="9072"/>
        </w:tabs>
        <w:ind w:left="5670"/>
        <w:jc w:val="both"/>
        <w:rPr>
          <w:b/>
        </w:rPr>
      </w:pPr>
      <w:r w:rsidRPr="004A6FB8">
        <w:rPr>
          <w:b/>
        </w:rPr>
        <w:t>WYKONAWCY</w:t>
      </w:r>
    </w:p>
    <w:p w14:paraId="6B670422" w14:textId="77777777" w:rsidR="00F245C5" w:rsidRPr="004A6FB8" w:rsidRDefault="00D30F1F" w:rsidP="004A6FB8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4A6FB8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4A6FB8" w14:paraId="5B8F094C" w14:textId="77777777" w:rsidTr="002716A3">
        <w:tc>
          <w:tcPr>
            <w:tcW w:w="10065" w:type="dxa"/>
            <w:shd w:val="clear" w:color="auto" w:fill="F2F2F2"/>
            <w:hideMark/>
          </w:tcPr>
          <w:p w14:paraId="6A168A74" w14:textId="77777777" w:rsidR="00F245C5" w:rsidRPr="004A6FB8" w:rsidRDefault="00F245C5" w:rsidP="004A6FB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A6FB8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DCA78F3" w14:textId="77777777" w:rsidR="00F245C5" w:rsidRPr="004A6FB8" w:rsidRDefault="00F245C5" w:rsidP="004A6FB8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A6FB8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9648EBD" w14:textId="77777777" w:rsidR="00F245C5" w:rsidRPr="004A6FB8" w:rsidRDefault="00F245C5" w:rsidP="004A6FB8">
      <w:pPr>
        <w:keepNext/>
        <w:spacing w:after="240"/>
        <w:outlineLvl w:val="0"/>
        <w:rPr>
          <w:b/>
        </w:rPr>
      </w:pPr>
    </w:p>
    <w:p w14:paraId="41C4B23D" w14:textId="77777777" w:rsidR="00F245C5" w:rsidRPr="004A6FB8" w:rsidRDefault="00F245C5" w:rsidP="004A6FB8">
      <w:pPr>
        <w:spacing w:after="120"/>
        <w:jc w:val="both"/>
        <w:rPr>
          <w:rFonts w:eastAsia="Calibri"/>
          <w:lang w:eastAsia="en-US"/>
        </w:rPr>
      </w:pPr>
      <w:r w:rsidRPr="004A6FB8">
        <w:rPr>
          <w:rFonts w:eastAsia="Calibri"/>
          <w:lang w:eastAsia="en-US"/>
        </w:rPr>
        <w:t xml:space="preserve">Dotyczy </w:t>
      </w:r>
      <w:r w:rsidRPr="004A6FB8">
        <w:t>postępowania o udzielenie zamówienia publicznego</w:t>
      </w:r>
      <w:r w:rsidRPr="004A6FB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4A6FB8" w14:paraId="5AC90C19" w14:textId="77777777" w:rsidTr="002716A3">
        <w:tc>
          <w:tcPr>
            <w:tcW w:w="2269" w:type="dxa"/>
            <w:shd w:val="clear" w:color="auto" w:fill="auto"/>
          </w:tcPr>
          <w:p w14:paraId="31F6B63D" w14:textId="77777777" w:rsidR="00F245C5" w:rsidRPr="004A6FB8" w:rsidRDefault="00F245C5" w:rsidP="004A6FB8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A6FB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BA0119" w14:textId="77777777" w:rsidR="00F245C5" w:rsidRPr="004A6FB8" w:rsidRDefault="00B068CA" w:rsidP="004A6FB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A6FB8">
              <w:rPr>
                <w:bCs/>
              </w:rPr>
              <w:t>Środki dezynfekcyjne</w:t>
            </w:r>
          </w:p>
        </w:tc>
      </w:tr>
      <w:tr w:rsidR="00B068CA" w:rsidRPr="004A6FB8" w14:paraId="2DFB254E" w14:textId="77777777" w:rsidTr="009D66E4">
        <w:tc>
          <w:tcPr>
            <w:tcW w:w="2269" w:type="dxa"/>
            <w:shd w:val="clear" w:color="auto" w:fill="auto"/>
          </w:tcPr>
          <w:p w14:paraId="6DE20A20" w14:textId="77777777" w:rsidR="00B068CA" w:rsidRPr="004A6FB8" w:rsidRDefault="00B068CA" w:rsidP="004A6FB8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A6FB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AB4ECF" w14:textId="77777777" w:rsidR="00B068CA" w:rsidRPr="004A6FB8" w:rsidRDefault="00B068CA" w:rsidP="004A6FB8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A6FB8">
              <w:rPr>
                <w:bCs/>
              </w:rPr>
              <w:t>SZW/DZP/77/2024</w:t>
            </w:r>
          </w:p>
        </w:tc>
      </w:tr>
    </w:tbl>
    <w:p w14:paraId="16D2ED77" w14:textId="77777777" w:rsidR="00F245C5" w:rsidRPr="004A6FB8" w:rsidRDefault="00F245C5" w:rsidP="004A6FB8">
      <w:pPr>
        <w:tabs>
          <w:tab w:val="left" w:pos="708"/>
          <w:tab w:val="center" w:pos="4536"/>
          <w:tab w:val="right" w:pos="9072"/>
        </w:tabs>
      </w:pPr>
    </w:p>
    <w:p w14:paraId="34ECB6B0" w14:textId="77777777" w:rsidR="00B068CA" w:rsidRPr="004A6FB8" w:rsidRDefault="00F245C5" w:rsidP="004A6FB8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4A6FB8">
        <w:t xml:space="preserve">Zamawiający, </w:t>
      </w:r>
      <w:r w:rsidR="00B068CA" w:rsidRPr="004A6FB8">
        <w:rPr>
          <w:b/>
        </w:rPr>
        <w:t>Szpital Wojewódzki w Poznaniu</w:t>
      </w:r>
    </w:p>
    <w:p w14:paraId="78294A36" w14:textId="77777777" w:rsidR="00A02E94" w:rsidRPr="004A6FB8" w:rsidRDefault="00B068CA" w:rsidP="004A6FB8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4A6FB8">
        <w:rPr>
          <w:b/>
        </w:rPr>
        <w:t>Dział Zamówień Publicznych</w:t>
      </w:r>
      <w:r w:rsidR="00F245C5" w:rsidRPr="004A6FB8">
        <w:t xml:space="preserve">, działając na podstawie art. 253 ust. 1 ustawy z dnia 11 września 2019r. Prawo zamówień publicznych </w:t>
      </w:r>
      <w:r w:rsidRPr="004A6FB8">
        <w:t>(</w:t>
      </w:r>
      <w:proofErr w:type="spellStart"/>
      <w:r w:rsidRPr="004A6FB8">
        <w:t>t.j</w:t>
      </w:r>
      <w:proofErr w:type="spellEnd"/>
      <w:r w:rsidRPr="004A6FB8">
        <w:t>. Dz. U. z 2024 poz. 1320)</w:t>
      </w:r>
      <w:r w:rsidR="00F245C5" w:rsidRPr="004A6FB8">
        <w:t xml:space="preserve">, zwanej dalej „ustawą </w:t>
      </w:r>
      <w:proofErr w:type="spellStart"/>
      <w:r w:rsidR="00F245C5" w:rsidRPr="004A6FB8">
        <w:t>Pzp</w:t>
      </w:r>
      <w:proofErr w:type="spellEnd"/>
      <w:r w:rsidR="00F245C5" w:rsidRPr="004A6FB8">
        <w:t>”, informuje, że w toczącym się postępowaniu o udzielenie zamówienia publicznego</w:t>
      </w:r>
      <w:r w:rsidR="00A02E94" w:rsidRPr="004A6FB8">
        <w:t xml:space="preserve">, </w:t>
      </w:r>
      <w:r w:rsidR="00F245C5" w:rsidRPr="004A6FB8">
        <w:t>jako najkorzystniejsza wybrana została oferta złożona przez wykonawcę</w:t>
      </w:r>
      <w:r w:rsidR="00A02E94" w:rsidRPr="004A6FB8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068CA" w:rsidRPr="004A6FB8" w14:paraId="76A0ABD2" w14:textId="77777777" w:rsidTr="004A6F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7859" w14:textId="77777777" w:rsidR="00B068CA" w:rsidRPr="004A6FB8" w:rsidRDefault="00B068CA" w:rsidP="004A6FB8">
            <w:pPr>
              <w:spacing w:before="120" w:after="240"/>
              <w:jc w:val="both"/>
            </w:pPr>
            <w:r w:rsidRPr="004A6FB8">
              <w:rPr>
                <w:b/>
                <w:bCs/>
              </w:rPr>
              <w:t>Część nr 2</w:t>
            </w:r>
            <w:r w:rsidRPr="004A6FB8">
              <w:t>: Preparaty do higienicznej i chirurgicznej dezynfekcji.</w:t>
            </w:r>
          </w:p>
          <w:p w14:paraId="59D6F794" w14:textId="77777777" w:rsidR="00584312" w:rsidRPr="00584312" w:rsidRDefault="00584312" w:rsidP="00584312">
            <w:pPr>
              <w:spacing w:before="80" w:after="40"/>
              <w:rPr>
                <w:b/>
                <w:bCs/>
              </w:rPr>
            </w:pPr>
            <w:r w:rsidRPr="00584312">
              <w:rPr>
                <w:b/>
                <w:bCs/>
              </w:rPr>
              <w:t>OSS sp. z o.o.</w:t>
            </w:r>
          </w:p>
          <w:p w14:paraId="26E4DB8F" w14:textId="77777777" w:rsidR="00584312" w:rsidRPr="00584312" w:rsidRDefault="00584312" w:rsidP="00584312">
            <w:r w:rsidRPr="00584312">
              <w:t xml:space="preserve">ul. Siennicka 25 </w:t>
            </w:r>
          </w:p>
          <w:p w14:paraId="7D1356B4" w14:textId="77777777" w:rsidR="00584312" w:rsidRDefault="00584312" w:rsidP="00584312">
            <w:pPr>
              <w:jc w:val="both"/>
            </w:pPr>
            <w:r w:rsidRPr="00584312">
              <w:t>80-758 Gdańsk</w:t>
            </w:r>
            <w:r w:rsidRPr="004A6FB8">
              <w:t xml:space="preserve"> </w:t>
            </w:r>
          </w:p>
          <w:p w14:paraId="0C76B21B" w14:textId="77777777" w:rsidR="00584312" w:rsidRDefault="00584312" w:rsidP="00584312">
            <w:pPr>
              <w:jc w:val="both"/>
            </w:pPr>
          </w:p>
          <w:p w14:paraId="7EE907AA" w14:textId="69F238B7" w:rsidR="00B068CA" w:rsidRPr="004A6FB8" w:rsidRDefault="00B068CA" w:rsidP="00584312">
            <w:pPr>
              <w:jc w:val="both"/>
              <w:rPr>
                <w:bCs/>
              </w:rPr>
            </w:pPr>
            <w:r w:rsidRPr="004A6FB8">
              <w:t xml:space="preserve">za cenę wykonania przedmiotu zamówienia w wysokości </w:t>
            </w:r>
            <w:r w:rsidRPr="004A6FB8">
              <w:rPr>
                <w:b/>
              </w:rPr>
              <w:t>9 535.80 zł</w:t>
            </w:r>
            <w:r w:rsidRPr="004A6FB8">
              <w:t xml:space="preserve"> </w:t>
            </w:r>
            <w:r w:rsidRPr="004A6FB8">
              <w:rPr>
                <w:b/>
                <w:bCs/>
              </w:rPr>
              <w:t>brutto</w:t>
            </w:r>
            <w:r w:rsidRPr="004A6FB8">
              <w:rPr>
                <w:bCs/>
              </w:rPr>
              <w:t>.</w:t>
            </w:r>
          </w:p>
          <w:p w14:paraId="4CD7F839" w14:textId="77777777" w:rsidR="00B068CA" w:rsidRPr="004A6FB8" w:rsidRDefault="00B068CA" w:rsidP="004A6FB8">
            <w:pPr>
              <w:spacing w:before="120"/>
              <w:jc w:val="both"/>
              <w:rPr>
                <w:color w:val="000000"/>
              </w:rPr>
            </w:pPr>
            <w:r w:rsidRPr="004A6FB8">
              <w:rPr>
                <w:color w:val="000000"/>
                <w:u w:val="single"/>
              </w:rPr>
              <w:t>Uzasadnienie wyboru</w:t>
            </w:r>
            <w:r w:rsidRPr="004A6FB8">
              <w:rPr>
                <w:color w:val="000000"/>
              </w:rPr>
              <w:t>:</w:t>
            </w:r>
          </w:p>
          <w:p w14:paraId="145A791A" w14:textId="77777777" w:rsidR="00B068CA" w:rsidRPr="004A6FB8" w:rsidRDefault="00B068CA" w:rsidP="004A6FB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A6FB8">
              <w:t xml:space="preserve">Oferta otrzymała największą ilość punktów - łącznie 100,00 - w oparciu o określone </w:t>
            </w:r>
          </w:p>
          <w:p w14:paraId="6DE49E7A" w14:textId="77777777" w:rsidR="00B068CA" w:rsidRPr="004A6FB8" w:rsidRDefault="00B068CA" w:rsidP="004A6FB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A6FB8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068CA" w:rsidRPr="004A6FB8" w14:paraId="3DB84B19" w14:textId="77777777" w:rsidTr="004A6F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DC029" w14:textId="77777777" w:rsidR="00B068CA" w:rsidRPr="004A6FB8" w:rsidRDefault="00B068CA" w:rsidP="004A6FB8">
            <w:pPr>
              <w:spacing w:before="120" w:after="240"/>
              <w:jc w:val="both"/>
            </w:pPr>
            <w:r w:rsidRPr="004A6FB8">
              <w:rPr>
                <w:b/>
                <w:bCs/>
              </w:rPr>
              <w:t>Część nr 4</w:t>
            </w:r>
            <w:r w:rsidRPr="004A6FB8">
              <w:t>: Preparaty do zamgławiania pomieszczeń</w:t>
            </w:r>
          </w:p>
          <w:p w14:paraId="15F1AEA0" w14:textId="77777777" w:rsidR="00B068CA" w:rsidRPr="004A6FB8" w:rsidRDefault="00B068CA" w:rsidP="004A6FB8">
            <w:pPr>
              <w:spacing w:before="60"/>
              <w:jc w:val="both"/>
              <w:rPr>
                <w:b/>
              </w:rPr>
            </w:pPr>
            <w:r w:rsidRPr="004A6FB8">
              <w:rPr>
                <w:b/>
              </w:rPr>
              <w:t>OSS sp. z o.o.</w:t>
            </w:r>
          </w:p>
          <w:p w14:paraId="73C4FFC5" w14:textId="1CC11953" w:rsidR="00B068CA" w:rsidRPr="004A6FB8" w:rsidRDefault="004A6FB8" w:rsidP="004A6FB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B068CA" w:rsidRPr="004A6FB8">
              <w:rPr>
                <w:bCs/>
              </w:rPr>
              <w:t xml:space="preserve">Siennicka 25 </w:t>
            </w:r>
          </w:p>
          <w:p w14:paraId="67952BFD" w14:textId="77777777" w:rsidR="00B068CA" w:rsidRPr="004A6FB8" w:rsidRDefault="00B068CA" w:rsidP="004A6FB8">
            <w:pPr>
              <w:spacing w:after="120"/>
              <w:jc w:val="both"/>
              <w:rPr>
                <w:bCs/>
              </w:rPr>
            </w:pPr>
            <w:r w:rsidRPr="004A6FB8">
              <w:rPr>
                <w:bCs/>
              </w:rPr>
              <w:t>80-758 Gdańsk</w:t>
            </w:r>
          </w:p>
          <w:p w14:paraId="60C579D3" w14:textId="77777777" w:rsidR="00B068CA" w:rsidRPr="004A6FB8" w:rsidRDefault="00B068CA" w:rsidP="004A6FB8">
            <w:pPr>
              <w:jc w:val="both"/>
              <w:rPr>
                <w:bCs/>
              </w:rPr>
            </w:pPr>
            <w:r w:rsidRPr="004A6FB8">
              <w:t xml:space="preserve">za cenę wykonania przedmiotu zamówienia w wysokości </w:t>
            </w:r>
            <w:r w:rsidRPr="004A6FB8">
              <w:rPr>
                <w:b/>
              </w:rPr>
              <w:t>45 554.40 zł</w:t>
            </w:r>
            <w:r w:rsidRPr="004A6FB8">
              <w:t xml:space="preserve"> </w:t>
            </w:r>
            <w:r w:rsidRPr="004A6FB8">
              <w:rPr>
                <w:b/>
                <w:bCs/>
              </w:rPr>
              <w:t>brutto</w:t>
            </w:r>
            <w:r w:rsidRPr="004A6FB8">
              <w:rPr>
                <w:bCs/>
              </w:rPr>
              <w:t>.</w:t>
            </w:r>
          </w:p>
          <w:p w14:paraId="12DF8998" w14:textId="77777777" w:rsidR="00B068CA" w:rsidRPr="004A6FB8" w:rsidRDefault="00B068CA" w:rsidP="004A6FB8">
            <w:pPr>
              <w:spacing w:before="120"/>
              <w:jc w:val="both"/>
              <w:rPr>
                <w:color w:val="000000"/>
              </w:rPr>
            </w:pPr>
            <w:r w:rsidRPr="004A6FB8">
              <w:rPr>
                <w:color w:val="000000"/>
                <w:u w:val="single"/>
              </w:rPr>
              <w:t>Uzasadnienie wyboru</w:t>
            </w:r>
            <w:r w:rsidRPr="004A6FB8">
              <w:rPr>
                <w:color w:val="000000"/>
              </w:rPr>
              <w:t>:</w:t>
            </w:r>
          </w:p>
          <w:p w14:paraId="24AE3BF3" w14:textId="77777777" w:rsidR="00B068CA" w:rsidRPr="004A6FB8" w:rsidRDefault="00B068CA" w:rsidP="004A6FB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A6FB8">
              <w:t xml:space="preserve">Oferta otrzymała największą ilość punktów - łącznie 100,00 - w oparciu o określone </w:t>
            </w:r>
          </w:p>
          <w:p w14:paraId="4B3EA7CD" w14:textId="77777777" w:rsidR="00B068CA" w:rsidRPr="004A6FB8" w:rsidRDefault="00B068CA" w:rsidP="004A6FB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A6FB8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068CA" w:rsidRPr="004A6FB8" w14:paraId="69E6BC36" w14:textId="77777777" w:rsidTr="004A6F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DFF0" w14:textId="77777777" w:rsidR="00B068CA" w:rsidRPr="004A6FB8" w:rsidRDefault="00B068CA" w:rsidP="004A6FB8">
            <w:pPr>
              <w:spacing w:before="120" w:after="240"/>
              <w:jc w:val="both"/>
            </w:pPr>
            <w:r w:rsidRPr="004A6FB8">
              <w:rPr>
                <w:b/>
                <w:bCs/>
              </w:rPr>
              <w:lastRenderedPageBreak/>
              <w:t>Część nr 5</w:t>
            </w:r>
            <w:r w:rsidRPr="004A6FB8">
              <w:t>: Preparaty do mycia i dezynfekcji powierzchni szpitalnych, sprzętów i wyrobów medycznych.</w:t>
            </w:r>
          </w:p>
          <w:p w14:paraId="0A71E28A" w14:textId="77777777" w:rsidR="00584312" w:rsidRPr="00584312" w:rsidRDefault="00584312" w:rsidP="00584312">
            <w:pPr>
              <w:spacing w:before="60"/>
              <w:jc w:val="both"/>
              <w:rPr>
                <w:b/>
              </w:rPr>
            </w:pPr>
            <w:r w:rsidRPr="00584312">
              <w:rPr>
                <w:b/>
              </w:rPr>
              <w:t>Bialmed Sp. z o.o.</w:t>
            </w:r>
          </w:p>
          <w:p w14:paraId="4E0C728B" w14:textId="77777777" w:rsidR="00584312" w:rsidRPr="00584312" w:rsidRDefault="00584312" w:rsidP="00584312">
            <w:pPr>
              <w:spacing w:before="60"/>
              <w:jc w:val="both"/>
              <w:rPr>
                <w:bCs/>
              </w:rPr>
            </w:pPr>
            <w:r w:rsidRPr="00584312">
              <w:rPr>
                <w:bCs/>
              </w:rPr>
              <w:t>ul. Kazimierzowska 46/48/35</w:t>
            </w:r>
          </w:p>
          <w:p w14:paraId="3F7F9D1D" w14:textId="77777777" w:rsidR="00584312" w:rsidRPr="00584312" w:rsidRDefault="00584312" w:rsidP="00584312">
            <w:pPr>
              <w:jc w:val="both"/>
              <w:rPr>
                <w:bCs/>
              </w:rPr>
            </w:pPr>
            <w:r w:rsidRPr="00584312">
              <w:rPr>
                <w:bCs/>
              </w:rPr>
              <w:t xml:space="preserve">02-546 Warszawa </w:t>
            </w:r>
          </w:p>
          <w:p w14:paraId="3166349E" w14:textId="77777777" w:rsidR="00584312" w:rsidRDefault="00584312" w:rsidP="00584312">
            <w:pPr>
              <w:jc w:val="both"/>
              <w:rPr>
                <w:b/>
              </w:rPr>
            </w:pPr>
          </w:p>
          <w:p w14:paraId="53D38EDA" w14:textId="1DBB317C" w:rsidR="00B068CA" w:rsidRPr="004A6FB8" w:rsidRDefault="00B068CA" w:rsidP="00584312">
            <w:pPr>
              <w:jc w:val="both"/>
              <w:rPr>
                <w:bCs/>
              </w:rPr>
            </w:pPr>
            <w:r w:rsidRPr="004A6FB8">
              <w:t xml:space="preserve">za cenę wykonania przedmiotu zamówienia w wysokości </w:t>
            </w:r>
            <w:r w:rsidRPr="004A6FB8">
              <w:rPr>
                <w:b/>
              </w:rPr>
              <w:t>136 691.30 zł</w:t>
            </w:r>
            <w:r w:rsidRPr="004A6FB8">
              <w:t xml:space="preserve"> </w:t>
            </w:r>
            <w:r w:rsidRPr="004A6FB8">
              <w:rPr>
                <w:b/>
                <w:bCs/>
              </w:rPr>
              <w:t>brutto</w:t>
            </w:r>
            <w:r w:rsidRPr="004A6FB8">
              <w:rPr>
                <w:bCs/>
              </w:rPr>
              <w:t>.</w:t>
            </w:r>
          </w:p>
          <w:p w14:paraId="761C217A" w14:textId="77777777" w:rsidR="00B068CA" w:rsidRPr="004A6FB8" w:rsidRDefault="00B068CA" w:rsidP="004A6FB8">
            <w:pPr>
              <w:spacing w:before="120"/>
              <w:jc w:val="both"/>
              <w:rPr>
                <w:color w:val="000000"/>
              </w:rPr>
            </w:pPr>
            <w:r w:rsidRPr="004A6FB8">
              <w:rPr>
                <w:color w:val="000000"/>
                <w:u w:val="single"/>
              </w:rPr>
              <w:t>Uzasadnienie wyboru</w:t>
            </w:r>
            <w:r w:rsidRPr="004A6FB8">
              <w:rPr>
                <w:color w:val="000000"/>
              </w:rPr>
              <w:t>:</w:t>
            </w:r>
          </w:p>
          <w:p w14:paraId="303D2ED2" w14:textId="77777777" w:rsidR="00B068CA" w:rsidRPr="004A6FB8" w:rsidRDefault="00B068CA" w:rsidP="004A6FB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A6FB8">
              <w:t xml:space="preserve">Oferta otrzymała największą ilość punktów - łącznie 100,00 - w oparciu o określone </w:t>
            </w:r>
          </w:p>
          <w:p w14:paraId="3639FE8A" w14:textId="77777777" w:rsidR="00B068CA" w:rsidRPr="004A6FB8" w:rsidRDefault="00B068CA" w:rsidP="004A6FB8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A6FB8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6EDE688C" w14:textId="77777777" w:rsidR="00A02E94" w:rsidRPr="004A6FB8" w:rsidRDefault="00F245C5" w:rsidP="004A6FB8">
      <w:pPr>
        <w:spacing w:before="360" w:after="120"/>
        <w:jc w:val="both"/>
        <w:rPr>
          <w:color w:val="000000"/>
        </w:rPr>
      </w:pPr>
      <w:r w:rsidRPr="004A6FB8">
        <w:rPr>
          <w:b/>
          <w:bCs/>
          <w:color w:val="000000"/>
        </w:rPr>
        <w:t>Punktacja przyznana ofertom w każdym kryterium oceny ofert wraz z łączną punktacją</w:t>
      </w:r>
      <w:r w:rsidRPr="004A6FB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3402"/>
        <w:gridCol w:w="2268"/>
        <w:gridCol w:w="1531"/>
      </w:tblGrid>
      <w:tr w:rsidR="00A02E94" w:rsidRPr="00584312" w14:paraId="57C19BFD" w14:textId="77777777" w:rsidTr="00584312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5DBF9D" w14:textId="77777777" w:rsidR="00A02E94" w:rsidRPr="00584312" w:rsidRDefault="00F245C5" w:rsidP="004A6FB8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584312">
              <w:rPr>
                <w:bCs/>
                <w:sz w:val="22"/>
                <w:szCs w:val="22"/>
              </w:rPr>
              <w:t>Część</w:t>
            </w:r>
            <w:r w:rsidR="00A02E94" w:rsidRPr="00584312">
              <w:rPr>
                <w:bCs/>
                <w:sz w:val="22"/>
                <w:szCs w:val="22"/>
              </w:rPr>
              <w:t xml:space="preserve"> </w:t>
            </w:r>
            <w:r w:rsidR="007D7932" w:rsidRPr="00584312">
              <w:rPr>
                <w:bCs/>
                <w:sz w:val="22"/>
                <w:szCs w:val="22"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8CD482" w14:textId="77777777" w:rsidR="00A02E94" w:rsidRPr="00584312" w:rsidRDefault="007D7932" w:rsidP="004A6FB8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584312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C15D57" w14:textId="77777777" w:rsidR="00A02E94" w:rsidRPr="00584312" w:rsidRDefault="007D7932" w:rsidP="004A6FB8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584312">
              <w:rPr>
                <w:bCs/>
                <w:color w:val="000000"/>
                <w:sz w:val="22"/>
                <w:szCs w:val="22"/>
              </w:rPr>
              <w:t>K</w:t>
            </w:r>
            <w:r w:rsidR="00A02E94" w:rsidRPr="00584312">
              <w:rPr>
                <w:bCs/>
                <w:color w:val="000000"/>
                <w:sz w:val="22"/>
                <w:szCs w:val="22"/>
              </w:rPr>
              <w:t xml:space="preserve">ryterium - </w:t>
            </w:r>
            <w:r w:rsidRPr="00584312">
              <w:rPr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268B79" w14:textId="77777777" w:rsidR="00A02E94" w:rsidRPr="00584312" w:rsidRDefault="00A02E94" w:rsidP="004A6FB8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584312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068CA" w:rsidRPr="00584312" w14:paraId="42C74499" w14:textId="77777777" w:rsidTr="00584312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314D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2 - Preparaty do higienicznej i chirurgicznej dezynfekcji.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26FA" w14:textId="77777777" w:rsidR="00584312" w:rsidRPr="00584312" w:rsidRDefault="00584312" w:rsidP="00584312">
            <w:pPr>
              <w:rPr>
                <w:b/>
                <w:bCs/>
                <w:sz w:val="22"/>
                <w:szCs w:val="22"/>
              </w:rPr>
            </w:pPr>
            <w:r w:rsidRPr="00584312">
              <w:rPr>
                <w:b/>
                <w:bCs/>
                <w:sz w:val="22"/>
                <w:szCs w:val="22"/>
              </w:rPr>
              <w:t>OSS sp. z o.o.</w:t>
            </w:r>
          </w:p>
          <w:p w14:paraId="1BFA1598" w14:textId="77777777" w:rsidR="00584312" w:rsidRPr="00584312" w:rsidRDefault="00584312" w:rsidP="00584312">
            <w:pPr>
              <w:rPr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ul. Siennicka 25 </w:t>
            </w:r>
          </w:p>
          <w:p w14:paraId="7EB12484" w14:textId="03A857CD" w:rsidR="00B068CA" w:rsidRPr="00584312" w:rsidRDefault="00584312" w:rsidP="00584312">
            <w:pPr>
              <w:jc w:val="both"/>
              <w:rPr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80-758 Gdańsk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D928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1 - Cena - 100.00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1C173" w14:textId="77777777" w:rsidR="00B068CA" w:rsidRPr="00584312" w:rsidRDefault="00B068CA" w:rsidP="004A6FB8">
            <w:pPr>
              <w:jc w:val="center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  100,00</w:t>
            </w:r>
          </w:p>
        </w:tc>
      </w:tr>
      <w:tr w:rsidR="00B068CA" w:rsidRPr="00584312" w14:paraId="50F182AD" w14:textId="77777777" w:rsidTr="00584312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8A1B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2 - Preparaty do higienicznej i chirurgicznej dezynfekcji.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C723" w14:textId="77777777" w:rsidR="00584312" w:rsidRPr="00584312" w:rsidRDefault="00584312" w:rsidP="00584312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584312">
              <w:rPr>
                <w:b/>
                <w:bCs/>
                <w:sz w:val="22"/>
                <w:szCs w:val="22"/>
              </w:rPr>
              <w:t xml:space="preserve">Hurtownia Farmaceutyczna MEDIFARM Sp. z o.o. </w:t>
            </w:r>
          </w:p>
          <w:p w14:paraId="17504A4E" w14:textId="77777777" w:rsidR="00584312" w:rsidRPr="00584312" w:rsidRDefault="00584312" w:rsidP="00584312">
            <w:pPr>
              <w:rPr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ul. Bławatków 6 </w:t>
            </w:r>
          </w:p>
          <w:p w14:paraId="772E2C31" w14:textId="7E3F5BD6" w:rsidR="00B068CA" w:rsidRPr="00584312" w:rsidRDefault="00584312" w:rsidP="00584312">
            <w:pPr>
              <w:spacing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43-100 Tychy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3DF9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1 - Cena - 89.33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221" w14:textId="77777777" w:rsidR="00B068CA" w:rsidRPr="00584312" w:rsidRDefault="00B068CA" w:rsidP="004A6FB8">
            <w:pPr>
              <w:jc w:val="center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  89,33</w:t>
            </w:r>
          </w:p>
        </w:tc>
      </w:tr>
      <w:tr w:rsidR="00B068CA" w:rsidRPr="00584312" w14:paraId="5A3D7EE9" w14:textId="77777777" w:rsidTr="00584312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81948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4 - Preparaty do zamgławiania pomieszczeń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8D46" w14:textId="77777777" w:rsidR="00584312" w:rsidRPr="00584312" w:rsidRDefault="00584312" w:rsidP="00584312">
            <w:pPr>
              <w:rPr>
                <w:b/>
                <w:bCs/>
                <w:sz w:val="22"/>
                <w:szCs w:val="22"/>
              </w:rPr>
            </w:pPr>
            <w:r w:rsidRPr="00584312">
              <w:rPr>
                <w:b/>
                <w:bCs/>
                <w:sz w:val="22"/>
                <w:szCs w:val="22"/>
              </w:rPr>
              <w:t>OSS sp. z o.o.</w:t>
            </w:r>
          </w:p>
          <w:p w14:paraId="3E9AA493" w14:textId="77777777" w:rsidR="00584312" w:rsidRPr="00584312" w:rsidRDefault="00584312" w:rsidP="00584312">
            <w:pPr>
              <w:rPr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ul. Siennicka 25 </w:t>
            </w:r>
          </w:p>
          <w:p w14:paraId="56329377" w14:textId="4DA875B1" w:rsidR="00B068CA" w:rsidRPr="00584312" w:rsidRDefault="00584312" w:rsidP="00584312">
            <w:pPr>
              <w:spacing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80-758 Gdańsk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1E76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1 - Cena - 100.00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73BA" w14:textId="77777777" w:rsidR="00B068CA" w:rsidRPr="00584312" w:rsidRDefault="00B068CA" w:rsidP="004A6FB8">
            <w:pPr>
              <w:jc w:val="center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  100,00</w:t>
            </w:r>
          </w:p>
        </w:tc>
      </w:tr>
      <w:tr w:rsidR="00B068CA" w:rsidRPr="00584312" w14:paraId="63E29A8E" w14:textId="77777777" w:rsidTr="00584312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9068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5 - Preparaty do mycia i dezynfekcji powierzchni szpitalnych, sprzętów i wyrobów medycznych.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3002" w14:textId="77777777" w:rsidR="00584312" w:rsidRPr="00584312" w:rsidRDefault="00584312" w:rsidP="00584312">
            <w:pPr>
              <w:rPr>
                <w:b/>
                <w:bCs/>
                <w:sz w:val="22"/>
                <w:szCs w:val="22"/>
              </w:rPr>
            </w:pPr>
            <w:r w:rsidRPr="00584312">
              <w:rPr>
                <w:b/>
                <w:bCs/>
                <w:sz w:val="22"/>
                <w:szCs w:val="22"/>
              </w:rPr>
              <w:t>Bialmed Sp. z o.o.</w:t>
            </w:r>
          </w:p>
          <w:p w14:paraId="0AE69B71" w14:textId="77777777" w:rsidR="00584312" w:rsidRPr="00584312" w:rsidRDefault="00584312" w:rsidP="00584312">
            <w:pPr>
              <w:rPr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ul. Kazimierzowska 46/48/35</w:t>
            </w:r>
          </w:p>
          <w:p w14:paraId="2043900B" w14:textId="4BE5E1F1" w:rsidR="00B068CA" w:rsidRPr="00584312" w:rsidRDefault="00584312" w:rsidP="00584312">
            <w:pPr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02-546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B815" w14:textId="77777777" w:rsidR="00B068CA" w:rsidRPr="00584312" w:rsidRDefault="00B068CA" w:rsidP="004A6FB8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>1 - Cena - 100.00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DF69" w14:textId="77777777" w:rsidR="00B068CA" w:rsidRPr="00584312" w:rsidRDefault="00B068CA" w:rsidP="004A6FB8">
            <w:pPr>
              <w:jc w:val="center"/>
              <w:rPr>
                <w:color w:val="000000"/>
                <w:sz w:val="22"/>
                <w:szCs w:val="22"/>
              </w:rPr>
            </w:pPr>
            <w:r w:rsidRPr="00584312">
              <w:rPr>
                <w:sz w:val="22"/>
                <w:szCs w:val="22"/>
              </w:rPr>
              <w:t xml:space="preserve">  100,00</w:t>
            </w:r>
          </w:p>
        </w:tc>
      </w:tr>
    </w:tbl>
    <w:p w14:paraId="52ADD782" w14:textId="77777777" w:rsidR="00A02E94" w:rsidRPr="004A6FB8" w:rsidRDefault="00A02E94" w:rsidP="004A6FB8">
      <w:pPr>
        <w:spacing w:before="120"/>
        <w:jc w:val="both"/>
        <w:rPr>
          <w:color w:val="000000"/>
        </w:rPr>
      </w:pPr>
    </w:p>
    <w:p w14:paraId="72317502" w14:textId="77777777" w:rsidR="00A02E94" w:rsidRPr="004A6FB8" w:rsidRDefault="00A02E94" w:rsidP="004A6FB8">
      <w:pPr>
        <w:spacing w:after="120"/>
        <w:jc w:val="both"/>
        <w:rPr>
          <w:color w:val="000000"/>
        </w:rPr>
      </w:pPr>
      <w:r w:rsidRPr="004A6FB8">
        <w:rPr>
          <w:b/>
          <w:bCs/>
          <w:color w:val="000000"/>
        </w:rPr>
        <w:t>Informacja o wykonawcach, których oferty zostały odrzucone</w:t>
      </w:r>
      <w:r w:rsidRPr="004A6FB8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4A6FB8" w14:paraId="16E209C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E62C54F" w14:textId="77777777" w:rsidR="00A02E94" w:rsidRPr="004A6FB8" w:rsidRDefault="00A02E94" w:rsidP="004A6FB8">
            <w:pPr>
              <w:spacing w:before="60" w:after="60"/>
              <w:jc w:val="center"/>
              <w:rPr>
                <w:bCs/>
              </w:rPr>
            </w:pPr>
            <w:r w:rsidRPr="004A6FB8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E386401" w14:textId="77777777" w:rsidR="00A02E94" w:rsidRPr="004A6FB8" w:rsidRDefault="00A02E94" w:rsidP="004A6FB8">
            <w:pPr>
              <w:spacing w:before="60" w:after="60"/>
              <w:jc w:val="center"/>
              <w:rPr>
                <w:bCs/>
              </w:rPr>
            </w:pPr>
            <w:r w:rsidRPr="004A6FB8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616164" w14:textId="77777777" w:rsidR="00A02E94" w:rsidRPr="004A6FB8" w:rsidRDefault="00A02E94" w:rsidP="004A6FB8">
            <w:pPr>
              <w:spacing w:before="60" w:after="60"/>
              <w:jc w:val="center"/>
              <w:rPr>
                <w:bCs/>
              </w:rPr>
            </w:pPr>
            <w:r w:rsidRPr="004A6FB8">
              <w:rPr>
                <w:bCs/>
              </w:rPr>
              <w:t>Uzasadnienie odrzucenia oferty</w:t>
            </w:r>
          </w:p>
        </w:tc>
      </w:tr>
      <w:tr w:rsidR="00B068CA" w:rsidRPr="004A6FB8" w14:paraId="531BF479" w14:textId="77777777" w:rsidTr="004A6FB8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61898B" w14:textId="77777777" w:rsidR="00B068CA" w:rsidRDefault="00B068CA" w:rsidP="004A6FB8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01456308" w14:textId="77777777" w:rsidR="004A6FB8" w:rsidRDefault="004A6FB8" w:rsidP="004A6FB8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15485101" w14:textId="77777777" w:rsidR="004A6FB8" w:rsidRDefault="004A6FB8" w:rsidP="004A6FB8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789EDA75" w14:textId="29F072F6" w:rsidR="004A6FB8" w:rsidRPr="004A6FB8" w:rsidRDefault="004A6FB8" w:rsidP="004A6FB8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F318AF" w14:textId="136522B0" w:rsidR="00B068CA" w:rsidRPr="004A6FB8" w:rsidRDefault="00B068CA" w:rsidP="004A6FB8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DFCE7" w14:textId="1433698E" w:rsidR="00B068CA" w:rsidRPr="004A6FB8" w:rsidRDefault="00B068CA" w:rsidP="004A6FB8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35895D3B" w14:textId="77777777" w:rsidR="004A6FB8" w:rsidRDefault="004A6FB8" w:rsidP="004A6FB8">
      <w:pPr>
        <w:spacing w:line="276" w:lineRule="auto"/>
        <w:jc w:val="both"/>
        <w:rPr>
          <w:sz w:val="22"/>
          <w:szCs w:val="22"/>
        </w:rPr>
      </w:pPr>
    </w:p>
    <w:p w14:paraId="4F5556CF" w14:textId="2F42B489" w:rsidR="004A6FB8" w:rsidRDefault="004A6FB8" w:rsidP="004A6FB8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6 ,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221B6F71" w14:textId="77777777" w:rsidR="004A6FB8" w:rsidRDefault="004A6FB8" w:rsidP="004A6FB8">
      <w:pPr>
        <w:spacing w:after="120" w:line="360" w:lineRule="auto"/>
        <w:jc w:val="both"/>
        <w:rPr>
          <w:color w:val="000000"/>
          <w:sz w:val="22"/>
          <w:szCs w:val="22"/>
        </w:rPr>
      </w:pPr>
    </w:p>
    <w:p w14:paraId="1B954081" w14:textId="378073E5" w:rsidR="004A6FB8" w:rsidRPr="004A6FB8" w:rsidRDefault="004A6FB8" w:rsidP="004A6FB8">
      <w:pPr>
        <w:spacing w:after="120"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informuje, iż powiadomienie o wyborze oferty najkorzystniejszej dla </w:t>
      </w:r>
      <w:r w:rsidRPr="00263255">
        <w:rPr>
          <w:b/>
          <w:bCs/>
          <w:color w:val="000000"/>
          <w:sz w:val="22"/>
          <w:szCs w:val="22"/>
        </w:rPr>
        <w:t xml:space="preserve">zadania nr </w:t>
      </w:r>
      <w:r>
        <w:rPr>
          <w:b/>
          <w:bCs/>
          <w:color w:val="000000"/>
          <w:sz w:val="22"/>
          <w:szCs w:val="22"/>
        </w:rPr>
        <w:t>1,3</w:t>
      </w:r>
      <w:r w:rsidR="005B4056">
        <w:rPr>
          <w:b/>
          <w:bCs/>
          <w:color w:val="000000"/>
          <w:sz w:val="22"/>
          <w:szCs w:val="22"/>
        </w:rPr>
        <w:t>,</w:t>
      </w:r>
      <w:r>
        <w:rPr>
          <w:b/>
          <w:bCs/>
          <w:color w:val="000000"/>
          <w:sz w:val="22"/>
          <w:szCs w:val="22"/>
        </w:rPr>
        <w:t>7</w:t>
      </w:r>
      <w:r w:rsidR="00BD1E8C">
        <w:rPr>
          <w:b/>
          <w:bCs/>
          <w:color w:val="000000"/>
          <w:sz w:val="22"/>
          <w:szCs w:val="22"/>
        </w:rPr>
        <w:t xml:space="preserve"> i 8 </w:t>
      </w:r>
      <w:r>
        <w:rPr>
          <w:color w:val="000000"/>
          <w:sz w:val="22"/>
          <w:szCs w:val="22"/>
        </w:rPr>
        <w:t xml:space="preserve"> </w:t>
      </w:r>
      <w:r w:rsidRPr="004A6FB8">
        <w:rPr>
          <w:color w:val="000000"/>
          <w:sz w:val="22"/>
          <w:szCs w:val="22"/>
        </w:rPr>
        <w:t>nastąpi w terminie późniejszym.</w:t>
      </w:r>
    </w:p>
    <w:p w14:paraId="727E9587" w14:textId="77777777" w:rsidR="00A02E94" w:rsidRPr="004A6FB8" w:rsidRDefault="00A02E94" w:rsidP="004A6FB8">
      <w:pPr>
        <w:spacing w:before="120" w:after="120"/>
        <w:jc w:val="both"/>
        <w:rPr>
          <w:b/>
          <w:bCs/>
          <w:color w:val="000000"/>
          <w:sz w:val="16"/>
          <w:szCs w:val="16"/>
        </w:rPr>
      </w:pPr>
    </w:p>
    <w:p w14:paraId="7D3B587F" w14:textId="77777777" w:rsidR="00A02E94" w:rsidRPr="004A6FB8" w:rsidRDefault="00A02E94" w:rsidP="004A6FB8">
      <w:pPr>
        <w:spacing w:after="40"/>
        <w:jc w:val="both"/>
      </w:pPr>
      <w:r w:rsidRPr="004A6FB8">
        <w:rPr>
          <w:b/>
          <w:bCs/>
        </w:rPr>
        <w:t>Informacja o terminie zawarcia umowy</w:t>
      </w:r>
      <w:r w:rsidRPr="004A6FB8">
        <w:t>:</w:t>
      </w:r>
    </w:p>
    <w:p w14:paraId="68BEF519" w14:textId="77777777" w:rsidR="00A02E94" w:rsidRPr="004A6FB8" w:rsidRDefault="00A02E94" w:rsidP="004A6FB8">
      <w:pPr>
        <w:spacing w:after="120"/>
        <w:jc w:val="both"/>
      </w:pPr>
      <w:r w:rsidRPr="004A6FB8">
        <w:t xml:space="preserve">Umowa w sprawie zamówienia publicznego, zgodnie z art. 308 ust. 2 ustawy </w:t>
      </w:r>
      <w:proofErr w:type="spellStart"/>
      <w:r w:rsidRPr="004A6FB8">
        <w:t>Pzp</w:t>
      </w:r>
      <w:proofErr w:type="spellEnd"/>
      <w:r w:rsidRPr="004A6FB8">
        <w:t xml:space="preserve">, zostanie zawarta, z uwzględnieniem art. 577 ustawy </w:t>
      </w:r>
      <w:proofErr w:type="spellStart"/>
      <w:r w:rsidRPr="004A6FB8">
        <w:t>Pzp</w:t>
      </w:r>
      <w:proofErr w:type="spellEnd"/>
      <w:r w:rsidRPr="004A6FB8">
        <w:t xml:space="preserve">, w terminie </w:t>
      </w:r>
      <w:r w:rsidR="00B068CA" w:rsidRPr="004A6FB8">
        <w:t>nie krótszym niż 5 dni od dnia przesłania niniejszej informacji o wyborze najkorzystniejszej oferty.</w:t>
      </w:r>
    </w:p>
    <w:p w14:paraId="00CDAEC1" w14:textId="77777777" w:rsidR="00A02E94" w:rsidRPr="004A6FB8" w:rsidRDefault="00A02E94" w:rsidP="004A6FB8">
      <w:pPr>
        <w:spacing w:after="240"/>
        <w:jc w:val="both"/>
      </w:pPr>
      <w:r w:rsidRPr="004A6FB8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4A6FB8">
        <w:t>Pzp</w:t>
      </w:r>
      <w:proofErr w:type="spellEnd"/>
      <w:r w:rsidRPr="004A6FB8">
        <w:t>.</w:t>
      </w:r>
    </w:p>
    <w:p w14:paraId="6DB5E073" w14:textId="77777777" w:rsidR="0013621B" w:rsidRPr="004A6FB8" w:rsidRDefault="0013621B" w:rsidP="004A6FB8">
      <w:pPr>
        <w:jc w:val="both"/>
        <w:rPr>
          <w:b/>
          <w:bCs/>
        </w:rPr>
      </w:pPr>
      <w:r w:rsidRPr="004A6FB8">
        <w:rPr>
          <w:b/>
          <w:bCs/>
        </w:rPr>
        <w:t>Pouczenie</w:t>
      </w:r>
    </w:p>
    <w:p w14:paraId="7570A0C6" w14:textId="77777777" w:rsidR="0013621B" w:rsidRPr="004A6FB8" w:rsidRDefault="0013621B" w:rsidP="004A6FB8">
      <w:pPr>
        <w:spacing w:after="600"/>
        <w:jc w:val="both"/>
      </w:pPr>
      <w:r w:rsidRPr="004A6FB8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4A6FB8">
        <w:t>Pzp</w:t>
      </w:r>
      <w:proofErr w:type="spellEnd"/>
      <w:r w:rsidRPr="004A6FB8">
        <w:t>.</w:t>
      </w:r>
    </w:p>
    <w:bookmarkEnd w:id="0"/>
    <w:p w14:paraId="79FDF677" w14:textId="77777777" w:rsidR="00DB034E" w:rsidRPr="00DB034E" w:rsidRDefault="00DB034E" w:rsidP="00DB034E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Zamawiający</w:t>
      </w:r>
    </w:p>
    <w:p w14:paraId="1EE53F59" w14:textId="77777777" w:rsidR="00DB034E" w:rsidRPr="00DB034E" w:rsidRDefault="00DB034E" w:rsidP="00DB034E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/-/ p. o. Dyrektora Szpitala Wojewódzkiego</w:t>
      </w:r>
    </w:p>
    <w:p w14:paraId="5BBC0695" w14:textId="77777777" w:rsidR="00DB034E" w:rsidRPr="00DB034E" w:rsidRDefault="00DB034E" w:rsidP="00DB034E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w Poznaniu</w:t>
      </w:r>
    </w:p>
    <w:p w14:paraId="57556662" w14:textId="77777777" w:rsidR="00DB034E" w:rsidRPr="00DB034E" w:rsidRDefault="00DB034E" w:rsidP="00DB034E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Z-ca Dyrektora ds. Pielęgniarstwa</w:t>
      </w:r>
    </w:p>
    <w:p w14:paraId="024598CB" w14:textId="77777777" w:rsidR="00DB034E" w:rsidRPr="00DB034E" w:rsidRDefault="00DB034E" w:rsidP="00DB034E">
      <w:pPr>
        <w:ind w:left="4528"/>
        <w:jc w:val="center"/>
        <w:rPr>
          <w:sz w:val="22"/>
          <w:szCs w:val="22"/>
        </w:rPr>
      </w:pPr>
      <w:r w:rsidRPr="00DB034E">
        <w:rPr>
          <w:sz w:val="22"/>
          <w:szCs w:val="22"/>
        </w:rPr>
        <w:t>Violetta Magiera</w:t>
      </w:r>
    </w:p>
    <w:p w14:paraId="090458FC" w14:textId="125841F9" w:rsidR="008642B3" w:rsidRPr="004A6FB8" w:rsidRDefault="008642B3" w:rsidP="004A6FB8">
      <w:pPr>
        <w:jc w:val="right"/>
        <w:rPr>
          <w:vertAlign w:val="superscript"/>
        </w:rPr>
      </w:pPr>
    </w:p>
    <w:sectPr w:rsidR="008642B3" w:rsidRPr="004A6FB8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139A8F" w14:textId="77777777" w:rsidR="00A84B70" w:rsidRDefault="00A84B70">
      <w:r>
        <w:separator/>
      </w:r>
    </w:p>
  </w:endnote>
  <w:endnote w:type="continuationSeparator" w:id="0">
    <w:p w14:paraId="37CF081F" w14:textId="77777777" w:rsidR="00A84B70" w:rsidRDefault="00A84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1ACAB" w14:textId="77777777" w:rsidR="00B068CA" w:rsidRDefault="00B06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4090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62AB43F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F51ADFA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860DD" w14:textId="77777777" w:rsidR="00B068CA" w:rsidRDefault="00B06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1EC09" w14:textId="77777777" w:rsidR="00A84B70" w:rsidRDefault="00A84B70">
      <w:r>
        <w:separator/>
      </w:r>
    </w:p>
  </w:footnote>
  <w:footnote w:type="continuationSeparator" w:id="0">
    <w:p w14:paraId="2C148915" w14:textId="77777777" w:rsidR="00A84B70" w:rsidRDefault="00A84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3308C" w14:textId="77777777" w:rsidR="00B068CA" w:rsidRDefault="00B06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81651" w14:textId="77777777" w:rsidR="00B068CA" w:rsidRDefault="00B068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BEC03" w14:textId="77777777" w:rsidR="00B068CA" w:rsidRDefault="00B068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70"/>
    <w:rsid w:val="00022322"/>
    <w:rsid w:val="00042497"/>
    <w:rsid w:val="000C1E6F"/>
    <w:rsid w:val="000D3E19"/>
    <w:rsid w:val="000E4E56"/>
    <w:rsid w:val="0010089F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A6FB8"/>
    <w:rsid w:val="004B2665"/>
    <w:rsid w:val="004C3459"/>
    <w:rsid w:val="004D4FB7"/>
    <w:rsid w:val="004E324A"/>
    <w:rsid w:val="004E7234"/>
    <w:rsid w:val="0054734E"/>
    <w:rsid w:val="00584312"/>
    <w:rsid w:val="00596EA3"/>
    <w:rsid w:val="00596FD7"/>
    <w:rsid w:val="005B4056"/>
    <w:rsid w:val="005C35EA"/>
    <w:rsid w:val="005D1F8C"/>
    <w:rsid w:val="005E5BFF"/>
    <w:rsid w:val="005F2CB0"/>
    <w:rsid w:val="00607F9B"/>
    <w:rsid w:val="00644DCB"/>
    <w:rsid w:val="00657C1E"/>
    <w:rsid w:val="006E3089"/>
    <w:rsid w:val="00712C39"/>
    <w:rsid w:val="007406D0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84B70"/>
    <w:rsid w:val="00A91321"/>
    <w:rsid w:val="00AA02AC"/>
    <w:rsid w:val="00AF1F82"/>
    <w:rsid w:val="00B068CA"/>
    <w:rsid w:val="00B21F1C"/>
    <w:rsid w:val="00B32D12"/>
    <w:rsid w:val="00B464D3"/>
    <w:rsid w:val="00B8185B"/>
    <w:rsid w:val="00BC6F7F"/>
    <w:rsid w:val="00BD1E8C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B034E"/>
    <w:rsid w:val="00DE701B"/>
    <w:rsid w:val="00E23743"/>
    <w:rsid w:val="00E30B2D"/>
    <w:rsid w:val="00E62859"/>
    <w:rsid w:val="00E85D70"/>
    <w:rsid w:val="00EC02A8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47F01D"/>
  <w15:chartTrackingRefBased/>
  <w15:docId w15:val="{BBF444A2-3625-4BB3-BC23-308182CB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622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9</cp:revision>
  <cp:lastPrinted>2024-11-20T13:10:00Z</cp:lastPrinted>
  <dcterms:created xsi:type="dcterms:W3CDTF">2024-11-19T11:21:00Z</dcterms:created>
  <dcterms:modified xsi:type="dcterms:W3CDTF">2024-11-22T08:13:00Z</dcterms:modified>
</cp:coreProperties>
</file>