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bookmarkStart w:id="0" w:name="_GoBack"/>
      <w:bookmarkEnd w:id="0"/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AE4640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>Dostawy testów Combo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EF4" w:rsidRDefault="00095EF4">
      <w:r>
        <w:separator/>
      </w:r>
    </w:p>
  </w:endnote>
  <w:endnote w:type="continuationSeparator" w:id="0">
    <w:p w:rsidR="00095EF4" w:rsidRDefault="0009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095EF4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095EF4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EF4" w:rsidRDefault="00095EF4">
      <w:r>
        <w:separator/>
      </w:r>
    </w:p>
  </w:footnote>
  <w:footnote w:type="continuationSeparator" w:id="0">
    <w:p w:rsidR="00095EF4" w:rsidRDefault="00095E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AE4640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NZ-26-2024-80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3</cp:revision>
  <cp:lastPrinted>2023-03-27T08:04:00Z</cp:lastPrinted>
  <dcterms:created xsi:type="dcterms:W3CDTF">2024-11-20T10:23:00Z</dcterms:created>
  <dcterms:modified xsi:type="dcterms:W3CDTF">2024-11-20T10:26:00Z</dcterms:modified>
</cp:coreProperties>
</file>