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DB845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8A97380" w14:textId="77777777" w:rsidTr="006014DA">
        <w:tc>
          <w:tcPr>
            <w:tcW w:w="9104" w:type="dxa"/>
            <w:shd w:val="clear" w:color="auto" w:fill="F2F2F2"/>
          </w:tcPr>
          <w:p w14:paraId="044FE8FA" w14:textId="0D959A6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F3F69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67C09D3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5C04CB" w14:textId="187D1C26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816B0C">
        <w:rPr>
          <w:sz w:val="22"/>
          <w:szCs w:val="22"/>
        </w:rPr>
        <w:t>podstawowym bez negocjacji</w:t>
      </w:r>
      <w:r w:rsidRPr="00281DC6">
        <w:rPr>
          <w:sz w:val="22"/>
          <w:szCs w:val="22"/>
        </w:rPr>
        <w:t xml:space="preserve"> pn.: </w:t>
      </w:r>
    </w:p>
    <w:p w14:paraId="5934A8A6" w14:textId="448A88CA" w:rsidR="00AA7E40" w:rsidRDefault="007A3858" w:rsidP="009D6537">
      <w:pPr>
        <w:spacing w:line="276" w:lineRule="auto"/>
        <w:jc w:val="center"/>
        <w:rPr>
          <w:b/>
          <w:sz w:val="28"/>
          <w:szCs w:val="28"/>
        </w:rPr>
      </w:pPr>
      <w:r w:rsidRPr="007A3858">
        <w:rPr>
          <w:b/>
          <w:sz w:val="28"/>
          <w:szCs w:val="28"/>
        </w:rPr>
        <w:t>Dostawa jednorazowych środków ochrony indywidualnej do Szpitala Wojewódzkiego w Poznaniu</w:t>
      </w:r>
    </w:p>
    <w:p w14:paraId="5A92DBC3" w14:textId="77777777" w:rsidR="00EC2082" w:rsidRPr="00830F9C" w:rsidRDefault="00EC2082" w:rsidP="009D6537">
      <w:pPr>
        <w:spacing w:line="276" w:lineRule="auto"/>
        <w:jc w:val="center"/>
        <w:rPr>
          <w:sz w:val="28"/>
          <w:szCs w:val="28"/>
        </w:rPr>
      </w:pPr>
    </w:p>
    <w:p w14:paraId="5436C3DE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D16D069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4F4622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4B005169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50B90B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65F6E01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A688DB5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1FF70A28" w14:textId="0E38A1C8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9D6537">
              <w:t xml:space="preserve">ulica, kod, miejscowość, </w:t>
            </w:r>
            <w:r w:rsidRPr="007E6FF3">
              <w:rPr>
                <w:sz w:val="22"/>
                <w:szCs w:val="22"/>
              </w:rPr>
              <w:t>województwo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634D5F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5094D5F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8112A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5A990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900C35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70EA03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CA3F5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0AC96D7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4D52C93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7BFDBF9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C4D921B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32E5C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494675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E881CDB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1E98E5F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6ABB4D0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621551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36C7C052" w14:textId="10B0AD5F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2829DD9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692593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619DA223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48B5A5C6" w14:textId="77777777" w:rsidR="00740C0B" w:rsidRDefault="00740C0B">
      <w:pPr>
        <w:spacing w:line="360" w:lineRule="auto"/>
        <w:jc w:val="both"/>
      </w:pPr>
    </w:p>
    <w:p w14:paraId="2C1AC8BB" w14:textId="77777777" w:rsidR="005F3F69" w:rsidRDefault="00281DC6" w:rsidP="005F3F69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5F3F69">
        <w:rPr>
          <w:b/>
          <w:sz w:val="22"/>
        </w:rPr>
        <w:t>SKŁADAMY OFERTĘ</w:t>
      </w:r>
      <w:r w:rsidRPr="005F3F69">
        <w:rPr>
          <w:sz w:val="22"/>
        </w:rPr>
        <w:t xml:space="preserve"> </w:t>
      </w:r>
      <w:bookmarkStart w:id="2" w:name="_Hlk64876004"/>
      <w:r w:rsidR="005F3F69" w:rsidRPr="00281DC6">
        <w:rPr>
          <w:sz w:val="22"/>
        </w:rPr>
        <w:t>na wykonanie przedmiotu zamówienia zgodnie ze Specyfikacją Warunków Zamówienia</w:t>
      </w:r>
      <w:r w:rsidR="005F3F69">
        <w:rPr>
          <w:sz w:val="22"/>
        </w:rPr>
        <w:t xml:space="preserve"> oraz wzorem umowy</w:t>
      </w:r>
      <w:r w:rsidR="005F3F69" w:rsidRPr="00281DC6">
        <w:rPr>
          <w:sz w:val="22"/>
        </w:rPr>
        <w:t>, stosując niżej wymienione stawki:</w:t>
      </w:r>
    </w:p>
    <w:p w14:paraId="7734ED95" w14:textId="77777777" w:rsidR="00C1150F" w:rsidRDefault="00C1150F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4A7E24E" w14:textId="6DCFCCD6" w:rsidR="00281DC6" w:rsidRPr="005F3F69" w:rsidRDefault="00281DC6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>Zadanie nr 1</w:t>
      </w:r>
      <w:r w:rsidR="00626ED9">
        <w:rPr>
          <w:bCs/>
          <w:sz w:val="22"/>
          <w:u w:val="single"/>
        </w:rPr>
        <w:t>.</w:t>
      </w:r>
      <w:r w:rsidRPr="005F3F69">
        <w:rPr>
          <w:bCs/>
          <w:sz w:val="22"/>
          <w:u w:val="single"/>
        </w:rPr>
        <w:t xml:space="preserve"> </w:t>
      </w:r>
    </w:p>
    <w:p w14:paraId="07A177AC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78B0D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924FA2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9D800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745B940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14:paraId="28E0C03E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Warunki płatności: 60 dni</w:t>
      </w:r>
    </w:p>
    <w:p w14:paraId="513BC4E4" w14:textId="31FAA7FF" w:rsidR="00AC5DFA" w:rsidRDefault="00A53B23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bookmarkStart w:id="3" w:name="_Hlk140644348"/>
      <w:r w:rsidRPr="005F3F69">
        <w:rPr>
          <w:bCs/>
          <w:sz w:val="22"/>
          <w:szCs w:val="22"/>
        </w:rPr>
        <w:t>w ciągu</w:t>
      </w:r>
      <w:r w:rsidR="00AE79F7" w:rsidRPr="005F3F69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 w:rsidRPr="005F3F69"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bookmarkEnd w:id="3"/>
    <w:p w14:paraId="7CFD4BC5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CD40CF9" w14:textId="3C24F271" w:rsidR="00626ED9" w:rsidRPr="005F3F69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2.</w:t>
      </w:r>
    </w:p>
    <w:p w14:paraId="7E02943B" w14:textId="77777777" w:rsidR="00626ED9" w:rsidRPr="00281DC6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3FD8B3A" w14:textId="77777777" w:rsidR="00626ED9" w:rsidRPr="00281DC6" w:rsidRDefault="00626ED9" w:rsidP="00626ED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0D30A35" w14:textId="77777777" w:rsidR="00626ED9" w:rsidRPr="00281DC6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B3B80CC" w14:textId="77777777" w:rsidR="00626ED9" w:rsidRPr="00281DC6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4C90187" w14:textId="77777777" w:rsidR="00626ED9" w:rsidRPr="00281DC6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E4C75C8" w14:textId="77777777" w:rsidR="00626ED9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64F360D" w14:textId="77777777" w:rsidR="00626ED9" w:rsidRDefault="00626ED9" w:rsidP="00626ED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Pr="005F3F69">
        <w:rPr>
          <w:bCs/>
          <w:sz w:val="22"/>
          <w:szCs w:val="22"/>
        </w:rPr>
        <w:t xml:space="preserve">w ciągu </w:t>
      </w:r>
      <w:r>
        <w:rPr>
          <w:bCs/>
          <w:sz w:val="22"/>
          <w:szCs w:val="22"/>
        </w:rPr>
        <w:t>72</w:t>
      </w:r>
      <w:r w:rsidRPr="005F3F69"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6DB2C205" w14:textId="77777777" w:rsidR="00626ED9" w:rsidRDefault="00626ED9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2"/>
    <w:p w14:paraId="3DC681DD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370D654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ADAFC3B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E0B213F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6C076878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3B57C447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33FA3B9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8F23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9F0BAC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3AA1A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4F7F863C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BE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10F8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DF0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719D929F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D86A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4CE1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29B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0EC516" w14:textId="77777777" w:rsidR="00281DC6" w:rsidRPr="00851BC9" w:rsidRDefault="00281DC6" w:rsidP="00DF0326">
      <w:pPr>
        <w:numPr>
          <w:ilvl w:val="0"/>
          <w:numId w:val="36"/>
        </w:numPr>
        <w:spacing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2ABC969" w14:textId="77777777" w:rsidR="00851BC9" w:rsidRPr="00851BC9" w:rsidRDefault="00851BC9" w:rsidP="00DF032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art.108 ust 1 pkt 1-6 ustawy Pzp.</w:t>
      </w:r>
    </w:p>
    <w:p w14:paraId="735ABAFA" w14:textId="77777777" w:rsidR="00851BC9" w:rsidRPr="00851BC9" w:rsidRDefault="00851BC9" w:rsidP="00DF032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109 ust. 1 pkt 4 ustawy Pzp</w:t>
      </w:r>
    </w:p>
    <w:p w14:paraId="549A25D3" w14:textId="75AEAE4D" w:rsidR="008657EA" w:rsidRDefault="00851BC9" w:rsidP="008657E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7 ust. 1 ustawy z dnia 13</w:t>
      </w:r>
      <w:r w:rsidR="006B12F8">
        <w:rPr>
          <w:sz w:val="22"/>
          <w:szCs w:val="22"/>
        </w:rPr>
        <w:t xml:space="preserve"> </w:t>
      </w:r>
      <w:r w:rsidRPr="00851BC9">
        <w:rPr>
          <w:sz w:val="22"/>
          <w:szCs w:val="22"/>
        </w:rPr>
        <w:t>kwietnia 2022r. o szczególnych rozwiązaniach w zakresie przeciwdziałania wspieraniu agresji na Ukrainę oraz służących ochronie bezpieczeństwa narodowego</w:t>
      </w:r>
    </w:p>
    <w:p w14:paraId="6E07C90C" w14:textId="777191A8" w:rsidR="00281DC6" w:rsidRPr="00606D8A" w:rsidRDefault="008657EA" w:rsidP="00606D8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657EA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BB8BEC1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97AD372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380E946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25F308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38D52BA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3267"/>
        <w:gridCol w:w="2765"/>
        <w:gridCol w:w="2835"/>
      </w:tblGrid>
      <w:tr w:rsidR="00281DC6" w:rsidRPr="00281DC6" w14:paraId="2878ACA9" w14:textId="77777777" w:rsidTr="00606D8A">
        <w:trPr>
          <w:trHeight w:val="754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F81DC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9C188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6428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2C0B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6DA63B37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4AA5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52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ED5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81CD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5BCC3B1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347DC4B0" w14:textId="77777777" w:rsidTr="006014DA">
        <w:tc>
          <w:tcPr>
            <w:tcW w:w="2521" w:type="dxa"/>
            <w:shd w:val="clear" w:color="auto" w:fill="auto"/>
            <w:vAlign w:val="center"/>
          </w:tcPr>
          <w:p w14:paraId="35AC15D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5CFEB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36566E0" w14:textId="77777777" w:rsidTr="006014DA">
        <w:tc>
          <w:tcPr>
            <w:tcW w:w="2521" w:type="dxa"/>
            <w:shd w:val="clear" w:color="auto" w:fill="auto"/>
            <w:vAlign w:val="center"/>
          </w:tcPr>
          <w:p w14:paraId="57EF55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13A747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44543D4" w14:textId="77777777" w:rsidTr="006014DA">
        <w:tc>
          <w:tcPr>
            <w:tcW w:w="2521" w:type="dxa"/>
            <w:shd w:val="clear" w:color="auto" w:fill="auto"/>
            <w:vAlign w:val="center"/>
          </w:tcPr>
          <w:p w14:paraId="342866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CE4E5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4C42EAF" w14:textId="77777777" w:rsidTr="006014DA">
        <w:tc>
          <w:tcPr>
            <w:tcW w:w="2521" w:type="dxa"/>
            <w:shd w:val="clear" w:color="auto" w:fill="auto"/>
            <w:vAlign w:val="center"/>
          </w:tcPr>
          <w:p w14:paraId="3047FE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4EEB5E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3FE762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0F9C8574" w14:textId="77777777" w:rsidR="00281DC6" w:rsidRPr="00D915F8" w:rsidRDefault="00281DC6" w:rsidP="00D915F8">
      <w:pPr>
        <w:numPr>
          <w:ilvl w:val="0"/>
          <w:numId w:val="35"/>
        </w:numPr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D915F8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7AC19CB3" w14:textId="77777777" w:rsidR="00D915F8" w:rsidRPr="00D915F8" w:rsidRDefault="00D915F8" w:rsidP="00D915F8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Czy Wykonawca jest mikroprzedsiębiorstwem bądź małym lub średnim przedsiębiorstwem ?</w:t>
      </w:r>
    </w:p>
    <w:p w14:paraId="70A56993" w14:textId="77777777" w:rsidR="00D915F8" w:rsidRPr="00D915F8" w:rsidRDefault="00D915F8" w:rsidP="00D915F8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4D011A2" w14:textId="77777777" w:rsidR="00D915F8" w:rsidRPr="00D915F8" w:rsidRDefault="00D915F8" w:rsidP="00D915F8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D41369E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19D8F8CF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33CDD386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7A38899A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6603D58D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3C245EC2" w14:textId="77777777" w:rsidR="00D915F8" w:rsidRPr="00D915F8" w:rsidRDefault="00D915F8" w:rsidP="00D915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74FC9C88" w14:textId="77777777" w:rsidR="00D915F8" w:rsidRDefault="00D915F8" w:rsidP="00D915F8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5A541ED4" w14:textId="53B229DB" w:rsidR="00D915F8" w:rsidRPr="00281DC6" w:rsidRDefault="00D915F8" w:rsidP="00D915F8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682F8980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2BACF37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3AC310B" w14:textId="77777777" w:rsidR="00D915F8" w:rsidRPr="00281DC6" w:rsidRDefault="00D915F8" w:rsidP="00D915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FE25874" w14:textId="77777777" w:rsidR="00D915F8" w:rsidRPr="00281DC6" w:rsidRDefault="00D915F8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6F4B3518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3340C34B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5690EB89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10A8D810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3875A9DE" w14:textId="77777777" w:rsidR="00281DC6" w:rsidRPr="00281DC6" w:rsidRDefault="00281DC6" w:rsidP="00D915F8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22010C33" w14:textId="77777777" w:rsidR="00C1150F" w:rsidRDefault="00C1150F" w:rsidP="00D915F8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66EF70D7" w14:textId="77777777" w:rsidR="00C1150F" w:rsidRDefault="00C1150F" w:rsidP="00D915F8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15026B24" w14:textId="1199A7C3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218A325" w14:textId="6507C358" w:rsidR="00281DC6" w:rsidRDefault="00281DC6" w:rsidP="00D01CDA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25AA58" w14:textId="77777777" w:rsidR="003104E7" w:rsidRDefault="003104E7">
      <w:r>
        <w:separator/>
      </w:r>
    </w:p>
  </w:endnote>
  <w:endnote w:type="continuationSeparator" w:id="0">
    <w:p w14:paraId="07F6F440" w14:textId="77777777" w:rsidR="003104E7" w:rsidRDefault="00310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94502" w14:textId="77777777" w:rsidR="003E2272" w:rsidRDefault="002E63E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224D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519365D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FD90DF" w14:textId="77777777" w:rsidR="003104E7" w:rsidRDefault="003104E7">
      <w:r>
        <w:separator/>
      </w:r>
    </w:p>
  </w:footnote>
  <w:footnote w:type="continuationSeparator" w:id="0">
    <w:p w14:paraId="384CC578" w14:textId="77777777" w:rsidR="003104E7" w:rsidRDefault="003104E7">
      <w:r>
        <w:continuationSeparator/>
      </w:r>
    </w:p>
  </w:footnote>
  <w:footnote w:id="1">
    <w:p w14:paraId="66D29630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7D88D2C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9ACB3BE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17842E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ACAC88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78A1CF" w14:textId="50979470" w:rsidR="003E2272" w:rsidRDefault="0066224D">
    <w:pPr>
      <w:pStyle w:val="Nagwek"/>
    </w:pPr>
    <w:r>
      <w:t>Znak sprawy: SZW/DZP/</w:t>
    </w:r>
    <w:r w:rsidR="007A3858">
      <w:t>95</w:t>
    </w:r>
    <w:r w:rsidR="003E2272">
      <w:t>/202</w:t>
    </w:r>
    <w:r w:rsidR="00CA73AF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26380089">
    <w:abstractNumId w:val="9"/>
  </w:num>
  <w:num w:numId="2" w16cid:durableId="2082561238">
    <w:abstractNumId w:val="20"/>
  </w:num>
  <w:num w:numId="3" w16cid:durableId="928588122">
    <w:abstractNumId w:val="22"/>
  </w:num>
  <w:num w:numId="4" w16cid:durableId="1041898389">
    <w:abstractNumId w:val="5"/>
  </w:num>
  <w:num w:numId="5" w16cid:durableId="2076077661">
    <w:abstractNumId w:val="26"/>
  </w:num>
  <w:num w:numId="6" w16cid:durableId="1496066377">
    <w:abstractNumId w:val="6"/>
  </w:num>
  <w:num w:numId="7" w16cid:durableId="320813404">
    <w:abstractNumId w:val="7"/>
  </w:num>
  <w:num w:numId="8" w16cid:durableId="1607467817">
    <w:abstractNumId w:val="30"/>
  </w:num>
  <w:num w:numId="9" w16cid:durableId="1066302292">
    <w:abstractNumId w:val="4"/>
  </w:num>
  <w:num w:numId="10" w16cid:durableId="1982540107">
    <w:abstractNumId w:val="29"/>
  </w:num>
  <w:num w:numId="11" w16cid:durableId="398018772">
    <w:abstractNumId w:val="24"/>
  </w:num>
  <w:num w:numId="12" w16cid:durableId="1976640968">
    <w:abstractNumId w:val="11"/>
  </w:num>
  <w:num w:numId="13" w16cid:durableId="1259753668">
    <w:abstractNumId w:val="23"/>
  </w:num>
  <w:num w:numId="14" w16cid:durableId="834153989">
    <w:abstractNumId w:val="36"/>
  </w:num>
  <w:num w:numId="15" w16cid:durableId="471556437">
    <w:abstractNumId w:val="21"/>
  </w:num>
  <w:num w:numId="16" w16cid:durableId="196283323">
    <w:abstractNumId w:val="35"/>
  </w:num>
  <w:num w:numId="17" w16cid:durableId="425611034">
    <w:abstractNumId w:val="10"/>
  </w:num>
  <w:num w:numId="18" w16cid:durableId="1459301678">
    <w:abstractNumId w:val="15"/>
  </w:num>
  <w:num w:numId="19" w16cid:durableId="250968318">
    <w:abstractNumId w:val="33"/>
  </w:num>
  <w:num w:numId="20" w16cid:durableId="360710738">
    <w:abstractNumId w:val="1"/>
  </w:num>
  <w:num w:numId="21" w16cid:durableId="1566721040">
    <w:abstractNumId w:val="27"/>
  </w:num>
  <w:num w:numId="22" w16cid:durableId="1095516622">
    <w:abstractNumId w:val="2"/>
  </w:num>
  <w:num w:numId="23" w16cid:durableId="1259677255">
    <w:abstractNumId w:val="12"/>
  </w:num>
  <w:num w:numId="24" w16cid:durableId="397829793">
    <w:abstractNumId w:val="31"/>
  </w:num>
  <w:num w:numId="25" w16cid:durableId="1485119770">
    <w:abstractNumId w:val="8"/>
  </w:num>
  <w:num w:numId="26" w16cid:durableId="542913654">
    <w:abstractNumId w:val="14"/>
  </w:num>
  <w:num w:numId="27" w16cid:durableId="1001467959">
    <w:abstractNumId w:val="18"/>
  </w:num>
  <w:num w:numId="28" w16cid:durableId="1011177747">
    <w:abstractNumId w:val="16"/>
  </w:num>
  <w:num w:numId="29" w16cid:durableId="737433797">
    <w:abstractNumId w:val="3"/>
  </w:num>
  <w:num w:numId="30" w16cid:durableId="414786199">
    <w:abstractNumId w:val="17"/>
  </w:num>
  <w:num w:numId="31" w16cid:durableId="1170564484">
    <w:abstractNumId w:val="0"/>
  </w:num>
  <w:num w:numId="32" w16cid:durableId="1054699445">
    <w:abstractNumId w:val="25"/>
  </w:num>
  <w:num w:numId="33" w16cid:durableId="215243307">
    <w:abstractNumId w:val="19"/>
  </w:num>
  <w:num w:numId="34" w16cid:durableId="1004168454">
    <w:abstractNumId w:val="28"/>
  </w:num>
  <w:num w:numId="35" w16cid:durableId="661542490">
    <w:abstractNumId w:val="34"/>
  </w:num>
  <w:num w:numId="36" w16cid:durableId="156724516">
    <w:abstractNumId w:val="32"/>
  </w:num>
  <w:num w:numId="37" w16cid:durableId="842207313">
    <w:abstractNumId w:val="13"/>
  </w:num>
  <w:num w:numId="38" w16cid:durableId="1959750990">
    <w:abstractNumId w:val="37"/>
  </w:num>
  <w:num w:numId="39" w16cid:durableId="11528667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0B63"/>
    <w:rsid w:val="00050374"/>
    <w:rsid w:val="000572DC"/>
    <w:rsid w:val="00057F93"/>
    <w:rsid w:val="00063B6A"/>
    <w:rsid w:val="00071FE3"/>
    <w:rsid w:val="00083AA3"/>
    <w:rsid w:val="000A0964"/>
    <w:rsid w:val="000B09F8"/>
    <w:rsid w:val="000C05AA"/>
    <w:rsid w:val="000D1C69"/>
    <w:rsid w:val="00110EF3"/>
    <w:rsid w:val="00111F10"/>
    <w:rsid w:val="00135545"/>
    <w:rsid w:val="001442F8"/>
    <w:rsid w:val="00182264"/>
    <w:rsid w:val="0018410E"/>
    <w:rsid w:val="00186F95"/>
    <w:rsid w:val="00281DC6"/>
    <w:rsid w:val="002C54C1"/>
    <w:rsid w:val="002E63E5"/>
    <w:rsid w:val="0030391A"/>
    <w:rsid w:val="003104E7"/>
    <w:rsid w:val="00311C3A"/>
    <w:rsid w:val="0039528D"/>
    <w:rsid w:val="003A652F"/>
    <w:rsid w:val="003C1648"/>
    <w:rsid w:val="003E2272"/>
    <w:rsid w:val="00412A27"/>
    <w:rsid w:val="00443C09"/>
    <w:rsid w:val="00460383"/>
    <w:rsid w:val="00493BF3"/>
    <w:rsid w:val="004A2566"/>
    <w:rsid w:val="004F0198"/>
    <w:rsid w:val="00535E57"/>
    <w:rsid w:val="005A192D"/>
    <w:rsid w:val="005A70C7"/>
    <w:rsid w:val="005B4C0B"/>
    <w:rsid w:val="005D19FC"/>
    <w:rsid w:val="005F3F69"/>
    <w:rsid w:val="006014DA"/>
    <w:rsid w:val="00606D8A"/>
    <w:rsid w:val="00613B65"/>
    <w:rsid w:val="00626ED9"/>
    <w:rsid w:val="00636E23"/>
    <w:rsid w:val="0066224D"/>
    <w:rsid w:val="006A0EFD"/>
    <w:rsid w:val="006B12F8"/>
    <w:rsid w:val="006D760D"/>
    <w:rsid w:val="007032E2"/>
    <w:rsid w:val="007059CC"/>
    <w:rsid w:val="00710AF3"/>
    <w:rsid w:val="00740C0B"/>
    <w:rsid w:val="00757E49"/>
    <w:rsid w:val="007717C3"/>
    <w:rsid w:val="007A3858"/>
    <w:rsid w:val="007E6FF3"/>
    <w:rsid w:val="00815E8E"/>
    <w:rsid w:val="00816B0C"/>
    <w:rsid w:val="00821886"/>
    <w:rsid w:val="00821F87"/>
    <w:rsid w:val="00830F9C"/>
    <w:rsid w:val="00851BC9"/>
    <w:rsid w:val="008657EA"/>
    <w:rsid w:val="00915BDC"/>
    <w:rsid w:val="00986E10"/>
    <w:rsid w:val="009B4573"/>
    <w:rsid w:val="009D6537"/>
    <w:rsid w:val="00A53B23"/>
    <w:rsid w:val="00A945E1"/>
    <w:rsid w:val="00AA7E40"/>
    <w:rsid w:val="00AC5DFA"/>
    <w:rsid w:val="00AE3969"/>
    <w:rsid w:val="00AE4735"/>
    <w:rsid w:val="00AE79F7"/>
    <w:rsid w:val="00AF61A7"/>
    <w:rsid w:val="00B16CA2"/>
    <w:rsid w:val="00B22D6B"/>
    <w:rsid w:val="00B41204"/>
    <w:rsid w:val="00B5559D"/>
    <w:rsid w:val="00BF72BF"/>
    <w:rsid w:val="00C1150F"/>
    <w:rsid w:val="00C32366"/>
    <w:rsid w:val="00C932A2"/>
    <w:rsid w:val="00CA0475"/>
    <w:rsid w:val="00CA579C"/>
    <w:rsid w:val="00CA73AF"/>
    <w:rsid w:val="00CA7C6C"/>
    <w:rsid w:val="00CB2BE7"/>
    <w:rsid w:val="00CC0F78"/>
    <w:rsid w:val="00CE51A9"/>
    <w:rsid w:val="00CF394A"/>
    <w:rsid w:val="00D01CDA"/>
    <w:rsid w:val="00D74BC1"/>
    <w:rsid w:val="00D823AB"/>
    <w:rsid w:val="00D90764"/>
    <w:rsid w:val="00D915F8"/>
    <w:rsid w:val="00DE0A8F"/>
    <w:rsid w:val="00DF0326"/>
    <w:rsid w:val="00E90381"/>
    <w:rsid w:val="00EC2082"/>
    <w:rsid w:val="00F2537A"/>
    <w:rsid w:val="00F62950"/>
    <w:rsid w:val="00F65855"/>
    <w:rsid w:val="00FE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C2835"/>
  <w15:docId w15:val="{55ED0932-FA3C-1648-8799-CAB5620B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118</TotalTime>
  <Pages>3</Pages>
  <Words>744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Office Lutycka</cp:lastModifiedBy>
  <cp:revision>37</cp:revision>
  <cp:lastPrinted>2007-10-05T06:59:00Z</cp:lastPrinted>
  <dcterms:created xsi:type="dcterms:W3CDTF">2022-05-25T07:12:00Z</dcterms:created>
  <dcterms:modified xsi:type="dcterms:W3CDTF">2024-11-25T07:36:00Z</dcterms:modified>
</cp:coreProperties>
</file>