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754DD" w14:textId="623242C5" w:rsidR="005103B9" w:rsidRDefault="006676AE" w:rsidP="00D00BD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00BD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765C9F6" w14:textId="77777777" w:rsidR="00D00BDA" w:rsidRPr="00D00BDA" w:rsidRDefault="00D00BDA" w:rsidP="00D00BDA">
      <w:pPr>
        <w:rPr>
          <w:lang w:eastAsia="pl-PL"/>
        </w:rPr>
      </w:pPr>
    </w:p>
    <w:p w14:paraId="7C2F5EC0" w14:textId="77777777" w:rsidR="00C4103F" w:rsidRPr="0012157F" w:rsidRDefault="007118F0" w:rsidP="00D00BD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52DBFE" w14:textId="77777777" w:rsidR="006676AE" w:rsidRPr="0012157F" w:rsidRDefault="001514F4" w:rsidP="00D00BDA">
      <w:pPr>
        <w:pStyle w:val="Tekstpodstawowy"/>
        <w:spacing w:after="0"/>
        <w:ind w:left="4111"/>
        <w:rPr>
          <w:rFonts w:ascii="Arial" w:hAnsi="Arial" w:cs="Arial"/>
        </w:rPr>
      </w:pPr>
      <w:r w:rsidRPr="001514F4">
        <w:rPr>
          <w:rFonts w:ascii="Arial" w:hAnsi="Arial" w:cs="Arial"/>
        </w:rPr>
        <w:t>SZPITAL WOJEWÓDZKI W POZNANIU</w:t>
      </w:r>
    </w:p>
    <w:p w14:paraId="45CE7D02" w14:textId="77777777" w:rsidR="006676AE" w:rsidRPr="0012157F" w:rsidRDefault="001514F4" w:rsidP="00D00BDA">
      <w:pPr>
        <w:pStyle w:val="Tekstpodstawowy"/>
        <w:spacing w:after="0"/>
        <w:ind w:left="4111"/>
        <w:rPr>
          <w:rFonts w:ascii="Arial" w:hAnsi="Arial" w:cs="Arial"/>
        </w:rPr>
      </w:pPr>
      <w:r w:rsidRPr="001514F4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514F4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D9E987C" w14:textId="77777777" w:rsidR="00F90CD1" w:rsidRDefault="001514F4" w:rsidP="00D00BDA">
      <w:pPr>
        <w:pStyle w:val="Tekstpodstawowy"/>
        <w:spacing w:after="0"/>
        <w:ind w:left="4111"/>
        <w:rPr>
          <w:rFonts w:ascii="Arial" w:hAnsi="Arial" w:cs="Arial"/>
        </w:rPr>
      </w:pPr>
      <w:r w:rsidRPr="001514F4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514F4">
        <w:rPr>
          <w:rFonts w:ascii="Arial" w:hAnsi="Arial" w:cs="Arial"/>
        </w:rPr>
        <w:t>Poznań</w:t>
      </w:r>
    </w:p>
    <w:p w14:paraId="684C8FF5" w14:textId="77777777" w:rsidR="009169D4" w:rsidRDefault="009169D4" w:rsidP="00D00BDA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C3B8BB6" w14:textId="77777777" w:rsidR="00C4103F" w:rsidRPr="002578E4" w:rsidRDefault="002578E4" w:rsidP="00D00BDA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36B998F" w14:textId="77777777" w:rsidR="002578E4" w:rsidRDefault="002578E4" w:rsidP="00D00BD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D885143" w14:textId="77777777" w:rsidTr="0018769E">
        <w:tc>
          <w:tcPr>
            <w:tcW w:w="2800" w:type="dxa"/>
            <w:shd w:val="clear" w:color="auto" w:fill="auto"/>
          </w:tcPr>
          <w:p w14:paraId="01EEF7FE" w14:textId="77777777" w:rsidR="002578E4" w:rsidRPr="00A2540E" w:rsidRDefault="002578E4" w:rsidP="00D00B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AC7442" w14:textId="77777777" w:rsidR="002578E4" w:rsidRPr="00A2540E" w:rsidRDefault="002578E4" w:rsidP="00D00B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F4EF88" w14:textId="77777777" w:rsidR="002578E4" w:rsidRPr="00A2540E" w:rsidRDefault="002578E4" w:rsidP="00D00B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95FFEE" w14:textId="77777777" w:rsidR="002578E4" w:rsidRPr="00A2540E" w:rsidRDefault="002578E4" w:rsidP="00D00BD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AEE1644" w14:textId="77777777" w:rsidTr="0018769E">
        <w:tc>
          <w:tcPr>
            <w:tcW w:w="2800" w:type="dxa"/>
            <w:shd w:val="clear" w:color="auto" w:fill="auto"/>
          </w:tcPr>
          <w:p w14:paraId="61A23E4C" w14:textId="77777777" w:rsidR="002578E4" w:rsidRPr="00A2540E" w:rsidRDefault="002578E4" w:rsidP="00D00BD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3CC3FA" w14:textId="77777777" w:rsidR="002578E4" w:rsidRPr="00A2540E" w:rsidRDefault="002578E4" w:rsidP="00D00B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37038B" w14:textId="77777777" w:rsidR="002578E4" w:rsidRPr="00A2540E" w:rsidRDefault="002578E4" w:rsidP="00D00BD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8FCE66" w14:textId="77777777" w:rsidR="002578E4" w:rsidRPr="00A2540E" w:rsidRDefault="002578E4" w:rsidP="00D00BD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D9082C" w14:textId="77777777" w:rsidR="002578E4" w:rsidRPr="002578E4" w:rsidRDefault="002578E4" w:rsidP="00D00BDA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14F4" w:rsidRPr="0012157F" w14:paraId="5EC50D0C" w14:textId="77777777" w:rsidTr="009D0B8B">
        <w:tc>
          <w:tcPr>
            <w:tcW w:w="9104" w:type="dxa"/>
            <w:shd w:val="clear" w:color="auto" w:fill="D9D9D9"/>
          </w:tcPr>
          <w:p w14:paraId="431B2ED1" w14:textId="77777777" w:rsidR="001514F4" w:rsidRPr="0012157F" w:rsidRDefault="001514F4" w:rsidP="00D00BD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4DFCF90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514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514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514F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92A6D4E" w14:textId="77777777" w:rsidR="001514F4" w:rsidRPr="00612283" w:rsidRDefault="001514F4" w:rsidP="00D00BD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BB00056" w14:textId="77777777" w:rsidR="001514F4" w:rsidRPr="00612283" w:rsidRDefault="001514F4" w:rsidP="00D00BDA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A09A327" w14:textId="77777777" w:rsidR="001514F4" w:rsidRPr="0012157F" w:rsidRDefault="001514F4" w:rsidP="00D00BDA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8926531" w14:textId="77777777" w:rsidR="00E50194" w:rsidRDefault="001F027E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E4AFFD0" w14:textId="77777777" w:rsidTr="0018769E">
        <w:tc>
          <w:tcPr>
            <w:tcW w:w="2269" w:type="dxa"/>
            <w:shd w:val="clear" w:color="auto" w:fill="auto"/>
          </w:tcPr>
          <w:p w14:paraId="3340EEDB" w14:textId="77777777" w:rsidR="002578E4" w:rsidRPr="00A2540E" w:rsidRDefault="002578E4" w:rsidP="00D00B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180A2B" w14:textId="77777777" w:rsidR="002578E4" w:rsidRPr="00A2540E" w:rsidRDefault="001514F4" w:rsidP="00D00BD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14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jednorazowych środków ochrony indywidualnej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14F4" w:rsidRPr="00A2540E" w14:paraId="3F75B074" w14:textId="77777777" w:rsidTr="009D0B8B">
        <w:tc>
          <w:tcPr>
            <w:tcW w:w="2269" w:type="dxa"/>
            <w:shd w:val="clear" w:color="auto" w:fill="auto"/>
          </w:tcPr>
          <w:p w14:paraId="1E44D9DB" w14:textId="77777777" w:rsidR="001514F4" w:rsidRPr="00A2540E" w:rsidRDefault="001514F4" w:rsidP="00D00B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6673CF" w14:textId="77777777" w:rsidR="001514F4" w:rsidRPr="00A2540E" w:rsidRDefault="001514F4" w:rsidP="00D00BD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14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SZW/DZP/95/2024</w:t>
            </w:r>
          </w:p>
        </w:tc>
      </w:tr>
    </w:tbl>
    <w:p w14:paraId="20FF2D55" w14:textId="77777777" w:rsidR="002578E4" w:rsidRDefault="002578E4" w:rsidP="00D00BD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87ACB86" w14:textId="77777777" w:rsidR="00F90CD1" w:rsidRDefault="005434B3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14F4" w:rsidRPr="001514F4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67907A0" w14:textId="77777777" w:rsidR="00D00BDA" w:rsidRPr="0012157F" w:rsidRDefault="00D00BDA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4C3D33B" w14:textId="77777777" w:rsidTr="00650D6C">
        <w:tc>
          <w:tcPr>
            <w:tcW w:w="9104" w:type="dxa"/>
            <w:shd w:val="clear" w:color="auto" w:fill="D9D9D9"/>
          </w:tcPr>
          <w:p w14:paraId="19DED5FC" w14:textId="77777777" w:rsidR="00E50194" w:rsidRPr="00650D6C" w:rsidRDefault="00650D6C" w:rsidP="00D00B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78B3821" w14:textId="77777777" w:rsidR="00C113BF" w:rsidRPr="0012157F" w:rsidRDefault="00C113BF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2F51E94" w14:textId="77777777" w:rsidR="002426FF" w:rsidRPr="00A44833" w:rsidRDefault="002426FF" w:rsidP="00D00BD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0A316BE" w14:textId="77777777" w:rsidR="00023477" w:rsidRPr="006B53D6" w:rsidRDefault="00023477" w:rsidP="00D00BD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BAC3DFB" w14:textId="77777777" w:rsidR="00023477" w:rsidRPr="00992BD8" w:rsidRDefault="00992BD8" w:rsidP="00D00BD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9D2A08C" w14:textId="77777777" w:rsidR="00992BD8" w:rsidRPr="00992BD8" w:rsidRDefault="00992BD8" w:rsidP="00D00BD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065F6F3" w14:textId="77777777" w:rsidR="00023477" w:rsidRDefault="00C113BF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2BF84D2" w14:textId="77777777" w:rsidR="007A2BCB" w:rsidRDefault="00992BD8" w:rsidP="00D00B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8573D22" w14:textId="77777777" w:rsidR="0011306C" w:rsidRDefault="007A2BCB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9FE7A0F" w14:textId="77777777" w:rsidR="00D00BDA" w:rsidRDefault="00D00BDA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7BE570F" w14:textId="77777777" w:rsidTr="00CD4DD1">
        <w:tc>
          <w:tcPr>
            <w:tcW w:w="9104" w:type="dxa"/>
            <w:shd w:val="clear" w:color="auto" w:fill="D9D9D9"/>
          </w:tcPr>
          <w:p w14:paraId="45D1412E" w14:textId="77777777" w:rsidR="0011306C" w:rsidRPr="00650D6C" w:rsidRDefault="0011306C" w:rsidP="00D00B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C1E89A8" w14:textId="77777777" w:rsidR="00D2702A" w:rsidRPr="0012157F" w:rsidRDefault="004F23F7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004DA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B625" w14:textId="77777777" w:rsidR="00D2702A" w:rsidRPr="0012157F" w:rsidRDefault="00D2702A" w:rsidP="00D00BD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612F" w14:textId="77777777" w:rsidR="00D2702A" w:rsidRPr="0012157F" w:rsidRDefault="00D2702A" w:rsidP="00D00B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14F4" w:rsidRPr="0012157F" w14:paraId="0CD32E54" w14:textId="77777777" w:rsidTr="009D0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943A" w14:textId="77777777" w:rsidR="001514F4" w:rsidRPr="0012157F" w:rsidRDefault="001514F4" w:rsidP="00D00B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5FB2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4F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CEAF558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514F4" w:rsidRPr="0012157F" w14:paraId="74747FCD" w14:textId="77777777" w:rsidTr="009D0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FBA6" w14:textId="77777777" w:rsidR="001514F4" w:rsidRPr="0012157F" w:rsidRDefault="001514F4" w:rsidP="00D00B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CC73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4F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CEE13A6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514F4" w:rsidRPr="0012157F" w14:paraId="316DF286" w14:textId="77777777" w:rsidTr="009D0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C20D" w14:textId="77777777" w:rsidR="001514F4" w:rsidRPr="0012157F" w:rsidRDefault="001514F4" w:rsidP="00D00B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C39D3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4F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10329F8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514F4" w:rsidRPr="0012157F" w14:paraId="0193520E" w14:textId="77777777" w:rsidTr="009D0B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D9F1" w14:textId="77777777" w:rsidR="001514F4" w:rsidRPr="0012157F" w:rsidRDefault="001514F4" w:rsidP="00D00BD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D587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4F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2729A3A" w14:textId="77777777" w:rsidR="001514F4" w:rsidRPr="0012157F" w:rsidRDefault="001514F4" w:rsidP="00D00B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14F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BBF924C" w14:textId="77777777" w:rsidR="00E21BB4" w:rsidRPr="0012157F" w:rsidRDefault="00257E73" w:rsidP="00D00BD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F5C225A" w14:textId="77777777" w:rsidR="00E21BB4" w:rsidRPr="00E21BB4" w:rsidRDefault="00E21BB4" w:rsidP="00D00BD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C9EBEFB" w14:textId="77777777" w:rsidR="00C62F57" w:rsidRDefault="00C62F57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1115889" w14:textId="77777777" w:rsidR="00C62F57" w:rsidRDefault="00C62F57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17E3FD5" w14:textId="77777777" w:rsidR="00721D87" w:rsidRDefault="00E21BB4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363B3D5" w14:textId="77777777" w:rsidR="00721D87" w:rsidRDefault="00E21BB4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2F6C9F8" w14:textId="77777777" w:rsidR="00721D87" w:rsidRPr="00721D87" w:rsidRDefault="00721D87" w:rsidP="00D00BD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0AF15E6" w14:textId="77777777" w:rsidR="00721D87" w:rsidRDefault="00E21BB4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7E7D41F" w14:textId="77777777" w:rsidR="00E21BB4" w:rsidRPr="00E21BB4" w:rsidRDefault="00E21BB4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3C1929D" w14:textId="77777777" w:rsidR="00E21BB4" w:rsidRPr="00721D87" w:rsidRDefault="00E21BB4" w:rsidP="00D00BD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4225359" w14:textId="77777777" w:rsidR="00C62F57" w:rsidRDefault="00257E73" w:rsidP="00D00B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883F515" w14:textId="77777777" w:rsidTr="00CD4DD1">
        <w:tc>
          <w:tcPr>
            <w:tcW w:w="9104" w:type="dxa"/>
            <w:shd w:val="clear" w:color="auto" w:fill="D9D9D9"/>
          </w:tcPr>
          <w:p w14:paraId="43E44DA8" w14:textId="77777777" w:rsidR="00BE6F04" w:rsidRPr="00650D6C" w:rsidRDefault="00E426EB" w:rsidP="00D00B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95DF24E" w14:textId="77777777" w:rsidR="00FE4E2B" w:rsidRDefault="00E426EB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709636A" w14:textId="77777777" w:rsidR="00D00BDA" w:rsidRDefault="00D00BDA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8AAF5B" w14:textId="77777777" w:rsidR="00D00BDA" w:rsidRPr="00E426EB" w:rsidRDefault="00D00BDA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E8755C2" w14:textId="77777777" w:rsidTr="00847232">
        <w:tc>
          <w:tcPr>
            <w:tcW w:w="9104" w:type="dxa"/>
            <w:shd w:val="clear" w:color="auto" w:fill="D9D9D9"/>
          </w:tcPr>
          <w:p w14:paraId="542585B5" w14:textId="77777777" w:rsidR="00E426EB" w:rsidRPr="00650D6C" w:rsidRDefault="00E426EB" w:rsidP="00D00B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68F1C79E" w14:textId="77777777" w:rsidR="00E426EB" w:rsidRPr="0012157F" w:rsidRDefault="00E426EB" w:rsidP="00D00BD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83F7EE" w14:textId="77777777" w:rsidR="00E426EB" w:rsidRPr="00E426EB" w:rsidRDefault="00E426EB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7CB1EC8" w14:textId="77777777" w:rsidR="00E426EB" w:rsidRPr="00E426EB" w:rsidRDefault="00E426EB" w:rsidP="00D00BD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668B6C5" w14:textId="77777777" w:rsidR="00E426EB" w:rsidRPr="00FF0EBB" w:rsidRDefault="00E426EB" w:rsidP="00D00BD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3894C9" w14:textId="77777777" w:rsidR="00E426EB" w:rsidRPr="00E426EB" w:rsidRDefault="00E426EB" w:rsidP="00D00BD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B0A81B" w14:textId="77777777" w:rsidR="00E426EB" w:rsidRPr="00FF0EBB" w:rsidRDefault="00E426EB" w:rsidP="00D00BD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2DD96C" w14:textId="77777777" w:rsidR="00E426EB" w:rsidRDefault="00E426EB" w:rsidP="00D00B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FAADE4" w14:textId="77777777" w:rsidR="0012157F" w:rsidRPr="0012157F" w:rsidRDefault="0012157F" w:rsidP="00D00BD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EE03BB" w14:textId="77777777" w:rsidR="00524951" w:rsidRDefault="00FE4E2B" w:rsidP="00D00BD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111F92C" w14:textId="77777777" w:rsidR="00524951" w:rsidRDefault="00524951" w:rsidP="00D00BD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990D777" w14:textId="77777777" w:rsidR="00FE4E2B" w:rsidRPr="0012157F" w:rsidRDefault="00524951" w:rsidP="00D00BD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4A6B8D6" w14:textId="77777777" w:rsidR="00484F88" w:rsidRPr="0012157F" w:rsidRDefault="006D536F" w:rsidP="00D00BD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841CD" w14:textId="77777777" w:rsidR="00211778" w:rsidRDefault="00211778" w:rsidP="0038231F">
      <w:pPr>
        <w:spacing w:after="0" w:line="240" w:lineRule="auto"/>
      </w:pPr>
      <w:r>
        <w:separator/>
      </w:r>
    </w:p>
  </w:endnote>
  <w:endnote w:type="continuationSeparator" w:id="0">
    <w:p w14:paraId="23ECA189" w14:textId="77777777" w:rsidR="00211778" w:rsidRDefault="002117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E9D9F" w14:textId="77777777" w:rsidR="001514F4" w:rsidRDefault="001514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455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5D5D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DC1A3" w14:textId="77777777" w:rsidR="001514F4" w:rsidRDefault="001514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691CC" w14:textId="77777777" w:rsidR="00211778" w:rsidRDefault="00211778" w:rsidP="0038231F">
      <w:pPr>
        <w:spacing w:after="0" w:line="240" w:lineRule="auto"/>
      </w:pPr>
      <w:r>
        <w:separator/>
      </w:r>
    </w:p>
  </w:footnote>
  <w:footnote w:type="continuationSeparator" w:id="0">
    <w:p w14:paraId="3A783E9C" w14:textId="77777777" w:rsidR="00211778" w:rsidRDefault="00211778" w:rsidP="0038231F">
      <w:pPr>
        <w:spacing w:after="0" w:line="240" w:lineRule="auto"/>
      </w:pPr>
      <w:r>
        <w:continuationSeparator/>
      </w:r>
    </w:p>
  </w:footnote>
  <w:footnote w:id="1">
    <w:p w14:paraId="665D69D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B2BFB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70A79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D93D5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68A85" w14:textId="77777777" w:rsidR="001514F4" w:rsidRDefault="00151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6E60C" w14:textId="77777777" w:rsidR="001514F4" w:rsidRDefault="00151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E735C" w14:textId="77777777" w:rsidR="001514F4" w:rsidRDefault="001514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10953">
    <w:abstractNumId w:val="11"/>
  </w:num>
  <w:num w:numId="2" w16cid:durableId="2011712963">
    <w:abstractNumId w:val="0"/>
  </w:num>
  <w:num w:numId="3" w16cid:durableId="1747067197">
    <w:abstractNumId w:val="10"/>
  </w:num>
  <w:num w:numId="4" w16cid:durableId="1376465402">
    <w:abstractNumId w:val="13"/>
  </w:num>
  <w:num w:numId="5" w16cid:durableId="2089418923">
    <w:abstractNumId w:val="12"/>
  </w:num>
  <w:num w:numId="6" w16cid:durableId="1618216121">
    <w:abstractNumId w:val="9"/>
  </w:num>
  <w:num w:numId="7" w16cid:durableId="1813910321">
    <w:abstractNumId w:val="1"/>
  </w:num>
  <w:num w:numId="8" w16cid:durableId="2051494900">
    <w:abstractNumId w:val="6"/>
  </w:num>
  <w:num w:numId="9" w16cid:durableId="112750821">
    <w:abstractNumId w:val="4"/>
  </w:num>
  <w:num w:numId="10" w16cid:durableId="1205100013">
    <w:abstractNumId w:val="7"/>
  </w:num>
  <w:num w:numId="11" w16cid:durableId="513112525">
    <w:abstractNumId w:val="5"/>
  </w:num>
  <w:num w:numId="12" w16cid:durableId="1921674584">
    <w:abstractNumId w:val="8"/>
  </w:num>
  <w:num w:numId="13" w16cid:durableId="699280284">
    <w:abstractNumId w:val="3"/>
  </w:num>
  <w:num w:numId="14" w16cid:durableId="990980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77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14F4"/>
    <w:rsid w:val="00160A7A"/>
    <w:rsid w:val="0018769E"/>
    <w:rsid w:val="001902D2"/>
    <w:rsid w:val="001C6945"/>
    <w:rsid w:val="001F027E"/>
    <w:rsid w:val="00203A40"/>
    <w:rsid w:val="00211778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0BDA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F8BA2"/>
  <w15:docId w15:val="{19779D96-17AA-4C26-883D-FEF2870B5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2024-11-25T08:23:00Z</dcterms:created>
  <dcterms:modified xsi:type="dcterms:W3CDTF">2024-11-25T08:23:00Z</dcterms:modified>
</cp:coreProperties>
</file>