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924E8C" w14:textId="6002526F" w:rsidR="00B04206" w:rsidRPr="00DC3F22" w:rsidRDefault="00FF3122" w:rsidP="00135A43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  <w:r w:rsidRPr="00DC3F22">
        <w:rPr>
          <w:rFonts w:ascii="Arial" w:hAnsi="Arial" w:cs="Arial"/>
          <w:b/>
          <w:bCs/>
          <w:sz w:val="24"/>
          <w:szCs w:val="24"/>
        </w:rPr>
        <w:tab/>
      </w:r>
      <w:r w:rsidRPr="00DC3F22">
        <w:rPr>
          <w:rFonts w:ascii="Arial" w:hAnsi="Arial" w:cs="Arial"/>
          <w:b/>
          <w:bCs/>
          <w:sz w:val="24"/>
          <w:szCs w:val="24"/>
        </w:rPr>
        <w:tab/>
      </w:r>
      <w:r w:rsidR="00B04206" w:rsidRPr="00DC3F22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313C41" w:rsidRPr="00DC3F22">
        <w:rPr>
          <w:rFonts w:ascii="Arial" w:hAnsi="Arial" w:cs="Arial"/>
          <w:b/>
          <w:bCs/>
          <w:sz w:val="24"/>
          <w:szCs w:val="24"/>
        </w:rPr>
        <w:t>KA-2/</w:t>
      </w:r>
      <w:r w:rsidR="0032359D">
        <w:rPr>
          <w:rFonts w:ascii="Arial" w:hAnsi="Arial" w:cs="Arial"/>
          <w:b/>
          <w:bCs/>
          <w:sz w:val="24"/>
          <w:szCs w:val="24"/>
        </w:rPr>
        <w:t>100</w:t>
      </w:r>
      <w:r w:rsidR="00313C41" w:rsidRPr="00DC3F22">
        <w:rPr>
          <w:rFonts w:ascii="Arial" w:hAnsi="Arial" w:cs="Arial"/>
          <w:b/>
          <w:bCs/>
          <w:sz w:val="24"/>
          <w:szCs w:val="24"/>
        </w:rPr>
        <w:t>/202</w:t>
      </w:r>
      <w:r w:rsidR="00156B0D" w:rsidRPr="00DC3F22">
        <w:rPr>
          <w:rFonts w:ascii="Arial" w:hAnsi="Arial" w:cs="Arial"/>
          <w:b/>
          <w:bCs/>
          <w:sz w:val="24"/>
          <w:szCs w:val="24"/>
        </w:rPr>
        <w:t>4</w:t>
      </w:r>
    </w:p>
    <w:p w14:paraId="1ADC0FCD" w14:textId="77777777" w:rsidR="00B639E0" w:rsidRPr="00DC3F22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0756F522" w14:textId="77777777" w:rsidR="00B639E0" w:rsidRPr="00DC3F22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DC3F22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0E4E32" w:rsidRPr="00DC3F22">
        <w:rPr>
          <w:rFonts w:ascii="Arial" w:hAnsi="Arial" w:cs="Arial"/>
          <w:b/>
          <w:bCs/>
          <w:i w:val="0"/>
          <w:szCs w:val="24"/>
        </w:rPr>
        <w:t>2</w:t>
      </w:r>
      <w:r w:rsidR="002A054B" w:rsidRPr="00DC3F22">
        <w:rPr>
          <w:rFonts w:ascii="Arial" w:hAnsi="Arial" w:cs="Arial"/>
          <w:b/>
          <w:bCs/>
          <w:i w:val="0"/>
          <w:szCs w:val="24"/>
        </w:rPr>
        <w:t xml:space="preserve"> </w:t>
      </w:r>
      <w:r w:rsidRPr="00DC3F22">
        <w:rPr>
          <w:rFonts w:ascii="Arial" w:hAnsi="Arial" w:cs="Arial"/>
          <w:b/>
          <w:bCs/>
          <w:i w:val="0"/>
          <w:szCs w:val="24"/>
        </w:rPr>
        <w:t>do SWZ</w:t>
      </w:r>
    </w:p>
    <w:p w14:paraId="2E06BBAC" w14:textId="28EB7874" w:rsidR="00B04206" w:rsidRPr="00DC3F22" w:rsidRDefault="00135A43" w:rsidP="00135A43">
      <w:pPr>
        <w:pStyle w:val="Nagwek"/>
        <w:tabs>
          <w:tab w:val="clear" w:pos="4536"/>
          <w:tab w:val="clear" w:pos="9072"/>
          <w:tab w:val="left" w:pos="643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535A704D" w14:textId="77777777" w:rsidR="00EF47EE" w:rsidRPr="00DC3F22" w:rsidRDefault="003B310D" w:rsidP="003B310D">
      <w:pPr>
        <w:pStyle w:val="Nagwek2"/>
        <w:ind w:left="0"/>
        <w:rPr>
          <w:sz w:val="22"/>
        </w:rPr>
      </w:pPr>
      <w:r w:rsidRPr="00DC3F22">
        <w:rPr>
          <w:sz w:val="22"/>
        </w:rPr>
        <w:t>OFERTA</w:t>
      </w:r>
    </w:p>
    <w:p w14:paraId="4F932A5D" w14:textId="77777777" w:rsidR="00EF47EE" w:rsidRPr="00DC3F22" w:rsidRDefault="00EF47EE" w:rsidP="00EF47EE">
      <w:pPr>
        <w:rPr>
          <w:sz w:val="22"/>
        </w:rPr>
      </w:pPr>
    </w:p>
    <w:p w14:paraId="5BCD1D4E" w14:textId="77777777" w:rsidR="00902B46" w:rsidRPr="00DC3F22" w:rsidRDefault="00902B46" w:rsidP="00DD7835">
      <w:pPr>
        <w:tabs>
          <w:tab w:val="left" w:pos="8250"/>
        </w:tabs>
        <w:spacing w:line="360" w:lineRule="auto"/>
        <w:ind w:hanging="28"/>
        <w:rPr>
          <w:sz w:val="22"/>
        </w:rPr>
      </w:pPr>
      <w:r w:rsidRPr="00DC3F22">
        <w:rPr>
          <w:sz w:val="22"/>
        </w:rPr>
        <w:t>Nazwa</w:t>
      </w:r>
      <w:r w:rsidR="00D24480" w:rsidRPr="00DC3F22">
        <w:rPr>
          <w:sz w:val="22"/>
        </w:rPr>
        <w:t>:</w:t>
      </w:r>
      <w:r w:rsidRPr="00DC3F22">
        <w:rPr>
          <w:sz w:val="22"/>
        </w:rPr>
        <w:t xml:space="preserve"> </w:t>
      </w:r>
      <w:r w:rsidR="00D24480" w:rsidRPr="00DC3F22">
        <w:rPr>
          <w:sz w:val="22"/>
        </w:rPr>
        <w:t>(</w:t>
      </w:r>
      <w:r w:rsidRPr="00DC3F22">
        <w:rPr>
          <w:sz w:val="22"/>
        </w:rPr>
        <w:t>Wykonawcy lub Wykonawców w przypadku oferty wspólnej</w:t>
      </w:r>
      <w:r w:rsidR="00D24480" w:rsidRPr="00DC3F22">
        <w:rPr>
          <w:sz w:val="22"/>
        </w:rPr>
        <w:t>)</w:t>
      </w:r>
      <w:r w:rsidR="00815C90" w:rsidRPr="00DC3F22">
        <w:rPr>
          <w:rStyle w:val="Odwoanieprzypisudolnego"/>
          <w:sz w:val="22"/>
        </w:rPr>
        <w:footnoteReference w:id="1"/>
      </w:r>
      <w:r w:rsidRPr="00DC3F22">
        <w:rPr>
          <w:sz w:val="22"/>
        </w:rPr>
        <w:t>:</w:t>
      </w:r>
      <w:r w:rsidR="00DD7835" w:rsidRPr="00DC3F22">
        <w:rPr>
          <w:sz w:val="22"/>
        </w:rPr>
        <w:tab/>
      </w:r>
    </w:p>
    <w:p w14:paraId="66EA2C46" w14:textId="77777777" w:rsidR="00902B46" w:rsidRPr="00DC3F22" w:rsidRDefault="00902B46" w:rsidP="00B639E0">
      <w:pPr>
        <w:spacing w:line="360" w:lineRule="auto"/>
        <w:ind w:hanging="28"/>
        <w:rPr>
          <w:sz w:val="22"/>
        </w:rPr>
      </w:pPr>
      <w:r w:rsidRPr="00DC3F22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22F42" w:rsidRPr="00DC3F22">
        <w:rPr>
          <w:sz w:val="22"/>
        </w:rPr>
        <w:t>.......................</w:t>
      </w:r>
    </w:p>
    <w:p w14:paraId="40B16BB2" w14:textId="77777777" w:rsidR="00B639E0" w:rsidRPr="00DC3F22" w:rsidRDefault="00902B46" w:rsidP="00B639E0">
      <w:pPr>
        <w:spacing w:line="360" w:lineRule="auto"/>
        <w:ind w:hanging="28"/>
        <w:rPr>
          <w:sz w:val="22"/>
        </w:rPr>
      </w:pPr>
      <w:r w:rsidRPr="00DC3F22">
        <w:rPr>
          <w:sz w:val="22"/>
        </w:rPr>
        <w:t>Adres: ul. .....................</w:t>
      </w:r>
      <w:r w:rsidR="00B639E0" w:rsidRPr="00DC3F22">
        <w:rPr>
          <w:sz w:val="22"/>
        </w:rPr>
        <w:t>...............</w:t>
      </w:r>
      <w:r w:rsidRPr="00DC3F22">
        <w:rPr>
          <w:sz w:val="22"/>
        </w:rPr>
        <w:t xml:space="preserve">.................... </w:t>
      </w:r>
      <w:r w:rsidR="00B639E0" w:rsidRPr="00DC3F22">
        <w:rPr>
          <w:sz w:val="22"/>
        </w:rPr>
        <w:t xml:space="preserve">       </w:t>
      </w:r>
      <w:r w:rsidRPr="00DC3F22">
        <w:rPr>
          <w:sz w:val="22"/>
        </w:rPr>
        <w:t>kod pocztowy</w:t>
      </w:r>
      <w:r w:rsidR="00A23458" w:rsidRPr="00DC3F22">
        <w:rPr>
          <w:sz w:val="22"/>
        </w:rPr>
        <w:t>:</w:t>
      </w:r>
      <w:r w:rsidR="00B639E0" w:rsidRPr="00DC3F22">
        <w:rPr>
          <w:sz w:val="22"/>
        </w:rPr>
        <w:t>………………………</w:t>
      </w:r>
      <w:r w:rsidR="00322F42" w:rsidRPr="00DC3F22">
        <w:rPr>
          <w:sz w:val="22"/>
        </w:rPr>
        <w:t>……….</w:t>
      </w:r>
    </w:p>
    <w:p w14:paraId="717D6593" w14:textId="77777777" w:rsidR="00902B46" w:rsidRPr="00DC3F22" w:rsidRDefault="00B639E0" w:rsidP="00B639E0">
      <w:pPr>
        <w:spacing w:line="360" w:lineRule="auto"/>
        <w:ind w:hanging="28"/>
        <w:rPr>
          <w:sz w:val="22"/>
        </w:rPr>
      </w:pPr>
      <w:r w:rsidRPr="00DC3F22">
        <w:rPr>
          <w:sz w:val="22"/>
        </w:rPr>
        <w:t>m</w:t>
      </w:r>
      <w:r w:rsidR="00902B46" w:rsidRPr="00DC3F22">
        <w:rPr>
          <w:sz w:val="22"/>
        </w:rPr>
        <w:t>iasto</w:t>
      </w:r>
      <w:r w:rsidRPr="00DC3F22">
        <w:rPr>
          <w:sz w:val="22"/>
        </w:rPr>
        <w:t xml:space="preserve">:     ..............................................        </w:t>
      </w:r>
      <w:r w:rsidR="00902B46" w:rsidRPr="00DC3F22">
        <w:rPr>
          <w:sz w:val="22"/>
        </w:rPr>
        <w:t>województwo: ……………………..………</w:t>
      </w:r>
      <w:r w:rsidR="00322F42" w:rsidRPr="00DC3F22">
        <w:rPr>
          <w:sz w:val="22"/>
        </w:rPr>
        <w:t>……….</w:t>
      </w:r>
    </w:p>
    <w:p w14:paraId="72AEB767" w14:textId="77777777" w:rsidR="00B12D3B" w:rsidRPr="00DC3F22" w:rsidRDefault="00902B46" w:rsidP="00B639E0">
      <w:pPr>
        <w:spacing w:line="360" w:lineRule="auto"/>
        <w:ind w:hanging="27"/>
        <w:jc w:val="both"/>
        <w:rPr>
          <w:sz w:val="22"/>
        </w:rPr>
      </w:pPr>
      <w:r w:rsidRPr="00DC3F22">
        <w:rPr>
          <w:sz w:val="22"/>
        </w:rPr>
        <w:t>tel.</w:t>
      </w:r>
      <w:r w:rsidR="00B639E0" w:rsidRPr="00DC3F22">
        <w:rPr>
          <w:sz w:val="22"/>
        </w:rPr>
        <w:t>:</w:t>
      </w:r>
      <w:r w:rsidRPr="00DC3F22">
        <w:rPr>
          <w:sz w:val="22"/>
        </w:rPr>
        <w:t xml:space="preserve"> ...</w:t>
      </w:r>
      <w:r w:rsidR="00B639E0" w:rsidRPr="00DC3F22">
        <w:rPr>
          <w:sz w:val="22"/>
        </w:rPr>
        <w:t>..</w:t>
      </w:r>
      <w:r w:rsidRPr="00DC3F22">
        <w:rPr>
          <w:sz w:val="22"/>
        </w:rPr>
        <w:t>.</w:t>
      </w:r>
      <w:r w:rsidR="00B639E0" w:rsidRPr="00DC3F22">
        <w:rPr>
          <w:sz w:val="22"/>
        </w:rPr>
        <w:t>....</w:t>
      </w:r>
      <w:r w:rsidR="00B12D3B" w:rsidRPr="00DC3F22">
        <w:rPr>
          <w:sz w:val="22"/>
        </w:rPr>
        <w:t>.....</w:t>
      </w:r>
      <w:r w:rsidR="00B639E0" w:rsidRPr="00DC3F22">
        <w:rPr>
          <w:sz w:val="22"/>
        </w:rPr>
        <w:t>.</w:t>
      </w:r>
      <w:r w:rsidRPr="00DC3F22">
        <w:rPr>
          <w:sz w:val="22"/>
        </w:rPr>
        <w:t>..</w:t>
      </w:r>
      <w:r w:rsidR="00B12D3B" w:rsidRPr="00DC3F22">
        <w:rPr>
          <w:sz w:val="22"/>
        </w:rPr>
        <w:t>...........................</w:t>
      </w:r>
      <w:r w:rsidRPr="00DC3F22">
        <w:rPr>
          <w:sz w:val="22"/>
        </w:rPr>
        <w:t>.........</w:t>
      </w:r>
      <w:r w:rsidR="00B639E0" w:rsidRPr="00DC3F22">
        <w:rPr>
          <w:sz w:val="22"/>
        </w:rPr>
        <w:t>..</w:t>
      </w:r>
      <w:r w:rsidRPr="00DC3F22">
        <w:rPr>
          <w:sz w:val="22"/>
        </w:rPr>
        <w:t>....</w:t>
      </w:r>
      <w:r w:rsidR="002B5FCD" w:rsidRPr="00DC3F22">
        <w:rPr>
          <w:sz w:val="22"/>
        </w:rPr>
        <w:t>.................................................................................</w:t>
      </w:r>
      <w:r w:rsidR="00B12D3B" w:rsidRPr="00DC3F22">
        <w:rPr>
          <w:sz w:val="22"/>
        </w:rPr>
        <w:t xml:space="preserve">      </w:t>
      </w:r>
    </w:p>
    <w:p w14:paraId="33BEE620" w14:textId="77777777" w:rsidR="00902B46" w:rsidRPr="00DC3F22" w:rsidRDefault="00B639E0" w:rsidP="00B12D3B">
      <w:pPr>
        <w:spacing w:line="360" w:lineRule="auto"/>
        <w:ind w:hanging="27"/>
        <w:jc w:val="both"/>
        <w:rPr>
          <w:sz w:val="22"/>
        </w:rPr>
      </w:pPr>
      <w:r w:rsidRPr="00DC3F22">
        <w:rPr>
          <w:sz w:val="22"/>
        </w:rPr>
        <w:t>e-mail: ...........</w:t>
      </w:r>
      <w:r w:rsidR="00B12D3B" w:rsidRPr="00DC3F22">
        <w:rPr>
          <w:sz w:val="22"/>
        </w:rPr>
        <w:t>.......</w:t>
      </w:r>
      <w:r w:rsidRPr="00DC3F22">
        <w:rPr>
          <w:sz w:val="22"/>
        </w:rPr>
        <w:t>.......</w:t>
      </w:r>
      <w:r w:rsidR="0002728B" w:rsidRPr="00DC3F22">
        <w:rPr>
          <w:sz w:val="22"/>
        </w:rPr>
        <w:t>..............................</w:t>
      </w:r>
      <w:r w:rsidRPr="00DC3F22">
        <w:rPr>
          <w:sz w:val="22"/>
        </w:rPr>
        <w:t>..............................</w:t>
      </w:r>
      <w:r w:rsidR="00902B46" w:rsidRPr="00DC3F22">
        <w:rPr>
          <w:sz w:val="22"/>
        </w:rPr>
        <w:t>na który zamawiający ma przesyłać korespondencję</w:t>
      </w:r>
    </w:p>
    <w:p w14:paraId="3D8F2F45" w14:textId="77777777" w:rsidR="00902B46" w:rsidRPr="00DC3F22" w:rsidRDefault="00902B46" w:rsidP="00902B46">
      <w:pPr>
        <w:spacing w:line="360" w:lineRule="auto"/>
        <w:rPr>
          <w:rFonts w:eastAsia="MS Mincho"/>
          <w:sz w:val="22"/>
        </w:rPr>
      </w:pPr>
      <w:r w:rsidRPr="00DC3F22">
        <w:rPr>
          <w:rFonts w:eastAsia="MS Mincho"/>
          <w:sz w:val="22"/>
        </w:rPr>
        <w:t>NIP: ..................................................., REGON: ................................................</w:t>
      </w:r>
      <w:r w:rsidR="002B5FCD" w:rsidRPr="00DC3F22">
        <w:rPr>
          <w:rFonts w:eastAsia="MS Mincho"/>
          <w:sz w:val="22"/>
        </w:rPr>
        <w:t>.......................</w:t>
      </w:r>
    </w:p>
    <w:p w14:paraId="7DA4A66D" w14:textId="098ADA6B" w:rsidR="00B04206" w:rsidRPr="00DC3F22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DC3F22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DC3F22">
        <w:rPr>
          <w:rFonts w:ascii="Arial" w:hAnsi="Arial" w:cs="Arial"/>
          <w:sz w:val="22"/>
          <w:szCs w:val="24"/>
        </w:rPr>
        <w:t>do postępowania prowadzonego w trybie</w:t>
      </w:r>
      <w:r w:rsidR="00930F5C" w:rsidRPr="00DC3F22">
        <w:rPr>
          <w:rFonts w:ascii="Arial" w:hAnsi="Arial" w:cs="Arial"/>
          <w:sz w:val="22"/>
          <w:szCs w:val="24"/>
        </w:rPr>
        <w:t xml:space="preserve"> </w:t>
      </w:r>
      <w:r w:rsidR="00576F34" w:rsidRPr="00DC3F22">
        <w:rPr>
          <w:rFonts w:ascii="Arial" w:hAnsi="Arial" w:cs="Arial"/>
          <w:sz w:val="22"/>
          <w:szCs w:val="24"/>
        </w:rPr>
        <w:t xml:space="preserve">przetargu nieograniczonego </w:t>
      </w:r>
      <w:r w:rsidR="00B639E0" w:rsidRPr="00DC3F22">
        <w:rPr>
          <w:rFonts w:ascii="Arial" w:hAnsi="Arial" w:cs="Arial"/>
          <w:sz w:val="22"/>
          <w:szCs w:val="24"/>
        </w:rPr>
        <w:t>pn</w:t>
      </w:r>
      <w:r w:rsidR="00B639E0" w:rsidRPr="00DC3F22">
        <w:rPr>
          <w:rFonts w:ascii="Arial" w:hAnsi="Arial" w:cs="Arial"/>
          <w:sz w:val="22"/>
          <w:szCs w:val="22"/>
        </w:rPr>
        <w:t>.</w:t>
      </w:r>
      <w:r w:rsidR="00B04206" w:rsidRPr="00DC3F22">
        <w:rPr>
          <w:rFonts w:ascii="Arial" w:hAnsi="Arial" w:cs="Arial"/>
          <w:sz w:val="22"/>
          <w:szCs w:val="22"/>
        </w:rPr>
        <w:t>:</w:t>
      </w:r>
      <w:r w:rsidR="00E60230" w:rsidRPr="00DC3F22">
        <w:rPr>
          <w:rFonts w:ascii="Arial" w:hAnsi="Arial" w:cs="Arial"/>
          <w:sz w:val="22"/>
          <w:szCs w:val="22"/>
        </w:rPr>
        <w:t xml:space="preserve"> </w:t>
      </w:r>
      <w:r w:rsidR="0032359D" w:rsidRPr="0032359D">
        <w:rPr>
          <w:rFonts w:ascii="Arial" w:hAnsi="Arial" w:cs="Arial"/>
          <w:b/>
          <w:sz w:val="22"/>
          <w:szCs w:val="22"/>
        </w:rPr>
        <w:t>Dostawa komputerów dla laboratoriów Wydziału Informatyki i Telekomunikacji F-0</w:t>
      </w:r>
      <w:r w:rsidR="00B3791D">
        <w:rPr>
          <w:rFonts w:ascii="Arial" w:hAnsi="Arial" w:cs="Arial"/>
          <w:b/>
          <w:sz w:val="22"/>
          <w:szCs w:val="22"/>
        </w:rPr>
        <w:t>,</w:t>
      </w:r>
      <w:r w:rsidR="003B740C" w:rsidRPr="00B3791D">
        <w:rPr>
          <w:rFonts w:ascii="Arial" w:hAnsi="Arial" w:cs="Arial"/>
          <w:b/>
          <w:sz w:val="22"/>
          <w:szCs w:val="22"/>
        </w:rPr>
        <w:t xml:space="preserve"> </w:t>
      </w:r>
      <w:r w:rsidRPr="00DC3F22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DC3F22">
        <w:rPr>
          <w:rFonts w:ascii="Arial" w:hAnsi="Arial" w:cs="Arial"/>
          <w:sz w:val="22"/>
          <w:szCs w:val="24"/>
        </w:rPr>
        <w:t>godnie</w:t>
      </w:r>
      <w:r w:rsidR="00C70E06" w:rsidRPr="00DC3F22">
        <w:rPr>
          <w:rFonts w:ascii="Arial" w:hAnsi="Arial" w:cs="Arial"/>
          <w:sz w:val="22"/>
          <w:szCs w:val="24"/>
        </w:rPr>
        <w:t xml:space="preserve"> z wymogami określonymi w SWZ </w:t>
      </w:r>
      <w:r w:rsidRPr="00DC3F22">
        <w:rPr>
          <w:rFonts w:ascii="Arial" w:hAnsi="Arial" w:cs="Arial"/>
          <w:sz w:val="22"/>
          <w:szCs w:val="24"/>
        </w:rPr>
        <w:t>za cenę</w:t>
      </w:r>
      <w:r w:rsidR="00C70E06" w:rsidRPr="00DC3F22">
        <w:rPr>
          <w:rFonts w:ascii="Arial" w:hAnsi="Arial" w:cs="Arial"/>
          <w:sz w:val="22"/>
          <w:szCs w:val="24"/>
        </w:rPr>
        <w:t>:</w:t>
      </w:r>
    </w:p>
    <w:p w14:paraId="3091A992" w14:textId="4CEE0B39" w:rsidR="00D847B6" w:rsidRDefault="00D847B6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9"/>
        <w:gridCol w:w="1274"/>
        <w:gridCol w:w="571"/>
        <w:gridCol w:w="1451"/>
        <w:gridCol w:w="955"/>
        <w:gridCol w:w="3820"/>
      </w:tblGrid>
      <w:tr w:rsidR="0032359D" w:rsidRPr="00410F60" w14:paraId="75F41F1A" w14:textId="77777777" w:rsidTr="00977FE3">
        <w:trPr>
          <w:trHeight w:val="635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76372" w14:textId="77777777" w:rsidR="0032359D" w:rsidRPr="00410F60" w:rsidRDefault="0032359D" w:rsidP="005D3629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Nazwa pozycji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EB33A" w14:textId="77777777" w:rsidR="0032359D" w:rsidRPr="00410F60" w:rsidRDefault="0032359D" w:rsidP="005D3629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Cena jednostkowa netto (zł) za jedną sztukę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E955A" w14:textId="77777777" w:rsidR="0032359D" w:rsidRPr="00410F60" w:rsidRDefault="0032359D" w:rsidP="005D3629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4A35F" w14:textId="2EC8EA71" w:rsidR="0032359D" w:rsidRPr="00410F60" w:rsidRDefault="0032359D" w:rsidP="005D3629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Wartość  netto (zł)</w:t>
            </w:r>
            <w:r w:rsidR="00A401EC" w:rsidRPr="00DC3F22">
              <w:rPr>
                <w:b/>
                <w:bCs/>
                <w:i/>
                <w:sz w:val="18"/>
                <w:szCs w:val="18"/>
              </w:rPr>
              <w:t xml:space="preserve"> </w:t>
            </w:r>
            <w:r w:rsidR="00A401EC" w:rsidRPr="00DC3F22">
              <w:rPr>
                <w:b/>
                <w:bCs/>
                <w:i/>
                <w:sz w:val="18"/>
                <w:szCs w:val="18"/>
              </w:rPr>
              <w:t>(cena jednostkowa netto * ilość</w:t>
            </w:r>
            <w:bookmarkStart w:id="0" w:name="_GoBack"/>
            <w:bookmarkEnd w:id="0"/>
            <w:r w:rsidR="00A401EC" w:rsidRPr="00DC3F22">
              <w:rPr>
                <w:b/>
                <w:bCs/>
                <w:i/>
                <w:sz w:val="18"/>
                <w:szCs w:val="18"/>
              </w:rPr>
              <w:t>)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C28CA" w14:textId="77777777" w:rsidR="0032359D" w:rsidRPr="00410F60" w:rsidRDefault="0032359D" w:rsidP="005D3629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Stawka</w:t>
            </w:r>
          </w:p>
          <w:p w14:paraId="5E15867A" w14:textId="77777777" w:rsidR="0032359D" w:rsidRPr="00410F60" w:rsidRDefault="0032359D" w:rsidP="005D3629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podatku VAT</w:t>
            </w:r>
          </w:p>
          <w:p w14:paraId="7AD4DFE4" w14:textId="77777777" w:rsidR="0032359D" w:rsidRPr="00410F60" w:rsidRDefault="0032359D" w:rsidP="005D3629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E2B68" w14:textId="77777777" w:rsidR="0032359D" w:rsidRPr="00410F60" w:rsidRDefault="0032359D" w:rsidP="005D3629">
            <w:pPr>
              <w:jc w:val="center"/>
              <w:rPr>
                <w:b/>
                <w:bCs/>
                <w:sz w:val="18"/>
                <w:szCs w:val="18"/>
              </w:rPr>
            </w:pPr>
            <w:r w:rsidRPr="00410F60">
              <w:rPr>
                <w:b/>
                <w:bCs/>
                <w:sz w:val="18"/>
                <w:szCs w:val="18"/>
              </w:rPr>
              <w:t>Cena  brutto wraz z podatkiem VAT (zł)</w:t>
            </w:r>
          </w:p>
        </w:tc>
      </w:tr>
      <w:tr w:rsidR="0032359D" w:rsidRPr="00410F60" w14:paraId="1FE08000" w14:textId="77777777" w:rsidTr="00977FE3">
        <w:trPr>
          <w:trHeight w:val="687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A1EFC" w14:textId="3E4B4E78" w:rsidR="0032359D" w:rsidRPr="00410F60" w:rsidRDefault="0032359D" w:rsidP="005D3629">
            <w:pPr>
              <w:jc w:val="center"/>
              <w:rPr>
                <w:b/>
                <w:sz w:val="20"/>
                <w:szCs w:val="18"/>
              </w:rPr>
            </w:pPr>
            <w:r w:rsidRPr="00410F60">
              <w:rPr>
                <w:b/>
                <w:sz w:val="20"/>
                <w:szCs w:val="18"/>
              </w:rPr>
              <w:t>Stacje robocze</w:t>
            </w:r>
            <w:r w:rsidR="00977FE3">
              <w:rPr>
                <w:b/>
                <w:sz w:val="20"/>
                <w:szCs w:val="18"/>
              </w:rPr>
              <w:t xml:space="preserve"> – zestaw nr 1</w:t>
            </w:r>
            <w:r w:rsidRPr="00410F60">
              <w:rPr>
                <w:b/>
                <w:sz w:val="20"/>
                <w:szCs w:val="18"/>
              </w:rPr>
              <w:t xml:space="preserve"> 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36ACF" w14:textId="77777777" w:rsidR="0032359D" w:rsidRPr="00410F60" w:rsidRDefault="0032359D" w:rsidP="005D3629">
            <w:pPr>
              <w:jc w:val="center"/>
              <w:rPr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…………….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5690F" w14:textId="702A2072" w:rsidR="0032359D" w:rsidRPr="00410F60" w:rsidRDefault="00977FE3" w:rsidP="005D3629">
            <w:pPr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38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C2078" w14:textId="77777777" w:rsidR="0032359D" w:rsidRPr="00410F60" w:rsidRDefault="0032359D" w:rsidP="005D3629">
            <w:pPr>
              <w:jc w:val="center"/>
              <w:rPr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………………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66206" w14:textId="77777777" w:rsidR="0032359D" w:rsidRPr="00410F60" w:rsidRDefault="0032359D" w:rsidP="005D3629">
            <w:pPr>
              <w:jc w:val="center"/>
              <w:rPr>
                <w:b/>
                <w:bCs/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23</w:t>
            </w: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B767E" w14:textId="77777777" w:rsidR="0032359D" w:rsidRPr="00410F60" w:rsidRDefault="0032359D" w:rsidP="005D3629">
            <w:pPr>
              <w:jc w:val="center"/>
              <w:rPr>
                <w:sz w:val="20"/>
                <w:szCs w:val="18"/>
              </w:rPr>
            </w:pPr>
          </w:p>
          <w:p w14:paraId="303D9259" w14:textId="77777777" w:rsidR="0032359D" w:rsidRPr="00410F60" w:rsidRDefault="0032359D" w:rsidP="005D3629">
            <w:pPr>
              <w:rPr>
                <w:sz w:val="20"/>
                <w:szCs w:val="18"/>
              </w:rPr>
            </w:pPr>
            <w:r w:rsidRPr="00410F60">
              <w:rPr>
                <w:i/>
                <w:sz w:val="20"/>
                <w:szCs w:val="22"/>
              </w:rPr>
              <w:t xml:space="preserve">(liczbowo) </w:t>
            </w:r>
            <w:r w:rsidRPr="00410F60">
              <w:rPr>
                <w:sz w:val="20"/>
                <w:szCs w:val="18"/>
              </w:rPr>
              <w:t>……….……….. zł</w:t>
            </w:r>
          </w:p>
          <w:p w14:paraId="45241A40" w14:textId="77777777" w:rsidR="0032359D" w:rsidRPr="00410F60" w:rsidRDefault="0032359D" w:rsidP="005D3629">
            <w:pPr>
              <w:jc w:val="center"/>
              <w:rPr>
                <w:sz w:val="20"/>
                <w:szCs w:val="18"/>
              </w:rPr>
            </w:pPr>
          </w:p>
          <w:p w14:paraId="150FF2C1" w14:textId="77777777" w:rsidR="0032359D" w:rsidRPr="00410F60" w:rsidRDefault="0032359D" w:rsidP="005D3629">
            <w:pPr>
              <w:rPr>
                <w:sz w:val="20"/>
                <w:szCs w:val="18"/>
              </w:rPr>
            </w:pPr>
          </w:p>
        </w:tc>
      </w:tr>
      <w:tr w:rsidR="00977FE3" w:rsidRPr="00410F60" w14:paraId="1CBE20FB" w14:textId="77777777" w:rsidTr="00977FE3">
        <w:trPr>
          <w:trHeight w:val="687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0AB67" w14:textId="00ACFC9B" w:rsidR="00977FE3" w:rsidRPr="00410F60" w:rsidRDefault="00977FE3" w:rsidP="00977FE3">
            <w:pPr>
              <w:jc w:val="center"/>
              <w:rPr>
                <w:b/>
                <w:sz w:val="20"/>
                <w:szCs w:val="18"/>
              </w:rPr>
            </w:pPr>
            <w:r w:rsidRPr="00410F60">
              <w:rPr>
                <w:b/>
                <w:sz w:val="20"/>
                <w:szCs w:val="18"/>
              </w:rPr>
              <w:t>Stacje robocze</w:t>
            </w:r>
            <w:r>
              <w:rPr>
                <w:b/>
                <w:sz w:val="20"/>
                <w:szCs w:val="18"/>
              </w:rPr>
              <w:t xml:space="preserve"> – zestaw nr 2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C4E8E" w14:textId="596B3E74" w:rsidR="00977FE3" w:rsidRPr="00410F60" w:rsidRDefault="00977FE3" w:rsidP="00977FE3">
            <w:pPr>
              <w:jc w:val="center"/>
              <w:rPr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…………….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E8A01" w14:textId="7A524386" w:rsidR="00977FE3" w:rsidRPr="00410F60" w:rsidRDefault="00977FE3" w:rsidP="00977FE3">
            <w:pPr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18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14232" w14:textId="1905C809" w:rsidR="00977FE3" w:rsidRPr="00410F60" w:rsidRDefault="00977FE3" w:rsidP="00977FE3">
            <w:pPr>
              <w:jc w:val="center"/>
              <w:rPr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………………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55F7E" w14:textId="0DD7BDAB" w:rsidR="00977FE3" w:rsidRPr="00410F60" w:rsidRDefault="00977FE3" w:rsidP="00977FE3">
            <w:pPr>
              <w:jc w:val="center"/>
              <w:rPr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23</w:t>
            </w: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3FCAC" w14:textId="77777777" w:rsidR="00977FE3" w:rsidRPr="00410F60" w:rsidRDefault="00977FE3" w:rsidP="00977FE3">
            <w:pPr>
              <w:jc w:val="center"/>
              <w:rPr>
                <w:sz w:val="20"/>
                <w:szCs w:val="18"/>
              </w:rPr>
            </w:pPr>
          </w:p>
          <w:p w14:paraId="50512B20" w14:textId="77777777" w:rsidR="00977FE3" w:rsidRPr="00410F60" w:rsidRDefault="00977FE3" w:rsidP="00977FE3">
            <w:pPr>
              <w:rPr>
                <w:sz w:val="20"/>
                <w:szCs w:val="18"/>
              </w:rPr>
            </w:pPr>
            <w:r w:rsidRPr="00410F60">
              <w:rPr>
                <w:i/>
                <w:sz w:val="20"/>
                <w:szCs w:val="22"/>
              </w:rPr>
              <w:t xml:space="preserve">(liczbowo) </w:t>
            </w:r>
            <w:r w:rsidRPr="00410F60">
              <w:rPr>
                <w:sz w:val="20"/>
                <w:szCs w:val="18"/>
              </w:rPr>
              <w:t>……….……….. zł</w:t>
            </w:r>
          </w:p>
          <w:p w14:paraId="54F03FE4" w14:textId="77777777" w:rsidR="00977FE3" w:rsidRPr="00410F60" w:rsidRDefault="00977FE3" w:rsidP="00977FE3">
            <w:pPr>
              <w:jc w:val="center"/>
              <w:rPr>
                <w:sz w:val="20"/>
                <w:szCs w:val="18"/>
              </w:rPr>
            </w:pPr>
          </w:p>
          <w:p w14:paraId="01DD2AC3" w14:textId="77777777" w:rsidR="00977FE3" w:rsidRPr="00410F60" w:rsidRDefault="00977FE3" w:rsidP="00977FE3">
            <w:pPr>
              <w:jc w:val="center"/>
              <w:rPr>
                <w:sz w:val="20"/>
                <w:szCs w:val="18"/>
              </w:rPr>
            </w:pPr>
          </w:p>
        </w:tc>
      </w:tr>
      <w:tr w:rsidR="00977FE3" w:rsidRPr="00410F60" w14:paraId="2EEC2AD5" w14:textId="77777777" w:rsidTr="00977FE3">
        <w:trPr>
          <w:trHeight w:val="687"/>
        </w:trPr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B4816" w14:textId="4339D3F4" w:rsidR="00977FE3" w:rsidRPr="00410F60" w:rsidRDefault="00977FE3" w:rsidP="00977FE3">
            <w:pPr>
              <w:jc w:val="center"/>
              <w:rPr>
                <w:b/>
                <w:sz w:val="20"/>
                <w:szCs w:val="18"/>
              </w:rPr>
            </w:pPr>
            <w:r w:rsidRPr="00410F60">
              <w:rPr>
                <w:b/>
                <w:sz w:val="20"/>
                <w:szCs w:val="18"/>
              </w:rPr>
              <w:t>Monitory 2</w:t>
            </w:r>
            <w:r>
              <w:rPr>
                <w:b/>
                <w:sz w:val="20"/>
                <w:szCs w:val="18"/>
              </w:rPr>
              <w:t>7</w:t>
            </w:r>
            <w:r w:rsidRPr="00410F60">
              <w:rPr>
                <w:b/>
                <w:sz w:val="20"/>
                <w:szCs w:val="18"/>
              </w:rPr>
              <w:t xml:space="preserve"> cal</w:t>
            </w:r>
            <w:r>
              <w:rPr>
                <w:b/>
                <w:sz w:val="20"/>
                <w:szCs w:val="18"/>
              </w:rPr>
              <w:t>i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91D6E" w14:textId="77777777" w:rsidR="00977FE3" w:rsidRPr="00410F60" w:rsidRDefault="00977FE3" w:rsidP="00977FE3">
            <w:pPr>
              <w:jc w:val="center"/>
              <w:rPr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…………….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C999" w14:textId="1EF9D44D" w:rsidR="00977FE3" w:rsidRPr="00410F60" w:rsidRDefault="00977FE3" w:rsidP="00977FE3">
            <w:pPr>
              <w:jc w:val="center"/>
              <w:rPr>
                <w:b/>
                <w:sz w:val="20"/>
                <w:szCs w:val="18"/>
              </w:rPr>
            </w:pPr>
            <w:r w:rsidRPr="00410F60">
              <w:rPr>
                <w:b/>
                <w:sz w:val="20"/>
                <w:szCs w:val="18"/>
              </w:rPr>
              <w:t>5</w:t>
            </w:r>
            <w:r>
              <w:rPr>
                <w:b/>
                <w:sz w:val="20"/>
                <w:szCs w:val="18"/>
              </w:rPr>
              <w:t>6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4CBBF" w14:textId="77777777" w:rsidR="00977FE3" w:rsidRPr="00410F60" w:rsidRDefault="00977FE3" w:rsidP="00977FE3">
            <w:pPr>
              <w:jc w:val="center"/>
              <w:rPr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………………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93E11" w14:textId="77777777" w:rsidR="00977FE3" w:rsidRPr="00410F60" w:rsidRDefault="00977FE3" w:rsidP="00977FE3">
            <w:pPr>
              <w:jc w:val="center"/>
              <w:rPr>
                <w:b/>
                <w:bCs/>
                <w:sz w:val="20"/>
                <w:szCs w:val="18"/>
              </w:rPr>
            </w:pPr>
            <w:r w:rsidRPr="00410F60">
              <w:rPr>
                <w:sz w:val="20"/>
                <w:szCs w:val="18"/>
              </w:rPr>
              <w:t>23</w:t>
            </w: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F10A8" w14:textId="77777777" w:rsidR="00977FE3" w:rsidRPr="00410F60" w:rsidRDefault="00977FE3" w:rsidP="00977FE3">
            <w:pPr>
              <w:jc w:val="center"/>
              <w:rPr>
                <w:sz w:val="20"/>
                <w:szCs w:val="18"/>
              </w:rPr>
            </w:pPr>
          </w:p>
          <w:p w14:paraId="28FEC7E3" w14:textId="77777777" w:rsidR="00977FE3" w:rsidRPr="00410F60" w:rsidRDefault="00977FE3" w:rsidP="00977FE3">
            <w:pPr>
              <w:rPr>
                <w:sz w:val="20"/>
                <w:szCs w:val="18"/>
              </w:rPr>
            </w:pPr>
            <w:r w:rsidRPr="00410F60">
              <w:rPr>
                <w:i/>
                <w:sz w:val="20"/>
                <w:szCs w:val="22"/>
              </w:rPr>
              <w:t xml:space="preserve">(liczbowo) </w:t>
            </w:r>
            <w:r w:rsidRPr="00410F60">
              <w:rPr>
                <w:sz w:val="20"/>
                <w:szCs w:val="18"/>
              </w:rPr>
              <w:t>……….……….. zł</w:t>
            </w:r>
          </w:p>
          <w:p w14:paraId="5147148C" w14:textId="77777777" w:rsidR="00977FE3" w:rsidRPr="00410F60" w:rsidRDefault="00977FE3" w:rsidP="00977FE3">
            <w:pPr>
              <w:rPr>
                <w:sz w:val="20"/>
                <w:szCs w:val="18"/>
              </w:rPr>
            </w:pPr>
          </w:p>
        </w:tc>
      </w:tr>
      <w:tr w:rsidR="00977FE3" w:rsidRPr="00410F60" w14:paraId="083EE87C" w14:textId="77777777" w:rsidTr="005D71B2">
        <w:trPr>
          <w:trHeight w:val="966"/>
        </w:trPr>
        <w:tc>
          <w:tcPr>
            <w:tcW w:w="289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3FD67" w14:textId="77777777" w:rsidR="00977FE3" w:rsidRPr="00410F60" w:rsidRDefault="00977FE3" w:rsidP="00977FE3">
            <w:pPr>
              <w:jc w:val="center"/>
              <w:rPr>
                <w:sz w:val="20"/>
                <w:szCs w:val="18"/>
              </w:rPr>
            </w:pPr>
            <w:r w:rsidRPr="00410F60">
              <w:rPr>
                <w:b/>
                <w:sz w:val="20"/>
                <w:szCs w:val="22"/>
              </w:rPr>
              <w:t>Razem brutto</w:t>
            </w: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D31F6" w14:textId="77777777" w:rsidR="00977FE3" w:rsidRPr="00410F60" w:rsidRDefault="00977FE3" w:rsidP="00977FE3">
            <w:pPr>
              <w:rPr>
                <w:sz w:val="20"/>
                <w:szCs w:val="18"/>
              </w:rPr>
            </w:pPr>
          </w:p>
          <w:p w14:paraId="11C2602B" w14:textId="77777777" w:rsidR="00977FE3" w:rsidRPr="00410F60" w:rsidRDefault="00977FE3" w:rsidP="00977FE3">
            <w:pPr>
              <w:rPr>
                <w:sz w:val="20"/>
                <w:szCs w:val="18"/>
              </w:rPr>
            </w:pPr>
            <w:r w:rsidRPr="00410F60">
              <w:rPr>
                <w:i/>
                <w:sz w:val="20"/>
                <w:szCs w:val="22"/>
              </w:rPr>
              <w:t xml:space="preserve">(liczbowo) </w:t>
            </w:r>
            <w:r w:rsidRPr="00410F60">
              <w:rPr>
                <w:sz w:val="20"/>
                <w:szCs w:val="18"/>
              </w:rPr>
              <w:t>……….……….. zł</w:t>
            </w:r>
          </w:p>
          <w:p w14:paraId="68F01521" w14:textId="77777777" w:rsidR="00977FE3" w:rsidRPr="00410F60" w:rsidRDefault="00977FE3" w:rsidP="00977FE3">
            <w:pPr>
              <w:spacing w:line="276" w:lineRule="auto"/>
              <w:jc w:val="center"/>
              <w:rPr>
                <w:i/>
                <w:iCs/>
                <w:sz w:val="20"/>
                <w:szCs w:val="18"/>
              </w:rPr>
            </w:pPr>
          </w:p>
          <w:p w14:paraId="5D678614" w14:textId="17D112B9" w:rsidR="00977FE3" w:rsidRPr="00410F60" w:rsidRDefault="00977FE3" w:rsidP="00977FE3">
            <w:pPr>
              <w:spacing w:line="276" w:lineRule="auto"/>
              <w:rPr>
                <w:i/>
                <w:iCs/>
                <w:sz w:val="20"/>
                <w:szCs w:val="18"/>
              </w:rPr>
            </w:pPr>
            <w:r w:rsidRPr="00410F60">
              <w:rPr>
                <w:i/>
                <w:iCs/>
                <w:sz w:val="20"/>
                <w:szCs w:val="18"/>
              </w:rPr>
              <w:t>słownie: ………………………..………</w:t>
            </w:r>
          </w:p>
          <w:p w14:paraId="678F871A" w14:textId="77777777" w:rsidR="00977FE3" w:rsidRPr="00410F60" w:rsidRDefault="00977FE3" w:rsidP="00977FE3">
            <w:pPr>
              <w:jc w:val="center"/>
              <w:rPr>
                <w:sz w:val="20"/>
                <w:szCs w:val="18"/>
              </w:rPr>
            </w:pPr>
          </w:p>
        </w:tc>
      </w:tr>
    </w:tbl>
    <w:p w14:paraId="19D1CA4F" w14:textId="1FD002CB" w:rsidR="0032359D" w:rsidRPr="005D71B2" w:rsidRDefault="0032359D" w:rsidP="005D71B2">
      <w:pPr>
        <w:numPr>
          <w:ilvl w:val="0"/>
          <w:numId w:val="9"/>
        </w:numPr>
        <w:tabs>
          <w:tab w:val="clear" w:pos="720"/>
          <w:tab w:val="num" w:pos="360"/>
        </w:tabs>
        <w:spacing w:before="120"/>
        <w:ind w:left="357" w:hanging="357"/>
        <w:jc w:val="both"/>
        <w:rPr>
          <w:sz w:val="22"/>
          <w:szCs w:val="22"/>
        </w:rPr>
      </w:pPr>
      <w:r w:rsidRPr="005D71B2">
        <w:rPr>
          <w:sz w:val="22"/>
          <w:szCs w:val="22"/>
        </w:rPr>
        <w:t>Oferujemy następujący sprzęt:</w:t>
      </w:r>
    </w:p>
    <w:p w14:paraId="0A07EDFB" w14:textId="437DCF5A" w:rsidR="00977FE3" w:rsidRPr="005D71B2" w:rsidRDefault="00977FE3" w:rsidP="00977FE3">
      <w:pPr>
        <w:ind w:left="360"/>
        <w:jc w:val="both"/>
        <w:rPr>
          <w:b/>
          <w:sz w:val="22"/>
          <w:szCs w:val="22"/>
        </w:rPr>
      </w:pPr>
      <w:r w:rsidRPr="005D71B2">
        <w:rPr>
          <w:b/>
          <w:sz w:val="22"/>
          <w:szCs w:val="22"/>
        </w:rPr>
        <w:t>1) Stacje robocze – zestaw nr 1</w:t>
      </w:r>
    </w:p>
    <w:p w14:paraId="75DA65F0" w14:textId="0F3EA7E3" w:rsidR="0032359D" w:rsidRPr="005D71B2" w:rsidRDefault="00977FE3" w:rsidP="00977FE3">
      <w:pPr>
        <w:autoSpaceDE w:val="0"/>
        <w:autoSpaceDN w:val="0"/>
        <w:adjustRightInd w:val="0"/>
        <w:rPr>
          <w:b/>
          <w:sz w:val="22"/>
          <w:szCs w:val="22"/>
        </w:rPr>
      </w:pPr>
      <w:r w:rsidRPr="005D71B2">
        <w:rPr>
          <w:sz w:val="22"/>
          <w:szCs w:val="22"/>
        </w:rPr>
        <w:t xml:space="preserve">         </w:t>
      </w:r>
      <w:r w:rsidR="0032359D" w:rsidRPr="005D71B2">
        <w:rPr>
          <w:b/>
          <w:sz w:val="22"/>
          <w:szCs w:val="22"/>
        </w:rPr>
        <w:t>Model komputera:</w:t>
      </w:r>
      <w:r w:rsidR="00B70E0B">
        <w:rPr>
          <w:b/>
          <w:sz w:val="22"/>
          <w:szCs w:val="22"/>
        </w:rPr>
        <w:t xml:space="preserve"> </w:t>
      </w:r>
      <w:r w:rsidR="0032359D" w:rsidRPr="005D71B2">
        <w:rPr>
          <w:b/>
          <w:sz w:val="22"/>
          <w:szCs w:val="22"/>
        </w:rPr>
        <w:t>……………………………………………….</w:t>
      </w:r>
    </w:p>
    <w:p w14:paraId="5685A611" w14:textId="77777777" w:rsidR="0032359D" w:rsidRPr="005D71B2" w:rsidRDefault="0032359D" w:rsidP="0032359D">
      <w:pPr>
        <w:ind w:left="720"/>
        <w:rPr>
          <w:sz w:val="22"/>
          <w:szCs w:val="22"/>
        </w:rPr>
      </w:pPr>
      <w:r w:rsidRPr="005D71B2">
        <w:rPr>
          <w:sz w:val="22"/>
          <w:szCs w:val="22"/>
        </w:rPr>
        <w:t>Producent:……………………………………………</w:t>
      </w:r>
    </w:p>
    <w:p w14:paraId="17ABEFE8" w14:textId="6BF204B6" w:rsidR="00977FE3" w:rsidRPr="005D71B2" w:rsidRDefault="00977FE3" w:rsidP="00977FE3">
      <w:pPr>
        <w:ind w:left="360"/>
        <w:jc w:val="both"/>
        <w:rPr>
          <w:b/>
          <w:sz w:val="22"/>
          <w:szCs w:val="22"/>
        </w:rPr>
      </w:pPr>
      <w:r w:rsidRPr="005D71B2">
        <w:rPr>
          <w:b/>
          <w:sz w:val="22"/>
          <w:szCs w:val="22"/>
        </w:rPr>
        <w:t>2) Stacje robocze – zestaw nr 2</w:t>
      </w:r>
    </w:p>
    <w:p w14:paraId="3A1F6894" w14:textId="3C7F0CD8" w:rsidR="00977FE3" w:rsidRPr="005D71B2" w:rsidRDefault="00977FE3" w:rsidP="00977FE3">
      <w:pPr>
        <w:autoSpaceDE w:val="0"/>
        <w:autoSpaceDN w:val="0"/>
        <w:adjustRightInd w:val="0"/>
        <w:rPr>
          <w:b/>
          <w:sz w:val="22"/>
          <w:szCs w:val="22"/>
        </w:rPr>
      </w:pPr>
      <w:r w:rsidRPr="005D71B2">
        <w:rPr>
          <w:sz w:val="22"/>
          <w:szCs w:val="22"/>
        </w:rPr>
        <w:t xml:space="preserve">         </w:t>
      </w:r>
      <w:r w:rsidRPr="005D71B2">
        <w:rPr>
          <w:b/>
          <w:sz w:val="22"/>
          <w:szCs w:val="22"/>
        </w:rPr>
        <w:t>Model komputera:</w:t>
      </w:r>
      <w:r w:rsidR="00B70E0B">
        <w:rPr>
          <w:b/>
          <w:sz w:val="22"/>
          <w:szCs w:val="22"/>
        </w:rPr>
        <w:t xml:space="preserve"> </w:t>
      </w:r>
      <w:r w:rsidRPr="005D71B2">
        <w:rPr>
          <w:b/>
          <w:sz w:val="22"/>
          <w:szCs w:val="22"/>
        </w:rPr>
        <w:t>……………………………………………….</w:t>
      </w:r>
    </w:p>
    <w:p w14:paraId="61FBD2AD" w14:textId="77777777" w:rsidR="00977FE3" w:rsidRPr="005D71B2" w:rsidRDefault="00977FE3" w:rsidP="00977FE3">
      <w:pPr>
        <w:ind w:left="720"/>
        <w:rPr>
          <w:sz w:val="22"/>
          <w:szCs w:val="22"/>
        </w:rPr>
      </w:pPr>
      <w:r w:rsidRPr="005D71B2">
        <w:rPr>
          <w:sz w:val="22"/>
          <w:szCs w:val="22"/>
        </w:rPr>
        <w:t>Producent:……………………………………………</w:t>
      </w:r>
    </w:p>
    <w:p w14:paraId="3EABBBF8" w14:textId="577B8EC5" w:rsidR="00977FE3" w:rsidRPr="005D71B2" w:rsidRDefault="00977FE3" w:rsidP="00977FE3">
      <w:pPr>
        <w:ind w:left="360"/>
        <w:jc w:val="both"/>
        <w:rPr>
          <w:b/>
          <w:sz w:val="22"/>
          <w:szCs w:val="22"/>
        </w:rPr>
      </w:pPr>
      <w:r w:rsidRPr="005D71B2">
        <w:rPr>
          <w:b/>
          <w:sz w:val="22"/>
          <w:szCs w:val="22"/>
        </w:rPr>
        <w:t>3) Monitory:</w:t>
      </w:r>
    </w:p>
    <w:p w14:paraId="5B38EFE6" w14:textId="711C944E" w:rsidR="0032359D" w:rsidRPr="005D71B2" w:rsidRDefault="00977FE3" w:rsidP="00977FE3">
      <w:pPr>
        <w:autoSpaceDE w:val="0"/>
        <w:autoSpaceDN w:val="0"/>
        <w:adjustRightInd w:val="0"/>
        <w:rPr>
          <w:b/>
          <w:sz w:val="22"/>
          <w:szCs w:val="22"/>
        </w:rPr>
      </w:pPr>
      <w:r w:rsidRPr="005D71B2">
        <w:rPr>
          <w:sz w:val="22"/>
          <w:szCs w:val="22"/>
        </w:rPr>
        <w:t xml:space="preserve">         </w:t>
      </w:r>
      <w:r w:rsidR="0032359D" w:rsidRPr="005D71B2">
        <w:rPr>
          <w:b/>
          <w:sz w:val="22"/>
          <w:szCs w:val="22"/>
        </w:rPr>
        <w:t>Model monitora 2</w:t>
      </w:r>
      <w:r w:rsidRPr="005D71B2">
        <w:rPr>
          <w:b/>
          <w:sz w:val="22"/>
          <w:szCs w:val="22"/>
        </w:rPr>
        <w:t>7</w:t>
      </w:r>
      <w:r w:rsidR="0032359D" w:rsidRPr="005D71B2">
        <w:rPr>
          <w:b/>
          <w:sz w:val="22"/>
          <w:szCs w:val="22"/>
        </w:rPr>
        <w:t>”:</w:t>
      </w:r>
      <w:r w:rsidR="00B70E0B">
        <w:rPr>
          <w:b/>
          <w:sz w:val="22"/>
          <w:szCs w:val="22"/>
        </w:rPr>
        <w:t xml:space="preserve"> </w:t>
      </w:r>
      <w:r w:rsidR="0032359D" w:rsidRPr="005D71B2">
        <w:rPr>
          <w:b/>
          <w:sz w:val="22"/>
          <w:szCs w:val="22"/>
        </w:rPr>
        <w:t>……………………………………………….</w:t>
      </w:r>
    </w:p>
    <w:p w14:paraId="32582F7C" w14:textId="6297338A" w:rsidR="0032359D" w:rsidRPr="005D71B2" w:rsidRDefault="00977FE3" w:rsidP="0032359D">
      <w:pPr>
        <w:ind w:firstLine="426"/>
        <w:rPr>
          <w:sz w:val="22"/>
          <w:szCs w:val="22"/>
        </w:rPr>
      </w:pPr>
      <w:r w:rsidRPr="005D71B2">
        <w:rPr>
          <w:sz w:val="22"/>
          <w:szCs w:val="22"/>
        </w:rPr>
        <w:t xml:space="preserve">   </w:t>
      </w:r>
      <w:r w:rsidR="0032359D" w:rsidRPr="005D71B2">
        <w:rPr>
          <w:sz w:val="22"/>
          <w:szCs w:val="22"/>
        </w:rPr>
        <w:t>Producent:……………………………………………</w:t>
      </w:r>
    </w:p>
    <w:p w14:paraId="43FBA4A3" w14:textId="77777777" w:rsidR="001E5C9B" w:rsidRPr="005D71B2" w:rsidRDefault="001E5C9B" w:rsidP="00F00493">
      <w:pPr>
        <w:ind w:left="142"/>
        <w:jc w:val="both"/>
        <w:rPr>
          <w:i/>
          <w:sz w:val="22"/>
          <w:szCs w:val="22"/>
          <w:lang w:eastAsia="en-US"/>
        </w:rPr>
      </w:pPr>
    </w:p>
    <w:p w14:paraId="27E7E578" w14:textId="296F6579" w:rsidR="001E5C9B" w:rsidRDefault="001E5C9B" w:rsidP="00F00493">
      <w:pPr>
        <w:ind w:left="142"/>
        <w:jc w:val="both"/>
        <w:rPr>
          <w:i/>
          <w:sz w:val="22"/>
          <w:szCs w:val="22"/>
          <w:lang w:eastAsia="en-US"/>
        </w:rPr>
      </w:pPr>
      <w:r w:rsidRPr="005D71B2">
        <w:rPr>
          <w:i/>
          <w:sz w:val="22"/>
          <w:szCs w:val="22"/>
        </w:rPr>
        <w:t>/Należy wypełnić powyższe</w:t>
      </w:r>
      <w:r w:rsidRPr="005D71B2">
        <w:rPr>
          <w:i/>
          <w:sz w:val="22"/>
          <w:szCs w:val="22"/>
          <w:lang w:eastAsia="en-US"/>
        </w:rPr>
        <w:t>/(wykropkowane) w zakresie umożliwiającym ocenę spełniania wymagań Zamawiającego określonych w niniejszej SWZ</w:t>
      </w:r>
      <w:r w:rsidR="006C736C" w:rsidRPr="005D71B2">
        <w:rPr>
          <w:i/>
          <w:sz w:val="22"/>
          <w:szCs w:val="22"/>
          <w:lang w:eastAsia="en-US"/>
        </w:rPr>
        <w:t>.</w:t>
      </w:r>
    </w:p>
    <w:p w14:paraId="31948EFA" w14:textId="77777777" w:rsidR="00135A43" w:rsidRPr="005D71B2" w:rsidRDefault="00135A43" w:rsidP="00F00493">
      <w:pPr>
        <w:ind w:left="142"/>
        <w:jc w:val="both"/>
        <w:rPr>
          <w:i/>
          <w:sz w:val="22"/>
          <w:szCs w:val="22"/>
          <w:lang w:eastAsia="en-US"/>
        </w:rPr>
      </w:pPr>
    </w:p>
    <w:p w14:paraId="4D4585D2" w14:textId="77777777" w:rsidR="00A30BA9" w:rsidRPr="005D71B2" w:rsidRDefault="0002728B" w:rsidP="00310B59">
      <w:pPr>
        <w:numPr>
          <w:ilvl w:val="0"/>
          <w:numId w:val="9"/>
        </w:numPr>
        <w:jc w:val="both"/>
        <w:rPr>
          <w:sz w:val="22"/>
          <w:szCs w:val="22"/>
        </w:rPr>
      </w:pPr>
      <w:r w:rsidRPr="005D71B2">
        <w:rPr>
          <w:sz w:val="22"/>
          <w:szCs w:val="22"/>
        </w:rPr>
        <w:lastRenderedPageBreak/>
        <w:t>Przedmiot zamówienia zostanie wykonany w terminie</w:t>
      </w:r>
      <w:r w:rsidRPr="005D71B2">
        <w:rPr>
          <w:b/>
          <w:sz w:val="22"/>
          <w:szCs w:val="22"/>
        </w:rPr>
        <w:t xml:space="preserve"> zgodnym z SWZ</w:t>
      </w:r>
      <w:r w:rsidRPr="005D71B2">
        <w:rPr>
          <w:sz w:val="22"/>
          <w:szCs w:val="22"/>
        </w:rPr>
        <w:t xml:space="preserve">. </w:t>
      </w:r>
    </w:p>
    <w:p w14:paraId="5A8BD547" w14:textId="77777777" w:rsidR="00A551DF" w:rsidRPr="005D71B2" w:rsidRDefault="002150BD" w:rsidP="00A551DF">
      <w:pPr>
        <w:numPr>
          <w:ilvl w:val="0"/>
          <w:numId w:val="9"/>
        </w:numPr>
        <w:jc w:val="both"/>
        <w:rPr>
          <w:b/>
          <w:sz w:val="22"/>
          <w:szCs w:val="22"/>
        </w:rPr>
      </w:pPr>
      <w:r w:rsidRPr="005D71B2">
        <w:rPr>
          <w:sz w:val="22"/>
          <w:szCs w:val="22"/>
        </w:rPr>
        <w:t xml:space="preserve">Udzielamy Zamawiającemu gwarancji na warunkach </w:t>
      </w:r>
      <w:r w:rsidR="00A551DF" w:rsidRPr="005D71B2">
        <w:rPr>
          <w:b/>
          <w:sz w:val="22"/>
          <w:szCs w:val="22"/>
        </w:rPr>
        <w:t xml:space="preserve">zgodnie z SWZ i okres: </w:t>
      </w:r>
    </w:p>
    <w:p w14:paraId="7F2B95A3" w14:textId="229778D8" w:rsidR="002150BD" w:rsidRPr="005D71B2" w:rsidRDefault="00A551DF" w:rsidP="00977FE3">
      <w:pPr>
        <w:spacing w:before="120" w:line="360" w:lineRule="auto"/>
        <w:ind w:left="720"/>
        <w:jc w:val="both"/>
        <w:rPr>
          <w:b/>
          <w:sz w:val="22"/>
          <w:szCs w:val="22"/>
        </w:rPr>
      </w:pPr>
      <w:r w:rsidRPr="005D71B2">
        <w:rPr>
          <w:b/>
          <w:sz w:val="22"/>
          <w:szCs w:val="22"/>
        </w:rPr>
        <w:t xml:space="preserve">…………………. </w:t>
      </w:r>
      <w:r w:rsidR="00135A43" w:rsidRPr="005D71B2">
        <w:rPr>
          <w:b/>
          <w:sz w:val="22"/>
          <w:szCs w:val="22"/>
        </w:rPr>
        <w:t>M</w:t>
      </w:r>
      <w:r w:rsidRPr="005D71B2">
        <w:rPr>
          <w:b/>
          <w:sz w:val="22"/>
          <w:szCs w:val="22"/>
        </w:rPr>
        <w:t>iesięcy</w:t>
      </w:r>
      <w:r w:rsidR="00135A43">
        <w:rPr>
          <w:b/>
          <w:sz w:val="22"/>
          <w:szCs w:val="22"/>
        </w:rPr>
        <w:t xml:space="preserve"> </w:t>
      </w:r>
      <w:r w:rsidR="00135A43" w:rsidRPr="0014042D">
        <w:rPr>
          <w:i/>
          <w:sz w:val="22"/>
          <w:szCs w:val="22"/>
        </w:rPr>
        <w:t>(kryterium oceny ofert)</w:t>
      </w:r>
      <w:r w:rsidR="002150BD" w:rsidRPr="005D71B2">
        <w:rPr>
          <w:b/>
          <w:sz w:val="22"/>
          <w:szCs w:val="22"/>
        </w:rPr>
        <w:t>.</w:t>
      </w:r>
    </w:p>
    <w:p w14:paraId="52A87A50" w14:textId="1C58EE59" w:rsidR="00977FE3" w:rsidRPr="005D71B2" w:rsidRDefault="00977FE3" w:rsidP="00977FE3">
      <w:pPr>
        <w:spacing w:after="120"/>
        <w:ind w:left="426"/>
        <w:jc w:val="both"/>
        <w:rPr>
          <w:i/>
          <w:sz w:val="22"/>
          <w:szCs w:val="22"/>
        </w:rPr>
      </w:pPr>
      <w:r w:rsidRPr="005D71B2">
        <w:rPr>
          <w:i/>
          <w:sz w:val="22"/>
          <w:szCs w:val="22"/>
        </w:rPr>
        <w:t xml:space="preserve">Jeżeli Wykonawca nie określi okresu gwarancji, Zamawiający przyjmie minimalny, wymagany </w:t>
      </w:r>
      <w:r w:rsidRPr="005D71B2">
        <w:rPr>
          <w:b/>
          <w:i/>
          <w:sz w:val="22"/>
          <w:szCs w:val="22"/>
          <w:u w:val="single"/>
        </w:rPr>
        <w:t>okres 36 miesięcy</w:t>
      </w:r>
      <w:r w:rsidRPr="005D71B2">
        <w:rPr>
          <w:i/>
          <w:sz w:val="22"/>
          <w:szCs w:val="22"/>
          <w:u w:val="single"/>
        </w:rPr>
        <w:t xml:space="preserve"> gwarancji.</w:t>
      </w:r>
      <w:r w:rsidRPr="005D71B2">
        <w:rPr>
          <w:i/>
          <w:sz w:val="22"/>
          <w:szCs w:val="22"/>
        </w:rPr>
        <w:t xml:space="preserve"> </w:t>
      </w:r>
    </w:p>
    <w:p w14:paraId="461891F0" w14:textId="77777777" w:rsidR="0002728B" w:rsidRPr="005D71B2" w:rsidRDefault="0002728B" w:rsidP="0002728B">
      <w:pPr>
        <w:numPr>
          <w:ilvl w:val="0"/>
          <w:numId w:val="9"/>
        </w:numPr>
        <w:rPr>
          <w:sz w:val="22"/>
          <w:szCs w:val="22"/>
        </w:rPr>
      </w:pPr>
      <w:r w:rsidRPr="005D71B2">
        <w:rPr>
          <w:sz w:val="22"/>
          <w:szCs w:val="22"/>
        </w:rPr>
        <w:t>Oświadczamy, że zapoznaliśmy się ze Specyfikacją Warunków Zamówienia /w tym z projektem umowy /  i nie wnosimy do nich zastrzeżeń oraz przyjmujemy warunki w nich zawarte.</w:t>
      </w:r>
    </w:p>
    <w:p w14:paraId="18098E7E" w14:textId="77777777" w:rsidR="0002728B" w:rsidRPr="005D71B2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5D71B2">
        <w:rPr>
          <w:sz w:val="22"/>
          <w:szCs w:val="22"/>
        </w:rPr>
        <w:t xml:space="preserve">Oświadczamy, że uważamy się za związanych niniejszą ofertą na czas: </w:t>
      </w:r>
      <w:r w:rsidRPr="005D71B2">
        <w:rPr>
          <w:b/>
          <w:sz w:val="22"/>
          <w:szCs w:val="22"/>
        </w:rPr>
        <w:t>zgodnie z SWZ.</w:t>
      </w:r>
    </w:p>
    <w:p w14:paraId="41AC2900" w14:textId="77777777" w:rsidR="001231D4" w:rsidRPr="005D71B2" w:rsidRDefault="001231D4" w:rsidP="001231D4">
      <w:pPr>
        <w:numPr>
          <w:ilvl w:val="0"/>
          <w:numId w:val="9"/>
        </w:numPr>
        <w:jc w:val="both"/>
        <w:rPr>
          <w:sz w:val="22"/>
          <w:szCs w:val="22"/>
        </w:rPr>
      </w:pPr>
      <w:r w:rsidRPr="005D71B2">
        <w:rPr>
          <w:sz w:val="22"/>
          <w:szCs w:val="22"/>
        </w:rPr>
        <w:t>Oświadczamy, że akceptujemy warunki płatności określone przez zamawiającego w Specyfikacji Warunków Zamówienia i projekcie Umowy przedmiotowego postępowania.</w:t>
      </w:r>
    </w:p>
    <w:p w14:paraId="04ADCBCE" w14:textId="77777777" w:rsidR="00663980" w:rsidRPr="005D71B2" w:rsidRDefault="0002728B" w:rsidP="0061281B">
      <w:pPr>
        <w:numPr>
          <w:ilvl w:val="0"/>
          <w:numId w:val="9"/>
        </w:numPr>
        <w:spacing w:after="120"/>
        <w:ind w:left="714" w:hanging="357"/>
        <w:jc w:val="both"/>
        <w:rPr>
          <w:sz w:val="22"/>
          <w:szCs w:val="22"/>
        </w:rPr>
      </w:pPr>
      <w:r w:rsidRPr="005D71B2">
        <w:rPr>
          <w:sz w:val="22"/>
          <w:szCs w:val="22"/>
        </w:rPr>
        <w:t>Oświadczamy, że uzyskaliśmy wszelkie informacje niezbędne do prawidłowego przygotowania i złożenia niniejszej oferty.</w:t>
      </w:r>
    </w:p>
    <w:p w14:paraId="1A705968" w14:textId="77777777" w:rsidR="003814A7" w:rsidRPr="005D71B2" w:rsidRDefault="003814A7" w:rsidP="0061281B">
      <w:pPr>
        <w:numPr>
          <w:ilvl w:val="0"/>
          <w:numId w:val="9"/>
        </w:numPr>
        <w:jc w:val="both"/>
        <w:rPr>
          <w:sz w:val="22"/>
          <w:szCs w:val="22"/>
        </w:rPr>
      </w:pPr>
      <w:r w:rsidRPr="005D71B2">
        <w:rPr>
          <w:sz w:val="22"/>
          <w:szCs w:val="22"/>
        </w:rPr>
        <w:t>Oświadczamy, ze jesteśmy</w:t>
      </w:r>
      <w:r w:rsidRPr="005D71B2">
        <w:rPr>
          <w:sz w:val="22"/>
          <w:szCs w:val="22"/>
          <w:vertAlign w:val="superscript"/>
        </w:rPr>
        <w:footnoteReference w:id="2"/>
      </w:r>
    </w:p>
    <w:p w14:paraId="6322ADC4" w14:textId="77777777" w:rsidR="003814A7" w:rsidRPr="005D71B2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  <w:szCs w:val="22"/>
        </w:rPr>
      </w:pPr>
      <w:r w:rsidRPr="005D71B2">
        <w:rPr>
          <w:sz w:val="22"/>
          <w:szCs w:val="22"/>
        </w:rPr>
        <w:t>mikroprzedsiębiorstwem*</w:t>
      </w:r>
    </w:p>
    <w:p w14:paraId="447120E1" w14:textId="77777777" w:rsidR="003814A7" w:rsidRPr="005D71B2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  <w:szCs w:val="22"/>
        </w:rPr>
      </w:pPr>
      <w:r w:rsidRPr="005D71B2">
        <w:rPr>
          <w:sz w:val="22"/>
          <w:szCs w:val="22"/>
        </w:rPr>
        <w:t>małym przedsiębiorstwem*</w:t>
      </w:r>
    </w:p>
    <w:p w14:paraId="43072810" w14:textId="77777777" w:rsidR="003814A7" w:rsidRPr="005D71B2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  <w:szCs w:val="22"/>
        </w:rPr>
      </w:pPr>
      <w:r w:rsidRPr="005D71B2">
        <w:rPr>
          <w:sz w:val="22"/>
          <w:szCs w:val="22"/>
        </w:rPr>
        <w:t>średnim  przedsiębiorstwem*</w:t>
      </w:r>
    </w:p>
    <w:p w14:paraId="0498BCDE" w14:textId="77777777" w:rsidR="003814A7" w:rsidRPr="005D71B2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  <w:szCs w:val="22"/>
        </w:rPr>
      </w:pPr>
      <w:r w:rsidRPr="005D71B2">
        <w:rPr>
          <w:sz w:val="22"/>
          <w:szCs w:val="22"/>
        </w:rPr>
        <w:t>osobą fizyczną nieprowadzącą działalności gospodarczej*</w:t>
      </w:r>
    </w:p>
    <w:p w14:paraId="729235F6" w14:textId="77777777" w:rsidR="003814A7" w:rsidRPr="005D71B2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  <w:szCs w:val="22"/>
        </w:rPr>
      </w:pPr>
      <w:r w:rsidRPr="005D71B2">
        <w:rPr>
          <w:sz w:val="22"/>
          <w:szCs w:val="22"/>
        </w:rPr>
        <w:t>inny rodzaj*</w:t>
      </w:r>
    </w:p>
    <w:p w14:paraId="6E2D09BD" w14:textId="77777777" w:rsidR="003814A7" w:rsidRPr="005D71B2" w:rsidRDefault="001A04BE" w:rsidP="005C5755">
      <w:pPr>
        <w:tabs>
          <w:tab w:val="num" w:pos="284"/>
        </w:tabs>
        <w:spacing w:after="60" w:line="360" w:lineRule="auto"/>
        <w:ind w:hanging="294"/>
        <w:jc w:val="both"/>
        <w:rPr>
          <w:i/>
          <w:sz w:val="22"/>
          <w:szCs w:val="22"/>
          <w:u w:val="single"/>
        </w:rPr>
      </w:pPr>
      <w:r w:rsidRPr="005D71B2">
        <w:rPr>
          <w:i/>
          <w:sz w:val="22"/>
          <w:szCs w:val="22"/>
        </w:rPr>
        <w:tab/>
      </w:r>
      <w:r w:rsidRPr="005D71B2">
        <w:rPr>
          <w:i/>
          <w:sz w:val="22"/>
          <w:szCs w:val="22"/>
        </w:rPr>
        <w:tab/>
      </w:r>
      <w:r w:rsidRPr="005D71B2">
        <w:rPr>
          <w:i/>
          <w:sz w:val="22"/>
          <w:szCs w:val="22"/>
        </w:rPr>
        <w:tab/>
      </w:r>
      <w:r w:rsidR="003814A7" w:rsidRPr="005D71B2">
        <w:rPr>
          <w:i/>
          <w:sz w:val="22"/>
          <w:szCs w:val="22"/>
          <w:u w:val="single"/>
        </w:rPr>
        <w:t>*podkreślić właściwe spośród a-e</w:t>
      </w:r>
    </w:p>
    <w:p w14:paraId="50DB7CBD" w14:textId="77777777" w:rsidR="00F63FC6" w:rsidRPr="005D71B2" w:rsidRDefault="00F63FC6" w:rsidP="0061281B">
      <w:pPr>
        <w:numPr>
          <w:ilvl w:val="0"/>
          <w:numId w:val="9"/>
        </w:numPr>
        <w:ind w:hanging="357"/>
        <w:jc w:val="both"/>
        <w:rPr>
          <w:sz w:val="22"/>
          <w:szCs w:val="22"/>
        </w:rPr>
      </w:pPr>
      <w:r w:rsidRPr="005D71B2">
        <w:rPr>
          <w:sz w:val="22"/>
          <w:szCs w:val="22"/>
        </w:rPr>
        <w:t xml:space="preserve"> Oświadczam, że wypełniłem obowiązki informacyjne przewidziane w art. 13 lub art. 14 RODO</w:t>
      </w:r>
      <w:r w:rsidRPr="005D71B2">
        <w:rPr>
          <w:rStyle w:val="Odwoanieprzypisudolnego"/>
          <w:sz w:val="22"/>
          <w:szCs w:val="22"/>
        </w:rPr>
        <w:footnoteReference w:id="3"/>
      </w:r>
      <w:r w:rsidRPr="005D71B2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</w:t>
      </w:r>
      <w:r w:rsidRPr="005D71B2">
        <w:rPr>
          <w:rStyle w:val="Odwoanieprzypisudolnego"/>
          <w:sz w:val="22"/>
          <w:szCs w:val="22"/>
        </w:rPr>
        <w:footnoteReference w:id="4"/>
      </w:r>
    </w:p>
    <w:p w14:paraId="0F4D39DA" w14:textId="77777777" w:rsidR="0002728B" w:rsidRPr="005D71B2" w:rsidRDefault="0002728B" w:rsidP="0061281B">
      <w:pPr>
        <w:numPr>
          <w:ilvl w:val="0"/>
          <w:numId w:val="9"/>
        </w:numPr>
        <w:ind w:hanging="357"/>
        <w:jc w:val="both"/>
        <w:rPr>
          <w:sz w:val="22"/>
          <w:szCs w:val="22"/>
        </w:rPr>
      </w:pPr>
      <w:r w:rsidRPr="005D71B2">
        <w:rPr>
          <w:sz w:val="22"/>
          <w:szCs w:val="22"/>
        </w:rPr>
        <w:t>Integralną część  oferty stanowią następujące dokumenty :</w:t>
      </w:r>
    </w:p>
    <w:p w14:paraId="20B115D9" w14:textId="77777777" w:rsidR="0002728B" w:rsidRPr="005D71B2" w:rsidRDefault="0002728B" w:rsidP="0061281B">
      <w:pPr>
        <w:numPr>
          <w:ilvl w:val="0"/>
          <w:numId w:val="1"/>
        </w:numPr>
        <w:tabs>
          <w:tab w:val="clear" w:pos="720"/>
          <w:tab w:val="num" w:pos="1416"/>
        </w:tabs>
        <w:ind w:left="1068" w:hanging="357"/>
        <w:jc w:val="both"/>
        <w:rPr>
          <w:sz w:val="22"/>
          <w:szCs w:val="22"/>
        </w:rPr>
      </w:pPr>
      <w:r w:rsidRPr="005D71B2">
        <w:rPr>
          <w:sz w:val="22"/>
          <w:szCs w:val="22"/>
        </w:rPr>
        <w:t>.....................................................     2.  .................................................</w:t>
      </w:r>
    </w:p>
    <w:p w14:paraId="449FDB68" w14:textId="77777777" w:rsidR="0002728B" w:rsidRPr="005D71B2" w:rsidRDefault="0002728B" w:rsidP="0061281B">
      <w:pPr>
        <w:numPr>
          <w:ilvl w:val="0"/>
          <w:numId w:val="2"/>
        </w:numPr>
        <w:tabs>
          <w:tab w:val="clear" w:pos="720"/>
          <w:tab w:val="num" w:pos="1416"/>
        </w:tabs>
        <w:ind w:left="1068" w:hanging="357"/>
        <w:jc w:val="both"/>
        <w:rPr>
          <w:sz w:val="22"/>
          <w:szCs w:val="22"/>
        </w:rPr>
      </w:pPr>
      <w:r w:rsidRPr="005D71B2">
        <w:rPr>
          <w:sz w:val="22"/>
          <w:szCs w:val="22"/>
        </w:rPr>
        <w:t>.....................................................     4. .................................................</w:t>
      </w:r>
    </w:p>
    <w:p w14:paraId="43B0F9C0" w14:textId="77777777" w:rsidR="0002728B" w:rsidRPr="005D71B2" w:rsidRDefault="0002728B" w:rsidP="0061281B">
      <w:pPr>
        <w:numPr>
          <w:ilvl w:val="0"/>
          <w:numId w:val="9"/>
        </w:numPr>
        <w:ind w:hanging="357"/>
        <w:jc w:val="both"/>
        <w:rPr>
          <w:sz w:val="22"/>
          <w:szCs w:val="22"/>
        </w:rPr>
      </w:pPr>
      <w:r w:rsidRPr="005D71B2">
        <w:rPr>
          <w:sz w:val="22"/>
          <w:szCs w:val="22"/>
        </w:rPr>
        <w:t xml:space="preserve">Wykaz osób uprawnionych do podpisywania dokumentów przetargowych </w:t>
      </w:r>
      <w:r w:rsidRPr="005D71B2">
        <w:rPr>
          <w:sz w:val="22"/>
          <w:szCs w:val="22"/>
        </w:rPr>
        <w:br/>
        <w:t>i podejmowania zobowiązań w imieniu Wykonawcy:</w:t>
      </w:r>
    </w:p>
    <w:p w14:paraId="776A13D6" w14:textId="77777777" w:rsidR="0002728B" w:rsidRPr="005D71B2" w:rsidRDefault="0002728B" w:rsidP="0013291C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5D71B2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14:paraId="3B87F7D2" w14:textId="77777777" w:rsidR="001231D4" w:rsidRPr="00DC3F22" w:rsidRDefault="001231D4" w:rsidP="001231D4">
      <w:pPr>
        <w:pStyle w:val="Zwykytekst"/>
        <w:ind w:left="900" w:hanging="900"/>
        <w:jc w:val="both"/>
        <w:rPr>
          <w:rFonts w:ascii="Arial" w:eastAsia="MS Mincho" w:hAnsi="Arial" w:cs="Arial"/>
        </w:rPr>
      </w:pPr>
      <w:r w:rsidRPr="00DC3F22">
        <w:rPr>
          <w:rFonts w:ascii="Arial" w:eastAsia="MS Mincho" w:hAnsi="Arial" w:cs="Arial"/>
          <w:b/>
          <w:bCs/>
          <w:sz w:val="24"/>
          <w:szCs w:val="24"/>
        </w:rPr>
        <w:t xml:space="preserve">Uwaga: </w:t>
      </w:r>
      <w:r w:rsidRPr="00DC3F22">
        <w:rPr>
          <w:rFonts w:ascii="Arial" w:eastAsia="MS Mincho" w:hAnsi="Arial" w:cs="Arial"/>
        </w:rPr>
        <w:t>W imieniu podmiotów gospodarczych – wykonawców, do wykazu należy wpisać tylko te osoby, które są upoważnione do ich reprezentacji i zaciągania zobowiązań zgodnie z zapisami dokonanymi w dokumentach rejestrowych tych podmiotów (np.: odpisem z krajowego rejestru sądowego).</w:t>
      </w:r>
    </w:p>
    <w:p w14:paraId="6A3B0F86" w14:textId="77777777" w:rsidR="0002728B" w:rsidRPr="00DC3F22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14:paraId="76CF7885" w14:textId="77777777" w:rsidR="0002728B" w:rsidRPr="00DC3F22" w:rsidRDefault="0002728B" w:rsidP="0002728B">
      <w:pPr>
        <w:spacing w:line="360" w:lineRule="auto"/>
        <w:jc w:val="both"/>
        <w:rPr>
          <w:b/>
          <w:sz w:val="20"/>
          <w:szCs w:val="22"/>
        </w:rPr>
      </w:pPr>
    </w:p>
    <w:p w14:paraId="104F754A" w14:textId="77777777" w:rsidR="001C340B" w:rsidRPr="00E045E3" w:rsidRDefault="008B7881" w:rsidP="00AC52E6">
      <w:pPr>
        <w:jc w:val="both"/>
        <w:rPr>
          <w:b/>
          <w:color w:val="FF0000"/>
          <w:sz w:val="16"/>
          <w:szCs w:val="22"/>
        </w:rPr>
      </w:pPr>
      <w:r w:rsidRPr="00E045E3">
        <w:rPr>
          <w:rFonts w:eastAsia="MS Mincho"/>
          <w:b/>
          <w:i/>
          <w:color w:val="FF0000"/>
          <w:sz w:val="22"/>
        </w:rPr>
        <w:t>Ofertę</w:t>
      </w:r>
      <w:r w:rsidR="00AC52E6" w:rsidRPr="00E045E3">
        <w:rPr>
          <w:rFonts w:eastAsia="MS Mincho"/>
          <w:b/>
          <w:i/>
          <w:color w:val="FF0000"/>
          <w:sz w:val="22"/>
        </w:rPr>
        <w:t xml:space="preserve"> należy sporządzić w postaci elektronicznej i podpisać kwalifikowanym podpisem elektronicznym</w:t>
      </w:r>
    </w:p>
    <w:sectPr w:rsidR="001C340B" w:rsidRPr="00E045E3" w:rsidSect="00135A43">
      <w:footerReference w:type="even" r:id="rId11"/>
      <w:footerReference w:type="default" r:id="rId12"/>
      <w:pgSz w:w="11906" w:h="16838"/>
      <w:pgMar w:top="851" w:right="1418" w:bottom="426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5D0F52" w14:textId="77777777" w:rsidR="00CA3CCA" w:rsidRDefault="00CA3CCA">
      <w:r>
        <w:separator/>
      </w:r>
    </w:p>
  </w:endnote>
  <w:endnote w:type="continuationSeparator" w:id="0">
    <w:p w14:paraId="5453E55A" w14:textId="77777777" w:rsidR="00CA3CCA" w:rsidRDefault="00CA3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E9F557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B75EDD0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7CC8B6" w14:textId="77777777" w:rsidR="0091093B" w:rsidRDefault="0091093B">
    <w:pPr>
      <w:pStyle w:val="Stopka"/>
      <w:jc w:val="center"/>
    </w:pPr>
  </w:p>
  <w:p w14:paraId="682CEB2C" w14:textId="77777777" w:rsidR="00313C41" w:rsidRDefault="00313C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818542" w14:textId="77777777" w:rsidR="00CA3CCA" w:rsidRDefault="00CA3CCA">
      <w:r>
        <w:separator/>
      </w:r>
    </w:p>
  </w:footnote>
  <w:footnote w:type="continuationSeparator" w:id="0">
    <w:p w14:paraId="51594E58" w14:textId="77777777" w:rsidR="00CA3CCA" w:rsidRDefault="00CA3CCA">
      <w:r>
        <w:continuationSeparator/>
      </w:r>
    </w:p>
  </w:footnote>
  <w:footnote w:id="1">
    <w:p w14:paraId="344ECAB0" w14:textId="77777777" w:rsidR="00815C90" w:rsidRDefault="00815C90">
      <w:pPr>
        <w:pStyle w:val="Tekstprzypisudolnego"/>
        <w:rPr>
          <w:sz w:val="16"/>
        </w:rPr>
      </w:pPr>
      <w:r w:rsidRPr="0014042D">
        <w:rPr>
          <w:rStyle w:val="Odwoanieprzypisudolnego"/>
          <w:sz w:val="16"/>
        </w:rPr>
        <w:footnoteRef/>
      </w:r>
      <w:r w:rsidRPr="0014042D">
        <w:rPr>
          <w:sz w:val="16"/>
        </w:rPr>
        <w:t>W przypadku oferty wspólnej należy podać wszystkich partnerów</w:t>
      </w:r>
    </w:p>
    <w:p w14:paraId="3D98A95D" w14:textId="77777777" w:rsidR="00AB3E01" w:rsidRPr="00AB3E01" w:rsidRDefault="00AB3E01" w:rsidP="00AB3E01">
      <w:pPr>
        <w:pStyle w:val="Stopka"/>
        <w:jc w:val="center"/>
        <w:rPr>
          <w:rFonts w:ascii="Calibri" w:hAnsi="Calibri"/>
        </w:rPr>
      </w:pPr>
    </w:p>
  </w:footnote>
  <w:footnote w:id="2">
    <w:p w14:paraId="24A6227D" w14:textId="77777777" w:rsidR="003814A7" w:rsidRPr="003814A7" w:rsidRDefault="003814A7" w:rsidP="003814A7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Arial" w:eastAsia="Calibri" w:hAnsi="Arial" w:cs="Arial"/>
          <w:color w:val="FF0000"/>
          <w:sz w:val="16"/>
          <w:szCs w:val="18"/>
          <w:lang w:eastAsia="en-US"/>
        </w:rPr>
      </w:pPr>
      <w:r w:rsidRPr="003814A7">
        <w:rPr>
          <w:rStyle w:val="Odwoanieprzypisudolnego"/>
          <w:rFonts w:ascii="Arial" w:hAnsi="Arial" w:cs="Arial"/>
          <w:sz w:val="16"/>
          <w:szCs w:val="18"/>
        </w:rPr>
        <w:footnoteRef/>
      </w:r>
      <w:r w:rsidRPr="003814A7">
        <w:rPr>
          <w:rFonts w:ascii="Arial" w:hAnsi="Arial" w:cs="Arial"/>
          <w:sz w:val="16"/>
          <w:szCs w:val="18"/>
        </w:rPr>
        <w:t xml:space="preserve"> Definicja MŚP zawarta jest w załączniku I do Rozporządzenia Komisji (UE) nr 651/2014 z dnia 17 czerwca 2014 r. Wyodrębnia się następujące kategorie przedsiębiorstw: </w:t>
      </w:r>
      <w:r w:rsidRPr="003814A7">
        <w:rPr>
          <w:rFonts w:ascii="Arial" w:hAnsi="Arial" w:cs="Arial"/>
          <w:b/>
          <w:sz w:val="16"/>
          <w:szCs w:val="18"/>
        </w:rPr>
        <w:t xml:space="preserve">1. Średnie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250 pracowników oraz b) jego roczny obrót nie przekracza 50 mln euro lub roczna suma bilansowa nie przekracza 43 mln euro; </w:t>
      </w:r>
      <w:r w:rsidRPr="003814A7">
        <w:rPr>
          <w:rFonts w:ascii="Arial" w:hAnsi="Arial" w:cs="Arial"/>
          <w:b/>
          <w:sz w:val="16"/>
          <w:szCs w:val="18"/>
        </w:rPr>
        <w:t xml:space="preserve">2. Małe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50 pracowników oraz b) jego roczny obrót nie przekracza 10 mln euro lub roczna suma bilansowa nie przekracza 10 mln euro; </w:t>
      </w:r>
      <w:r w:rsidRPr="003814A7">
        <w:rPr>
          <w:rFonts w:ascii="Arial" w:hAnsi="Arial" w:cs="Arial"/>
          <w:b/>
          <w:sz w:val="16"/>
          <w:szCs w:val="18"/>
        </w:rPr>
        <w:t xml:space="preserve">3. Mikroprzedsiębiorstwo: </w:t>
      </w:r>
      <w:r w:rsidRPr="003814A7">
        <w:rPr>
          <w:rFonts w:ascii="Arial" w:hAnsi="Arial" w:cs="Arial"/>
          <w:sz w:val="16"/>
          <w:szCs w:val="18"/>
        </w:rPr>
        <w:t>a) zatrudnia mniej niż 10 pracowników oraz b) jego roczny obrót nie przekracza 2 mln euro lub roczna suma bilansowa nie przekracza 2 mln euro.</w:t>
      </w:r>
    </w:p>
    <w:p w14:paraId="1485D6C0" w14:textId="77777777" w:rsidR="003814A7" w:rsidRPr="00A65FE6" w:rsidRDefault="003814A7" w:rsidP="003814A7">
      <w:pPr>
        <w:pStyle w:val="Tekstprzypisudolnego"/>
        <w:rPr>
          <w:sz w:val="16"/>
        </w:rPr>
      </w:pPr>
    </w:p>
  </w:footnote>
  <w:footnote w:id="3">
    <w:p w14:paraId="6D8C4635" w14:textId="77777777" w:rsidR="00F63FC6" w:rsidRPr="00A65FE6" w:rsidRDefault="00F63FC6" w:rsidP="00F63FC6">
      <w:pPr>
        <w:pStyle w:val="Stopka"/>
        <w:jc w:val="both"/>
        <w:rPr>
          <w:i/>
          <w:sz w:val="18"/>
          <w:szCs w:val="20"/>
        </w:rPr>
      </w:pPr>
      <w:r w:rsidRPr="00A65FE6">
        <w:rPr>
          <w:rStyle w:val="Odwoanieprzypisudolnego"/>
          <w:sz w:val="18"/>
        </w:rPr>
        <w:footnoteRef/>
      </w:r>
      <w:r w:rsidRPr="00A65FE6">
        <w:rPr>
          <w:sz w:val="18"/>
        </w:rPr>
        <w:t xml:space="preserve"> </w:t>
      </w:r>
      <w:r w:rsidRPr="00A65FE6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96E63E1" w14:textId="77777777" w:rsidR="00F63FC6" w:rsidRPr="00A65FE6" w:rsidRDefault="00F63FC6" w:rsidP="00F63FC6">
      <w:pPr>
        <w:pStyle w:val="Tekstprzypisudolnego"/>
        <w:rPr>
          <w:i/>
          <w:sz w:val="18"/>
        </w:rPr>
      </w:pPr>
    </w:p>
  </w:footnote>
  <w:footnote w:id="4">
    <w:p w14:paraId="5AFA75B2" w14:textId="77777777" w:rsidR="00F63FC6" w:rsidRPr="00E04119" w:rsidRDefault="00F63FC6" w:rsidP="00F63FC6">
      <w:pPr>
        <w:pStyle w:val="Stopka"/>
        <w:jc w:val="both"/>
      </w:pPr>
      <w:r w:rsidRPr="00A65FE6">
        <w:rPr>
          <w:rStyle w:val="Odwoanieprzypisudolnego"/>
          <w:i/>
          <w:sz w:val="18"/>
        </w:rPr>
        <w:footnoteRef/>
      </w:r>
      <w:r w:rsidRPr="00A65FE6">
        <w:rPr>
          <w:i/>
          <w:sz w:val="18"/>
        </w:rPr>
        <w:t xml:space="preserve"> </w:t>
      </w:r>
      <w:r w:rsidRPr="00A65FE6">
        <w:rPr>
          <w:i/>
          <w:sz w:val="18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33F46496"/>
    <w:lvl w:ilvl="0" w:tplc="6A2A5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1C56E4"/>
    <w:multiLevelType w:val="hybridMultilevel"/>
    <w:tmpl w:val="DF8A306A"/>
    <w:lvl w:ilvl="0" w:tplc="230C09DE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887A89"/>
    <w:multiLevelType w:val="hybridMultilevel"/>
    <w:tmpl w:val="5A92E6C8"/>
    <w:lvl w:ilvl="0" w:tplc="2DE046A4">
      <w:start w:val="1"/>
      <w:numFmt w:val="upperRoman"/>
      <w:lvlText w:val="%1."/>
      <w:lvlJc w:val="right"/>
      <w:pPr>
        <w:ind w:left="9149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40D2254E">
      <w:start w:val="1"/>
      <w:numFmt w:val="decimal"/>
      <w:lvlText w:val="%4."/>
      <w:lvlJc w:val="left"/>
      <w:pPr>
        <w:ind w:left="32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6" w15:restartNumberingAfterBreak="0">
    <w:nsid w:val="21DF1172"/>
    <w:multiLevelType w:val="hybridMultilevel"/>
    <w:tmpl w:val="FB84C1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BC76E7"/>
    <w:multiLevelType w:val="hybridMultilevel"/>
    <w:tmpl w:val="573614F4"/>
    <w:lvl w:ilvl="0" w:tplc="866A0C3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1E0213"/>
    <w:multiLevelType w:val="hybridMultilevel"/>
    <w:tmpl w:val="1BD661E8"/>
    <w:lvl w:ilvl="0" w:tplc="602CF79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12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3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13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</w:num>
  <w:num w:numId="22">
    <w:abstractNumId w:val="4"/>
  </w:num>
  <w:num w:numId="23">
    <w:abstractNumId w:val="11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007C6"/>
    <w:rsid w:val="00002BEA"/>
    <w:rsid w:val="0000489C"/>
    <w:rsid w:val="00006839"/>
    <w:rsid w:val="00010A3E"/>
    <w:rsid w:val="000128E2"/>
    <w:rsid w:val="00012DE9"/>
    <w:rsid w:val="0002404E"/>
    <w:rsid w:val="0002728B"/>
    <w:rsid w:val="0003050D"/>
    <w:rsid w:val="00033D67"/>
    <w:rsid w:val="00040674"/>
    <w:rsid w:val="00046DA4"/>
    <w:rsid w:val="00060E73"/>
    <w:rsid w:val="00070DD1"/>
    <w:rsid w:val="0008057D"/>
    <w:rsid w:val="00084341"/>
    <w:rsid w:val="0008603A"/>
    <w:rsid w:val="00090310"/>
    <w:rsid w:val="00093F40"/>
    <w:rsid w:val="000B7EA8"/>
    <w:rsid w:val="000C5F0C"/>
    <w:rsid w:val="000D401E"/>
    <w:rsid w:val="000D525A"/>
    <w:rsid w:val="000E0571"/>
    <w:rsid w:val="000E4E32"/>
    <w:rsid w:val="000E57B4"/>
    <w:rsid w:val="000F272F"/>
    <w:rsid w:val="000F42F4"/>
    <w:rsid w:val="000F53F3"/>
    <w:rsid w:val="000F7132"/>
    <w:rsid w:val="001008CC"/>
    <w:rsid w:val="00100B07"/>
    <w:rsid w:val="00115E24"/>
    <w:rsid w:val="00120151"/>
    <w:rsid w:val="001231D4"/>
    <w:rsid w:val="00126E3D"/>
    <w:rsid w:val="0013291C"/>
    <w:rsid w:val="00135A43"/>
    <w:rsid w:val="0014042D"/>
    <w:rsid w:val="00142716"/>
    <w:rsid w:val="0014471A"/>
    <w:rsid w:val="00146740"/>
    <w:rsid w:val="00151D49"/>
    <w:rsid w:val="00156B0D"/>
    <w:rsid w:val="00162CE0"/>
    <w:rsid w:val="0019679F"/>
    <w:rsid w:val="00196BA3"/>
    <w:rsid w:val="001A04BE"/>
    <w:rsid w:val="001A30AB"/>
    <w:rsid w:val="001A316F"/>
    <w:rsid w:val="001A4EA7"/>
    <w:rsid w:val="001A674A"/>
    <w:rsid w:val="001A6D95"/>
    <w:rsid w:val="001A7714"/>
    <w:rsid w:val="001B2106"/>
    <w:rsid w:val="001C18B2"/>
    <w:rsid w:val="001C26CD"/>
    <w:rsid w:val="001C340B"/>
    <w:rsid w:val="001C534E"/>
    <w:rsid w:val="001C58B4"/>
    <w:rsid w:val="001C6B7C"/>
    <w:rsid w:val="001C7E3D"/>
    <w:rsid w:val="001D6635"/>
    <w:rsid w:val="001E36A5"/>
    <w:rsid w:val="001E5C9B"/>
    <w:rsid w:val="001F615A"/>
    <w:rsid w:val="0020004E"/>
    <w:rsid w:val="0020449F"/>
    <w:rsid w:val="002150BD"/>
    <w:rsid w:val="00217308"/>
    <w:rsid w:val="00227153"/>
    <w:rsid w:val="00233269"/>
    <w:rsid w:val="002514EC"/>
    <w:rsid w:val="00255E3B"/>
    <w:rsid w:val="00256097"/>
    <w:rsid w:val="00257D3C"/>
    <w:rsid w:val="00261947"/>
    <w:rsid w:val="00276210"/>
    <w:rsid w:val="00276474"/>
    <w:rsid w:val="002855DD"/>
    <w:rsid w:val="00294324"/>
    <w:rsid w:val="002A054B"/>
    <w:rsid w:val="002A338B"/>
    <w:rsid w:val="002B060A"/>
    <w:rsid w:val="002B5FCD"/>
    <w:rsid w:val="002C5543"/>
    <w:rsid w:val="002D081F"/>
    <w:rsid w:val="002D4A39"/>
    <w:rsid w:val="002D4A6C"/>
    <w:rsid w:val="002D6202"/>
    <w:rsid w:val="002D6B17"/>
    <w:rsid w:val="002F2461"/>
    <w:rsid w:val="002F4E52"/>
    <w:rsid w:val="00300C05"/>
    <w:rsid w:val="00306A8E"/>
    <w:rsid w:val="00306F0E"/>
    <w:rsid w:val="00310B59"/>
    <w:rsid w:val="003128DF"/>
    <w:rsid w:val="00313C41"/>
    <w:rsid w:val="00322F42"/>
    <w:rsid w:val="0032359D"/>
    <w:rsid w:val="00330FC1"/>
    <w:rsid w:val="0033695E"/>
    <w:rsid w:val="0034224D"/>
    <w:rsid w:val="003479A8"/>
    <w:rsid w:val="0035159A"/>
    <w:rsid w:val="0035479F"/>
    <w:rsid w:val="003571C1"/>
    <w:rsid w:val="00360FC9"/>
    <w:rsid w:val="00362270"/>
    <w:rsid w:val="00363EC1"/>
    <w:rsid w:val="00363F21"/>
    <w:rsid w:val="003664D7"/>
    <w:rsid w:val="00377E06"/>
    <w:rsid w:val="00380D7D"/>
    <w:rsid w:val="003814A7"/>
    <w:rsid w:val="00382993"/>
    <w:rsid w:val="00394D2A"/>
    <w:rsid w:val="003B310D"/>
    <w:rsid w:val="003B371C"/>
    <w:rsid w:val="003B740C"/>
    <w:rsid w:val="003C5047"/>
    <w:rsid w:val="003C5321"/>
    <w:rsid w:val="003C7590"/>
    <w:rsid w:val="003D05D2"/>
    <w:rsid w:val="003D0C48"/>
    <w:rsid w:val="003D44EB"/>
    <w:rsid w:val="003D6866"/>
    <w:rsid w:val="003E3495"/>
    <w:rsid w:val="003E4C6B"/>
    <w:rsid w:val="003F0A51"/>
    <w:rsid w:val="00407ABE"/>
    <w:rsid w:val="00414450"/>
    <w:rsid w:val="004175E0"/>
    <w:rsid w:val="00417B4B"/>
    <w:rsid w:val="00421565"/>
    <w:rsid w:val="004321D6"/>
    <w:rsid w:val="00441C79"/>
    <w:rsid w:val="00446FB5"/>
    <w:rsid w:val="00447708"/>
    <w:rsid w:val="004478CD"/>
    <w:rsid w:val="00460CEB"/>
    <w:rsid w:val="004650D1"/>
    <w:rsid w:val="00470790"/>
    <w:rsid w:val="0047514A"/>
    <w:rsid w:val="00477314"/>
    <w:rsid w:val="0048766F"/>
    <w:rsid w:val="00494CF5"/>
    <w:rsid w:val="00494D70"/>
    <w:rsid w:val="004A00FC"/>
    <w:rsid w:val="004B5C6E"/>
    <w:rsid w:val="004B5DEC"/>
    <w:rsid w:val="004B688B"/>
    <w:rsid w:val="004E0E5D"/>
    <w:rsid w:val="004E6FFC"/>
    <w:rsid w:val="004F51D7"/>
    <w:rsid w:val="004F5756"/>
    <w:rsid w:val="00504246"/>
    <w:rsid w:val="005046F9"/>
    <w:rsid w:val="0051633B"/>
    <w:rsid w:val="005175CD"/>
    <w:rsid w:val="00522D5D"/>
    <w:rsid w:val="00523915"/>
    <w:rsid w:val="00523D48"/>
    <w:rsid w:val="00527A72"/>
    <w:rsid w:val="005434A6"/>
    <w:rsid w:val="005506CC"/>
    <w:rsid w:val="00551BF6"/>
    <w:rsid w:val="005523B5"/>
    <w:rsid w:val="00553547"/>
    <w:rsid w:val="005561FF"/>
    <w:rsid w:val="005718BB"/>
    <w:rsid w:val="00571A2F"/>
    <w:rsid w:val="0057285E"/>
    <w:rsid w:val="0057667C"/>
    <w:rsid w:val="00576F34"/>
    <w:rsid w:val="005804E8"/>
    <w:rsid w:val="00586B94"/>
    <w:rsid w:val="00590DFE"/>
    <w:rsid w:val="00595F55"/>
    <w:rsid w:val="005A54F8"/>
    <w:rsid w:val="005B175E"/>
    <w:rsid w:val="005C2622"/>
    <w:rsid w:val="005C5755"/>
    <w:rsid w:val="005D6080"/>
    <w:rsid w:val="005D71B2"/>
    <w:rsid w:val="005E7650"/>
    <w:rsid w:val="005F50AE"/>
    <w:rsid w:val="005F671D"/>
    <w:rsid w:val="005F7B93"/>
    <w:rsid w:val="00604A0B"/>
    <w:rsid w:val="006063C6"/>
    <w:rsid w:val="00607103"/>
    <w:rsid w:val="0061281B"/>
    <w:rsid w:val="006140A7"/>
    <w:rsid w:val="006249FA"/>
    <w:rsid w:val="0063129D"/>
    <w:rsid w:val="00641505"/>
    <w:rsid w:val="00641579"/>
    <w:rsid w:val="00642790"/>
    <w:rsid w:val="0064489F"/>
    <w:rsid w:val="006630B5"/>
    <w:rsid w:val="00663980"/>
    <w:rsid w:val="006646F4"/>
    <w:rsid w:val="00687135"/>
    <w:rsid w:val="00687E3E"/>
    <w:rsid w:val="006936B5"/>
    <w:rsid w:val="006942D7"/>
    <w:rsid w:val="00696FC1"/>
    <w:rsid w:val="006A08A1"/>
    <w:rsid w:val="006A14F8"/>
    <w:rsid w:val="006B221B"/>
    <w:rsid w:val="006B2A29"/>
    <w:rsid w:val="006B54C0"/>
    <w:rsid w:val="006C736C"/>
    <w:rsid w:val="006F31EB"/>
    <w:rsid w:val="006F4A19"/>
    <w:rsid w:val="006F4EB2"/>
    <w:rsid w:val="006F5077"/>
    <w:rsid w:val="00700010"/>
    <w:rsid w:val="0070052D"/>
    <w:rsid w:val="0070110A"/>
    <w:rsid w:val="0071586B"/>
    <w:rsid w:val="00721B5F"/>
    <w:rsid w:val="00721ED9"/>
    <w:rsid w:val="00732B3A"/>
    <w:rsid w:val="00734FE3"/>
    <w:rsid w:val="00735215"/>
    <w:rsid w:val="007459EA"/>
    <w:rsid w:val="007540A9"/>
    <w:rsid w:val="00761F9B"/>
    <w:rsid w:val="00762EE0"/>
    <w:rsid w:val="007715E9"/>
    <w:rsid w:val="00791308"/>
    <w:rsid w:val="0079153E"/>
    <w:rsid w:val="00791AF5"/>
    <w:rsid w:val="00792229"/>
    <w:rsid w:val="007A2FD9"/>
    <w:rsid w:val="007C2C70"/>
    <w:rsid w:val="007C2D51"/>
    <w:rsid w:val="007F1354"/>
    <w:rsid w:val="007F30C2"/>
    <w:rsid w:val="007F60C8"/>
    <w:rsid w:val="00806495"/>
    <w:rsid w:val="00811AA8"/>
    <w:rsid w:val="00815C90"/>
    <w:rsid w:val="00816B31"/>
    <w:rsid w:val="0081758B"/>
    <w:rsid w:val="00817B30"/>
    <w:rsid w:val="00822453"/>
    <w:rsid w:val="0084054B"/>
    <w:rsid w:val="00842C74"/>
    <w:rsid w:val="00847ABF"/>
    <w:rsid w:val="00854659"/>
    <w:rsid w:val="00866CFD"/>
    <w:rsid w:val="00870734"/>
    <w:rsid w:val="00874DBD"/>
    <w:rsid w:val="0088060F"/>
    <w:rsid w:val="008869E4"/>
    <w:rsid w:val="008878EE"/>
    <w:rsid w:val="00887D6F"/>
    <w:rsid w:val="008918AC"/>
    <w:rsid w:val="00892818"/>
    <w:rsid w:val="0089429C"/>
    <w:rsid w:val="00894BC9"/>
    <w:rsid w:val="00894E50"/>
    <w:rsid w:val="00896200"/>
    <w:rsid w:val="008A569F"/>
    <w:rsid w:val="008B7881"/>
    <w:rsid w:val="008C36D8"/>
    <w:rsid w:val="008C4605"/>
    <w:rsid w:val="008C6D2E"/>
    <w:rsid w:val="008D2151"/>
    <w:rsid w:val="008D24DA"/>
    <w:rsid w:val="008D4D25"/>
    <w:rsid w:val="008D6126"/>
    <w:rsid w:val="008F1C2B"/>
    <w:rsid w:val="008F273D"/>
    <w:rsid w:val="008F577A"/>
    <w:rsid w:val="008F74A0"/>
    <w:rsid w:val="00900441"/>
    <w:rsid w:val="00902B46"/>
    <w:rsid w:val="0091093B"/>
    <w:rsid w:val="00910B76"/>
    <w:rsid w:val="0092106E"/>
    <w:rsid w:val="0092431C"/>
    <w:rsid w:val="009268D8"/>
    <w:rsid w:val="00930F5C"/>
    <w:rsid w:val="00930F8E"/>
    <w:rsid w:val="009336D5"/>
    <w:rsid w:val="00936EC8"/>
    <w:rsid w:val="00940ACF"/>
    <w:rsid w:val="0096273E"/>
    <w:rsid w:val="00966918"/>
    <w:rsid w:val="00975493"/>
    <w:rsid w:val="009757E4"/>
    <w:rsid w:val="00977FE3"/>
    <w:rsid w:val="0099442B"/>
    <w:rsid w:val="009A3137"/>
    <w:rsid w:val="009C2BDB"/>
    <w:rsid w:val="009C6FA1"/>
    <w:rsid w:val="009D5C1C"/>
    <w:rsid w:val="009F154B"/>
    <w:rsid w:val="009F49D4"/>
    <w:rsid w:val="009F6F2A"/>
    <w:rsid w:val="00A13003"/>
    <w:rsid w:val="00A14C6C"/>
    <w:rsid w:val="00A23458"/>
    <w:rsid w:val="00A278C2"/>
    <w:rsid w:val="00A30BA9"/>
    <w:rsid w:val="00A31A00"/>
    <w:rsid w:val="00A401EC"/>
    <w:rsid w:val="00A551DF"/>
    <w:rsid w:val="00A620E8"/>
    <w:rsid w:val="00A624F5"/>
    <w:rsid w:val="00A864C8"/>
    <w:rsid w:val="00AB1AED"/>
    <w:rsid w:val="00AB2125"/>
    <w:rsid w:val="00AB3E01"/>
    <w:rsid w:val="00AC06D7"/>
    <w:rsid w:val="00AC419E"/>
    <w:rsid w:val="00AC49BD"/>
    <w:rsid w:val="00AC52E6"/>
    <w:rsid w:val="00AD2AAD"/>
    <w:rsid w:val="00AD5E04"/>
    <w:rsid w:val="00AE09D4"/>
    <w:rsid w:val="00AE61AA"/>
    <w:rsid w:val="00AF3282"/>
    <w:rsid w:val="00AF359B"/>
    <w:rsid w:val="00AF76DF"/>
    <w:rsid w:val="00B00A45"/>
    <w:rsid w:val="00B04206"/>
    <w:rsid w:val="00B06F5B"/>
    <w:rsid w:val="00B11E95"/>
    <w:rsid w:val="00B12D3B"/>
    <w:rsid w:val="00B16E27"/>
    <w:rsid w:val="00B204C6"/>
    <w:rsid w:val="00B378B0"/>
    <w:rsid w:val="00B3791D"/>
    <w:rsid w:val="00B639E0"/>
    <w:rsid w:val="00B667C4"/>
    <w:rsid w:val="00B67528"/>
    <w:rsid w:val="00B70E0B"/>
    <w:rsid w:val="00B83075"/>
    <w:rsid w:val="00B8613C"/>
    <w:rsid w:val="00B90017"/>
    <w:rsid w:val="00B9752F"/>
    <w:rsid w:val="00BA4B5F"/>
    <w:rsid w:val="00BA61FF"/>
    <w:rsid w:val="00BB26E2"/>
    <w:rsid w:val="00BC1E84"/>
    <w:rsid w:val="00BC66F2"/>
    <w:rsid w:val="00BD10EB"/>
    <w:rsid w:val="00BD2A46"/>
    <w:rsid w:val="00BD3742"/>
    <w:rsid w:val="00BE2535"/>
    <w:rsid w:val="00BE652B"/>
    <w:rsid w:val="00BE751B"/>
    <w:rsid w:val="00BF3DAA"/>
    <w:rsid w:val="00C11717"/>
    <w:rsid w:val="00C2053F"/>
    <w:rsid w:val="00C2097F"/>
    <w:rsid w:val="00C20D3F"/>
    <w:rsid w:val="00C22252"/>
    <w:rsid w:val="00C5102C"/>
    <w:rsid w:val="00C556E1"/>
    <w:rsid w:val="00C57E61"/>
    <w:rsid w:val="00C63A70"/>
    <w:rsid w:val="00C67B1A"/>
    <w:rsid w:val="00C70E06"/>
    <w:rsid w:val="00C71567"/>
    <w:rsid w:val="00C73E1E"/>
    <w:rsid w:val="00C74D8C"/>
    <w:rsid w:val="00C84DF5"/>
    <w:rsid w:val="00C86D2C"/>
    <w:rsid w:val="00C92A95"/>
    <w:rsid w:val="00CA3CCA"/>
    <w:rsid w:val="00CA6A4D"/>
    <w:rsid w:val="00CB7259"/>
    <w:rsid w:val="00CB7BDD"/>
    <w:rsid w:val="00CC7F5F"/>
    <w:rsid w:val="00D078B8"/>
    <w:rsid w:val="00D21C78"/>
    <w:rsid w:val="00D24480"/>
    <w:rsid w:val="00D316CC"/>
    <w:rsid w:val="00D317F9"/>
    <w:rsid w:val="00D31A71"/>
    <w:rsid w:val="00D32490"/>
    <w:rsid w:val="00D50250"/>
    <w:rsid w:val="00D5241F"/>
    <w:rsid w:val="00D5327F"/>
    <w:rsid w:val="00D57E55"/>
    <w:rsid w:val="00D73524"/>
    <w:rsid w:val="00D847B6"/>
    <w:rsid w:val="00D95C98"/>
    <w:rsid w:val="00DB1C69"/>
    <w:rsid w:val="00DC034D"/>
    <w:rsid w:val="00DC0C40"/>
    <w:rsid w:val="00DC3F22"/>
    <w:rsid w:val="00DC4FB4"/>
    <w:rsid w:val="00DD7759"/>
    <w:rsid w:val="00DD7835"/>
    <w:rsid w:val="00DD7E90"/>
    <w:rsid w:val="00DD7F6D"/>
    <w:rsid w:val="00DF26B7"/>
    <w:rsid w:val="00E045E3"/>
    <w:rsid w:val="00E13B81"/>
    <w:rsid w:val="00E20050"/>
    <w:rsid w:val="00E2037B"/>
    <w:rsid w:val="00E20F07"/>
    <w:rsid w:val="00E26FD6"/>
    <w:rsid w:val="00E2728A"/>
    <w:rsid w:val="00E37ED1"/>
    <w:rsid w:val="00E45581"/>
    <w:rsid w:val="00E55E12"/>
    <w:rsid w:val="00E60230"/>
    <w:rsid w:val="00E607EA"/>
    <w:rsid w:val="00E61526"/>
    <w:rsid w:val="00E616D4"/>
    <w:rsid w:val="00E61FD1"/>
    <w:rsid w:val="00E671C2"/>
    <w:rsid w:val="00E67E10"/>
    <w:rsid w:val="00E717D1"/>
    <w:rsid w:val="00E76B64"/>
    <w:rsid w:val="00E80369"/>
    <w:rsid w:val="00E954D2"/>
    <w:rsid w:val="00EA406E"/>
    <w:rsid w:val="00EA4C0F"/>
    <w:rsid w:val="00EA4D07"/>
    <w:rsid w:val="00EB594E"/>
    <w:rsid w:val="00EC0743"/>
    <w:rsid w:val="00EC3567"/>
    <w:rsid w:val="00ED095C"/>
    <w:rsid w:val="00ED16DB"/>
    <w:rsid w:val="00ED40EB"/>
    <w:rsid w:val="00EF47EE"/>
    <w:rsid w:val="00F00493"/>
    <w:rsid w:val="00F06EA4"/>
    <w:rsid w:val="00F15130"/>
    <w:rsid w:val="00F20ABC"/>
    <w:rsid w:val="00F21083"/>
    <w:rsid w:val="00F25932"/>
    <w:rsid w:val="00F27F99"/>
    <w:rsid w:val="00F43239"/>
    <w:rsid w:val="00F56DBF"/>
    <w:rsid w:val="00F61BBC"/>
    <w:rsid w:val="00F63FC6"/>
    <w:rsid w:val="00F81194"/>
    <w:rsid w:val="00F961E3"/>
    <w:rsid w:val="00FA4967"/>
    <w:rsid w:val="00FB10B9"/>
    <w:rsid w:val="00FB3621"/>
    <w:rsid w:val="00FB3629"/>
    <w:rsid w:val="00FB7D99"/>
    <w:rsid w:val="00FD573B"/>
    <w:rsid w:val="00FE359E"/>
    <w:rsid w:val="00FE5D4B"/>
    <w:rsid w:val="00FF3122"/>
    <w:rsid w:val="00FF6E0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AA29365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50250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paragraph" w:customStyle="1" w:styleId="pkt">
    <w:name w:val="pkt"/>
    <w:basedOn w:val="Normalny"/>
    <w:rsid w:val="00FF3122"/>
    <w:pPr>
      <w:spacing w:before="60" w:after="60"/>
      <w:ind w:left="851" w:hanging="295"/>
      <w:jc w:val="both"/>
    </w:pPr>
    <w:rPr>
      <w:rFonts w:ascii="Times New Roman" w:hAnsi="Times New Roman" w:cs="Times New Roman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615A"/>
    <w:rPr>
      <w:color w:val="605E5C"/>
      <w:shd w:val="clear" w:color="auto" w:fill="E1DFDD"/>
    </w:rPr>
  </w:style>
  <w:style w:type="character" w:styleId="Pogrubienie">
    <w:name w:val="Strong"/>
    <w:uiPriority w:val="22"/>
    <w:qFormat/>
    <w:rsid w:val="004F51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OS~1.CH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5B94A43E9945B43B253B32103913E5B" ma:contentTypeVersion="5" ma:contentTypeDescription="Utwórz nowy dokument." ma:contentTypeScope="" ma:versionID="c56f0e0afa2038e726290a651417b786">
  <xsd:schema xmlns:xsd="http://www.w3.org/2001/XMLSchema" xmlns:xs="http://www.w3.org/2001/XMLSchema" xmlns:p="http://schemas.microsoft.com/office/2006/metadata/properties" xmlns:ns3="8c6e93d0-df90-434b-afd8-d2fcdd3fe20a" targetNamespace="http://schemas.microsoft.com/office/2006/metadata/properties" ma:root="true" ma:fieldsID="4727232b4f880fd677d1a5ed4b975cc2" ns3:_="">
    <xsd:import namespace="8c6e93d0-df90-434b-afd8-d2fcdd3fe20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6e93d0-df90-434b-afd8-d2fcdd3fe20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1DD61-291D-426A-8777-1A9FFBBA45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6B5649-E70E-4145-9368-55B103F6BC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6e93d0-df90-434b-afd8-d2fcdd3fe2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C20B083-BA6C-4FBB-A659-53DAE4AF60E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D9BECC2-C747-412C-A116-7BD00CA2D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35</TotalTime>
  <Pages>2</Pages>
  <Words>639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Dariusz Ryś</cp:lastModifiedBy>
  <cp:revision>5</cp:revision>
  <cp:lastPrinted>2014-06-05T14:00:00Z</cp:lastPrinted>
  <dcterms:created xsi:type="dcterms:W3CDTF">2024-10-11T10:11:00Z</dcterms:created>
  <dcterms:modified xsi:type="dcterms:W3CDTF">2024-11-22T08:18:00Z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0x01010055B94A43E9945B43B253B32103913E5B</vt:lpwstr>
  </property>
</Properties>
</file>